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047FBE4D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8143DB" w:rsidRPr="008143DB">
        <w:rPr>
          <w:rFonts w:ascii="Verdana" w:hAnsi="Verdana"/>
          <w:b/>
          <w:sz w:val="20"/>
          <w:szCs w:val="20"/>
          <w:lang w:val="x-none"/>
        </w:rPr>
        <w:t xml:space="preserve">Usługa szkolenia SOLIDWORKS </w:t>
      </w:r>
      <w:proofErr w:type="spellStart"/>
      <w:r w:rsidR="008143DB" w:rsidRPr="008143DB">
        <w:rPr>
          <w:rFonts w:ascii="Verdana" w:hAnsi="Verdana"/>
          <w:b/>
          <w:sz w:val="20"/>
          <w:szCs w:val="20"/>
          <w:lang w:val="x-none"/>
        </w:rPr>
        <w:t>Flow</w:t>
      </w:r>
      <w:proofErr w:type="spellEnd"/>
      <w:r w:rsidR="008143DB" w:rsidRPr="008143DB">
        <w:rPr>
          <w:rFonts w:ascii="Verdana" w:hAnsi="Verdana"/>
          <w:b/>
          <w:sz w:val="20"/>
          <w:szCs w:val="20"/>
          <w:lang w:val="x-none"/>
        </w:rPr>
        <w:t xml:space="preserve"> </w:t>
      </w:r>
      <w:proofErr w:type="spellStart"/>
      <w:r w:rsidR="008143DB" w:rsidRPr="008143DB">
        <w:rPr>
          <w:rFonts w:ascii="Verdana" w:hAnsi="Verdana"/>
          <w:b/>
          <w:sz w:val="20"/>
          <w:szCs w:val="20"/>
          <w:lang w:val="x-none"/>
        </w:rPr>
        <w:t>Simulation</w:t>
      </w:r>
      <w:proofErr w:type="spellEnd"/>
      <w:r w:rsidR="008143DB" w:rsidRPr="008143DB">
        <w:rPr>
          <w:rFonts w:ascii="Verdana" w:hAnsi="Verdana"/>
          <w:b/>
          <w:sz w:val="20"/>
          <w:szCs w:val="20"/>
          <w:lang w:val="x-none"/>
        </w:rPr>
        <w:t xml:space="preserve"> dla 2 osób z </w:t>
      </w:r>
      <w:proofErr w:type="spellStart"/>
      <w:r w:rsidR="008143DB" w:rsidRPr="008143DB">
        <w:rPr>
          <w:rFonts w:ascii="Verdana" w:hAnsi="Verdana"/>
          <w:b/>
          <w:sz w:val="20"/>
          <w:szCs w:val="20"/>
          <w:lang w:val="x-none"/>
        </w:rPr>
        <w:t>WGGiIŚ</w:t>
      </w:r>
      <w:proofErr w:type="spellEnd"/>
      <w:r w:rsidR="008143DB" w:rsidRPr="008143DB">
        <w:rPr>
          <w:rFonts w:ascii="Verdana" w:hAnsi="Verdana"/>
          <w:b/>
          <w:sz w:val="20"/>
          <w:szCs w:val="20"/>
          <w:lang w:val="x-none"/>
        </w:rPr>
        <w:t>, w ramach projektu KOMPAS AGH - KC-DE-zp.272-617/25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280A87BE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4B1ACF">
        <w:rPr>
          <w:rFonts w:ascii="Verdana" w:hAnsi="Verdana"/>
          <w:sz w:val="18"/>
          <w:szCs w:val="18"/>
        </w:rPr>
        <w:t>2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7063CE5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1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1"/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2586"/>
        <w:gridCol w:w="5949"/>
      </w:tblGrid>
      <w:tr w:rsidR="008D21FE" w:rsidRPr="00C33C20" w14:paraId="3D6F56E2" w14:textId="721F9178" w:rsidTr="008D21FE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8D21FE" w:rsidRPr="00C33C20" w:rsidRDefault="008D21FE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8D21FE" w:rsidRPr="00C33C20" w:rsidRDefault="008D21FE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5E362524" w:rsidR="008D21FE" w:rsidRPr="00C33C20" w:rsidRDefault="008D21FE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Doświadczenie</w:t>
            </w:r>
          </w:p>
        </w:tc>
      </w:tr>
      <w:tr w:rsidR="008D21FE" w:rsidRPr="00C33C20" w14:paraId="44CB65D7" w14:textId="24CC9FB8" w:rsidTr="008D21FE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8D21FE" w:rsidRPr="00C33C20" w:rsidRDefault="008D21FE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865" w14:textId="17FA7199" w:rsidR="008D21FE" w:rsidRPr="00AE3490" w:rsidRDefault="008D21FE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D41" w14:textId="6CAD04FF" w:rsidR="008D21FE" w:rsidRPr="008D21FE" w:rsidRDefault="008D21FE" w:rsidP="008D21FE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 w:rsidRPr="008D21FE">
              <w:rPr>
                <w:rFonts w:ascii="Verdana" w:hAnsi="Verdana" w:cs="Arial"/>
                <w:sz w:val="20"/>
                <w:szCs w:val="20"/>
                <w:lang w:eastAsia="zh-CN"/>
              </w:rPr>
              <w:t>Wskazana osoba przeprowadziła</w:t>
            </w:r>
            <w:r w:rsidRPr="008D21F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D21FE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w okresie nie dłuższym niż 3 lata </w:t>
            </w:r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</w:t>
            </w:r>
            <w:r w:rsidRPr="008D21FE">
              <w:rPr>
                <w:rFonts w:ascii="Verdana" w:hAnsi="Verdana"/>
                <w:sz w:val="20"/>
                <w:szCs w:val="20"/>
                <w:highlight w:val="yellow"/>
                <w:lang w:eastAsia="zh-CN"/>
              </w:rPr>
              <w:t>…….</w:t>
            </w:r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szkoleń </w:t>
            </w:r>
            <w:r w:rsidRPr="008D21FE">
              <w:rPr>
                <w:rFonts w:ascii="Verdana" w:hAnsi="Verdana"/>
                <w:i/>
                <w:sz w:val="20"/>
                <w:szCs w:val="20"/>
                <w:lang w:eastAsia="zh-CN"/>
              </w:rPr>
              <w:t>(proszę wpisać ilość)</w:t>
            </w:r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 z oprogramowania </w:t>
            </w:r>
            <w:proofErr w:type="spellStart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>Solidwork</w:t>
            </w:r>
            <w:proofErr w:type="spellEnd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>Flow</w:t>
            </w:r>
            <w:proofErr w:type="spellEnd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>Simulation</w:t>
            </w:r>
            <w:proofErr w:type="spellEnd"/>
            <w:r>
              <w:rPr>
                <w:rFonts w:ascii="Verdana" w:hAnsi="Verdana"/>
                <w:sz w:val="20"/>
                <w:szCs w:val="20"/>
                <w:lang w:eastAsia="zh-CN"/>
              </w:rPr>
              <w:t>.</w:t>
            </w:r>
          </w:p>
        </w:tc>
      </w:tr>
      <w:tr w:rsidR="008D21FE" w:rsidRPr="00C33C20" w14:paraId="22AD43FC" w14:textId="0EB0CC59" w:rsidTr="008D21FE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29CB9" w14:textId="613CF58D" w:rsidR="008D21FE" w:rsidRPr="00C33C20" w:rsidRDefault="008D21FE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2. 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36316" w14:textId="77777777" w:rsidR="008D21FE" w:rsidRPr="003E4D7F" w:rsidRDefault="008D21FE" w:rsidP="00AA3480">
            <w:pPr>
              <w:widowControl w:val="0"/>
              <w:ind w:right="1"/>
              <w:jc w:val="both"/>
              <w:rPr>
                <w:rFonts w:ascii="Verdana" w:eastAsiaTheme="minorHAnsi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22D4" w14:textId="387B218E" w:rsidR="008D21FE" w:rsidRPr="003769C1" w:rsidRDefault="008D21FE" w:rsidP="00AA3480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D21FE">
              <w:rPr>
                <w:rFonts w:ascii="Verdana" w:hAnsi="Verdana" w:cs="Arial"/>
                <w:sz w:val="20"/>
                <w:szCs w:val="20"/>
                <w:lang w:eastAsia="zh-CN"/>
              </w:rPr>
              <w:t>Wskazana osoba przeprowadziła</w:t>
            </w:r>
            <w:r w:rsidRPr="008D21F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D21FE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w okresie nie dłuższym niż 3 lata </w:t>
            </w:r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</w:t>
            </w:r>
            <w:r w:rsidRPr="008D21FE">
              <w:rPr>
                <w:rFonts w:ascii="Verdana" w:hAnsi="Verdana"/>
                <w:sz w:val="20"/>
                <w:szCs w:val="20"/>
                <w:highlight w:val="yellow"/>
                <w:lang w:eastAsia="zh-CN"/>
              </w:rPr>
              <w:t>…….</w:t>
            </w:r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szkoleń </w:t>
            </w:r>
            <w:r w:rsidRPr="008D21FE">
              <w:rPr>
                <w:rFonts w:ascii="Verdana" w:hAnsi="Verdana"/>
                <w:i/>
                <w:sz w:val="20"/>
                <w:szCs w:val="20"/>
                <w:lang w:eastAsia="zh-CN"/>
              </w:rPr>
              <w:t>(proszę wpisać ilość)</w:t>
            </w:r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 z oprogramowania </w:t>
            </w:r>
            <w:proofErr w:type="spellStart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>Solidwork</w:t>
            </w:r>
            <w:proofErr w:type="spellEnd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>Flow</w:t>
            </w:r>
            <w:proofErr w:type="spellEnd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8D21FE">
              <w:rPr>
                <w:rFonts w:ascii="Verdana" w:hAnsi="Verdana"/>
                <w:sz w:val="20"/>
                <w:szCs w:val="20"/>
                <w:lang w:eastAsia="zh-CN"/>
              </w:rPr>
              <w:t>Simulation</w:t>
            </w:r>
            <w:proofErr w:type="spellEnd"/>
            <w:r>
              <w:rPr>
                <w:rFonts w:ascii="Verdana" w:hAnsi="Verdana"/>
                <w:sz w:val="20"/>
                <w:szCs w:val="20"/>
                <w:lang w:eastAsia="zh-CN"/>
              </w:rPr>
              <w:t>.</w:t>
            </w:r>
          </w:p>
        </w:tc>
      </w:tr>
    </w:tbl>
    <w:p w14:paraId="2695E3F5" w14:textId="77777777" w:rsidR="00C46351" w:rsidRPr="00C33C20" w:rsidRDefault="00C46351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E71CDC" w14:textId="3CEDE372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8D21FE" w:rsidRPr="008D21FE">
        <w:rPr>
          <w:rFonts w:ascii="Verdana" w:hAnsi="Verdana"/>
          <w:sz w:val="18"/>
          <w:szCs w:val="18"/>
        </w:rPr>
        <w:t xml:space="preserve">do </w:t>
      </w:r>
      <w:r w:rsidR="00D4550D">
        <w:rPr>
          <w:rFonts w:ascii="Verdana" w:hAnsi="Verdana"/>
          <w:sz w:val="18"/>
          <w:szCs w:val="18"/>
        </w:rPr>
        <w:t>4</w:t>
      </w:r>
      <w:r w:rsidR="008D21FE" w:rsidRPr="008D21FE">
        <w:rPr>
          <w:rFonts w:ascii="Verdana" w:hAnsi="Verdana"/>
          <w:sz w:val="18"/>
          <w:szCs w:val="18"/>
        </w:rPr>
        <w:t xml:space="preserve"> miesięcy od daty podpisania umowy</w:t>
      </w:r>
      <w:r w:rsidR="00CF615A">
        <w:rPr>
          <w:rFonts w:ascii="Verdana" w:hAnsi="Verdana"/>
          <w:sz w:val="18"/>
          <w:szCs w:val="18"/>
        </w:rPr>
        <w:t>,</w:t>
      </w:r>
      <w:r w:rsidR="008D21FE" w:rsidRPr="008D21FE">
        <w:rPr>
          <w:rFonts w:ascii="Verdana" w:hAnsi="Verdana"/>
          <w:sz w:val="18"/>
          <w:szCs w:val="18"/>
        </w:rPr>
        <w:t xml:space="preserve"> szkolenie + konsul</w:t>
      </w:r>
      <w:r w:rsidR="00D4550D">
        <w:rPr>
          <w:rFonts w:ascii="Verdana" w:hAnsi="Verdana"/>
          <w:sz w:val="18"/>
          <w:szCs w:val="18"/>
        </w:rPr>
        <w:t>t</w:t>
      </w:r>
      <w:r w:rsidR="008D21FE" w:rsidRPr="008D21FE">
        <w:rPr>
          <w:rFonts w:ascii="Verdana" w:hAnsi="Verdana"/>
          <w:sz w:val="18"/>
          <w:szCs w:val="18"/>
        </w:rPr>
        <w:t>acje.</w:t>
      </w:r>
    </w:p>
    <w:p w14:paraId="041FF2B9" w14:textId="427B18DC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857BE2">
        <w:rPr>
          <w:rFonts w:ascii="Verdana" w:hAnsi="Verdana"/>
          <w:sz w:val="18"/>
          <w:szCs w:val="18"/>
        </w:rPr>
        <w:t>Po</w:t>
      </w:r>
      <w:r w:rsidR="000F1B7B" w:rsidRPr="000F1B7B">
        <w:rPr>
          <w:rFonts w:ascii="Verdana" w:hAnsi="Verdana"/>
          <w:sz w:val="18"/>
          <w:szCs w:val="18"/>
        </w:rPr>
        <w:t xml:space="preserve"> przeprowadzeniu zajęć i testów dla uczestników</w:t>
      </w:r>
      <w:r w:rsidR="004B1ACF">
        <w:rPr>
          <w:rFonts w:ascii="Verdana" w:hAnsi="Verdana"/>
          <w:sz w:val="18"/>
          <w:szCs w:val="18"/>
        </w:rPr>
        <w:t xml:space="preserve"> </w:t>
      </w:r>
      <w:r w:rsidR="008D21FE">
        <w:rPr>
          <w:rFonts w:ascii="Verdana" w:hAnsi="Verdana"/>
          <w:sz w:val="18"/>
          <w:szCs w:val="18"/>
        </w:rPr>
        <w:t>szkolenia</w:t>
      </w:r>
      <w:r w:rsidR="000F1B7B" w:rsidRPr="000F1B7B">
        <w:rPr>
          <w:rFonts w:ascii="Verdana" w:hAnsi="Verdana"/>
          <w:sz w:val="18"/>
          <w:szCs w:val="18"/>
        </w:rPr>
        <w:t>, na podstawie protokołu odbioru, potwierdzającego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otrzymania przez Zamawiającego poprawnie wystawionej przez Wykonawcę faktury VAT.</w:t>
      </w:r>
    </w:p>
    <w:p w14:paraId="67E78461" w14:textId="0D3B5612" w:rsidR="00135FD6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3861B938" w14:textId="77777777" w:rsidR="00CF615A" w:rsidRPr="00C33C20" w:rsidRDefault="00CF615A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bookmarkStart w:id="2" w:name="_GoBack"/>
      <w:bookmarkEnd w:id="2"/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4006E" w14:textId="77777777" w:rsidR="00A52B2E" w:rsidRDefault="00A52B2E">
      <w:r>
        <w:separator/>
      </w:r>
    </w:p>
  </w:endnote>
  <w:endnote w:type="continuationSeparator" w:id="0">
    <w:p w14:paraId="7155F813" w14:textId="77777777" w:rsidR="00A52B2E" w:rsidRDefault="00A5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93CC5" w14:textId="77777777" w:rsidR="00A52B2E" w:rsidRDefault="00A52B2E">
      <w:r>
        <w:separator/>
      </w:r>
    </w:p>
  </w:footnote>
  <w:footnote w:type="continuationSeparator" w:id="0">
    <w:p w14:paraId="50A3EA85" w14:textId="77777777" w:rsidR="00A52B2E" w:rsidRDefault="00A5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704FC"/>
    <w:rsid w:val="00071CCC"/>
    <w:rsid w:val="000877D9"/>
    <w:rsid w:val="00090CFA"/>
    <w:rsid w:val="000B731D"/>
    <w:rsid w:val="000D2A4D"/>
    <w:rsid w:val="000D6134"/>
    <w:rsid w:val="000E09C7"/>
    <w:rsid w:val="000F1B7B"/>
    <w:rsid w:val="000F6589"/>
    <w:rsid w:val="00106636"/>
    <w:rsid w:val="00116EC6"/>
    <w:rsid w:val="00135FD6"/>
    <w:rsid w:val="00137BD2"/>
    <w:rsid w:val="00142AE5"/>
    <w:rsid w:val="00167E94"/>
    <w:rsid w:val="001801DD"/>
    <w:rsid w:val="00184FBC"/>
    <w:rsid w:val="001914CC"/>
    <w:rsid w:val="00191FE1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3700C"/>
    <w:rsid w:val="003769C1"/>
    <w:rsid w:val="003B7FD4"/>
    <w:rsid w:val="003C4112"/>
    <w:rsid w:val="003D2605"/>
    <w:rsid w:val="004043E0"/>
    <w:rsid w:val="004616C8"/>
    <w:rsid w:val="0049706C"/>
    <w:rsid w:val="004B1ACF"/>
    <w:rsid w:val="004B7300"/>
    <w:rsid w:val="004B755A"/>
    <w:rsid w:val="004C6753"/>
    <w:rsid w:val="00501D14"/>
    <w:rsid w:val="00527E45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7748F0"/>
    <w:rsid w:val="007A4321"/>
    <w:rsid w:val="008143DB"/>
    <w:rsid w:val="00833933"/>
    <w:rsid w:val="00835AE6"/>
    <w:rsid w:val="00853083"/>
    <w:rsid w:val="00853600"/>
    <w:rsid w:val="00857BE2"/>
    <w:rsid w:val="00876FE7"/>
    <w:rsid w:val="008B2F0C"/>
    <w:rsid w:val="008B4928"/>
    <w:rsid w:val="008D21FE"/>
    <w:rsid w:val="008D2AB8"/>
    <w:rsid w:val="008F1C66"/>
    <w:rsid w:val="00901876"/>
    <w:rsid w:val="00906E09"/>
    <w:rsid w:val="00914C31"/>
    <w:rsid w:val="009535AD"/>
    <w:rsid w:val="00970FE4"/>
    <w:rsid w:val="00A0022B"/>
    <w:rsid w:val="00A06381"/>
    <w:rsid w:val="00A071FB"/>
    <w:rsid w:val="00A346FE"/>
    <w:rsid w:val="00A47B4D"/>
    <w:rsid w:val="00A52B2E"/>
    <w:rsid w:val="00A83018"/>
    <w:rsid w:val="00A92921"/>
    <w:rsid w:val="00AA0FA6"/>
    <w:rsid w:val="00AA3480"/>
    <w:rsid w:val="00AE3490"/>
    <w:rsid w:val="00AE61EA"/>
    <w:rsid w:val="00AF17F6"/>
    <w:rsid w:val="00AF3683"/>
    <w:rsid w:val="00B177CE"/>
    <w:rsid w:val="00B27C83"/>
    <w:rsid w:val="00B774DC"/>
    <w:rsid w:val="00B87783"/>
    <w:rsid w:val="00B91472"/>
    <w:rsid w:val="00BB4B33"/>
    <w:rsid w:val="00BE106E"/>
    <w:rsid w:val="00C33C20"/>
    <w:rsid w:val="00C46351"/>
    <w:rsid w:val="00C624C4"/>
    <w:rsid w:val="00C63199"/>
    <w:rsid w:val="00C660F4"/>
    <w:rsid w:val="00C717AE"/>
    <w:rsid w:val="00C969A6"/>
    <w:rsid w:val="00CA7D36"/>
    <w:rsid w:val="00CF615A"/>
    <w:rsid w:val="00D12515"/>
    <w:rsid w:val="00D24208"/>
    <w:rsid w:val="00D4550D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16F3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BAF9F-3F37-4D94-AA8A-35F9843EC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2025-11-26T12:50:00Z</cp:lastPrinted>
  <dcterms:created xsi:type="dcterms:W3CDTF">2025-11-26T12:50:00Z</dcterms:created>
  <dcterms:modified xsi:type="dcterms:W3CDTF">2025-11-26T12:50:00Z</dcterms:modified>
</cp:coreProperties>
</file>