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BB91D7" w14:textId="7957CE9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A7AC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2D6B3DB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71BEAEB9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3B41EB1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AE3A86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3ABFED8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0082EC7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04F7873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70B642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7B0E332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ACE9E6A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13A02A9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028EB3D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3796999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278F4F8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3FEB1A2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39572CC6" w14:textId="1E6EEA14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FE2212" w:rsidRPr="00FE2212">
        <w:rPr>
          <w:rFonts w:eastAsia="Times New Roman" w:cs="Calibri"/>
          <w:b/>
          <w:lang w:eastAsia="pl-PL"/>
        </w:rPr>
        <w:t xml:space="preserve">Dostawa </w:t>
      </w:r>
      <w:proofErr w:type="spellStart"/>
      <w:r w:rsidR="00FE2212" w:rsidRPr="00FE2212">
        <w:rPr>
          <w:rFonts w:eastAsia="Times New Roman" w:cs="Calibri"/>
          <w:b/>
          <w:lang w:eastAsia="pl-PL"/>
        </w:rPr>
        <w:t>elektropolerki</w:t>
      </w:r>
      <w:proofErr w:type="spellEnd"/>
      <w:r w:rsidR="00FE2212" w:rsidRPr="00FE2212">
        <w:rPr>
          <w:rFonts w:eastAsia="Times New Roman" w:cs="Calibri"/>
          <w:b/>
          <w:lang w:eastAsia="pl-PL"/>
        </w:rPr>
        <w:t xml:space="preserve"> metalograficznej - KC-DE-zp.272-677/25</w:t>
      </w:r>
      <w:r w:rsidR="00FE2212">
        <w:rPr>
          <w:rFonts w:eastAsia="Times New Roman" w:cs="Calibri"/>
          <w:b/>
          <w:lang w:eastAsia="pl-PL"/>
        </w:rPr>
        <w:t xml:space="preserve"> </w:t>
      </w:r>
      <w:r w:rsidR="006A7AC2">
        <w:rPr>
          <w:rFonts w:eastAsia="Times New Roman" w:cs="Calibri"/>
          <w:lang w:eastAsia="pl-PL"/>
        </w:rPr>
        <w:t xml:space="preserve">nr sprawy: </w:t>
      </w:r>
      <w:r w:rsidR="006A7AC2" w:rsidRPr="006A7AC2">
        <w:rPr>
          <w:rFonts w:eastAsia="Times New Roman" w:cs="Calibri"/>
          <w:b/>
          <w:bCs/>
          <w:lang w:eastAsia="pl-PL"/>
        </w:rPr>
        <w:t>KC-DE-zp.272-</w:t>
      </w:r>
      <w:r w:rsidR="00FE2212">
        <w:rPr>
          <w:rFonts w:eastAsia="Times New Roman" w:cs="Calibri"/>
          <w:b/>
          <w:bCs/>
          <w:lang w:eastAsia="pl-PL"/>
        </w:rPr>
        <w:t>677</w:t>
      </w:r>
      <w:bookmarkStart w:id="0" w:name="_GoBack"/>
      <w:bookmarkEnd w:id="0"/>
      <w:r w:rsidR="006A7AC2" w:rsidRPr="006A7AC2">
        <w:rPr>
          <w:rFonts w:eastAsia="Times New Roman" w:cs="Calibri"/>
          <w:b/>
          <w:bCs/>
          <w:lang w:eastAsia="pl-PL"/>
        </w:rPr>
        <w:t>/25</w:t>
      </w:r>
      <w:r w:rsidR="006A7AC2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05D8344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7E81B1A6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089275D" w14:textId="1C54F7E8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>109 ust. 1</w:t>
      </w:r>
      <w:r w:rsidR="006A7AC2">
        <w:rPr>
          <w:rFonts w:cs="Calibri"/>
          <w:bCs/>
          <w:iCs/>
          <w:color w:val="000000"/>
          <w:lang w:val="x-none" w:eastAsia="x-none"/>
        </w:rPr>
        <w:t xml:space="preserve"> pkt 1,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8B7F094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039536C9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E63686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16A917C7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7001F765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167CD02F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D4B638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03624A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3B2A521" w14:textId="02B746EB" w:rsidR="005103B9" w:rsidRPr="009475A8" w:rsidRDefault="008F3D36" w:rsidP="006A7AC2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24C0B1" w14:textId="77777777" w:rsidR="00BE2F0B" w:rsidRDefault="00BE2F0B" w:rsidP="0038231F">
      <w:pPr>
        <w:spacing w:after="0" w:line="240" w:lineRule="auto"/>
      </w:pPr>
      <w:r>
        <w:separator/>
      </w:r>
    </w:p>
  </w:endnote>
  <w:endnote w:type="continuationSeparator" w:id="0">
    <w:p w14:paraId="54AD239C" w14:textId="77777777" w:rsidR="00BE2F0B" w:rsidRDefault="00BE2F0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93AA3" w14:textId="77777777" w:rsidR="00621FFD" w:rsidRDefault="00621F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8FF0E6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319A06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59A03" w14:textId="77777777" w:rsidR="00621FFD" w:rsidRDefault="00621F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77341" w14:textId="77777777" w:rsidR="00BE2F0B" w:rsidRDefault="00BE2F0B" w:rsidP="0038231F">
      <w:pPr>
        <w:spacing w:after="0" w:line="240" w:lineRule="auto"/>
      </w:pPr>
      <w:r>
        <w:separator/>
      </w:r>
    </w:p>
  </w:footnote>
  <w:footnote w:type="continuationSeparator" w:id="0">
    <w:p w14:paraId="592CA345" w14:textId="77777777" w:rsidR="00BE2F0B" w:rsidRDefault="00BE2F0B" w:rsidP="0038231F">
      <w:pPr>
        <w:spacing w:after="0" w:line="240" w:lineRule="auto"/>
      </w:pPr>
      <w:r>
        <w:continuationSeparator/>
      </w:r>
    </w:p>
  </w:footnote>
  <w:footnote w:id="1">
    <w:p w14:paraId="304A9EE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9BF6A5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55583" w14:textId="77777777" w:rsidR="00621FFD" w:rsidRDefault="00621F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04903F" w14:textId="77777777" w:rsidR="00621FFD" w:rsidRDefault="00621F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9FD4DA" w14:textId="77777777" w:rsidR="00621FFD" w:rsidRDefault="00621F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75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1FFD"/>
    <w:rsid w:val="00634311"/>
    <w:rsid w:val="00641874"/>
    <w:rsid w:val="006676AE"/>
    <w:rsid w:val="006A3A1F"/>
    <w:rsid w:val="006A52B6"/>
    <w:rsid w:val="006A7AC2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2F0B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756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3AC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2212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5714FD9"/>
  <w15:chartTrackingRefBased/>
  <w15:docId w15:val="{4BDCC1B4-60CB-46B0-A517-00711459F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148772-B887-40CF-A4B8-97B91171D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Jolanta Oleksy</cp:lastModifiedBy>
  <cp:revision>3</cp:revision>
  <cp:lastPrinted>2025-10-16T12:22:00Z</cp:lastPrinted>
  <dcterms:created xsi:type="dcterms:W3CDTF">2025-11-07T12:44:00Z</dcterms:created>
  <dcterms:modified xsi:type="dcterms:W3CDTF">2025-11-07T12:45:00Z</dcterms:modified>
</cp:coreProperties>
</file>