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550C99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b w:val="0"/>
          <w:sz w:val="18"/>
          <w:szCs w:val="18"/>
        </w:rPr>
        <w:tab/>
      </w:r>
      <w:r w:rsidRPr="00550C99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550C99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550C99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550C99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550C99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550C99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550C99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550C99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550C99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550C99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40271CFE" w:rsidR="00C9110A" w:rsidRPr="00550C99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A1BD1">
        <w:rPr>
          <w:rFonts w:ascii="Verdana" w:hAnsi="Verdana" w:cs="Arial"/>
          <w:b/>
          <w:iCs/>
          <w:sz w:val="18"/>
          <w:szCs w:val="18"/>
        </w:rPr>
        <w:t>Dostawa materiałów eksploatacyjnych do młyna planetarnego dla WFiIS KC-DE-zp.272-678/25</w:t>
      </w:r>
      <w:r w:rsidRPr="00550C99">
        <w:rPr>
          <w:rFonts w:ascii="Verdana" w:hAnsi="Verdana"/>
          <w:b/>
          <w:sz w:val="18"/>
          <w:szCs w:val="18"/>
        </w:rPr>
        <w:t xml:space="preserve">, </w:t>
      </w:r>
      <w:r w:rsidRPr="00550C99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550C99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983"/>
        <w:gridCol w:w="1985"/>
        <w:gridCol w:w="850"/>
        <w:gridCol w:w="1418"/>
        <w:gridCol w:w="992"/>
        <w:gridCol w:w="715"/>
        <w:gridCol w:w="1418"/>
      </w:tblGrid>
      <w:tr w:rsidR="00FF4CB7" w:rsidRPr="00B464D4" w14:paraId="6EB7AEED" w14:textId="77777777" w:rsidTr="007B044D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F86397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L.p.</w:t>
            </w:r>
          </w:p>
        </w:tc>
        <w:tc>
          <w:tcPr>
            <w:tcW w:w="198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116EB2" w14:textId="5DF34ACD" w:rsidR="00FF4CB7" w:rsidRPr="00B464D4" w:rsidRDefault="00FF4CB7" w:rsidP="00550C9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 xml:space="preserve">Nazwa </w:t>
            </w:r>
          </w:p>
          <w:p w14:paraId="5BD09082" w14:textId="2CEB67A1" w:rsidR="00FF4CB7" w:rsidRPr="00B464D4" w:rsidRDefault="00FF4CB7" w:rsidP="00550C9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44B027" w14:textId="285AA973" w:rsidR="00FF4CB7" w:rsidRPr="007C2402" w:rsidRDefault="00373E62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C2402">
              <w:rPr>
                <w:rFonts w:ascii="Verdana" w:hAnsi="Verdana"/>
                <w:b/>
                <w:sz w:val="16"/>
                <w:szCs w:val="16"/>
              </w:rPr>
              <w:t>Nazwa p</w:t>
            </w:r>
            <w:r w:rsidR="00FF4CB7" w:rsidRPr="007C2402">
              <w:rPr>
                <w:rFonts w:ascii="Verdana" w:hAnsi="Verdana"/>
                <w:b/>
                <w:sz w:val="16"/>
                <w:szCs w:val="16"/>
              </w:rPr>
              <w:t>roducent</w:t>
            </w:r>
            <w:r w:rsidRPr="007C2402">
              <w:rPr>
                <w:rFonts w:ascii="Verdana" w:hAnsi="Verdana"/>
                <w:b/>
                <w:sz w:val="16"/>
                <w:szCs w:val="16"/>
              </w:rPr>
              <w:t>a</w:t>
            </w:r>
          </w:p>
          <w:p w14:paraId="4526BBB5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C2402">
              <w:rPr>
                <w:rFonts w:ascii="Verdana" w:hAnsi="Verdana"/>
                <w:b/>
                <w:sz w:val="16"/>
                <w:szCs w:val="16"/>
              </w:rPr>
              <w:t>/model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FBEC30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A0DAAF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 xml:space="preserve">Cena jednostkowa netto </w:t>
            </w:r>
            <w:r w:rsidRPr="00B464D4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F23F1F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Wartość netto</w:t>
            </w:r>
          </w:p>
          <w:p w14:paraId="796C500A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7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B479049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VAT</w:t>
            </w:r>
          </w:p>
          <w:p w14:paraId="137715B7" w14:textId="5DE3952E" w:rsidR="00FF4CB7" w:rsidRPr="00B464D4" w:rsidRDefault="00FF4CB7" w:rsidP="00FA04A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[</w:t>
            </w:r>
            <w:r w:rsidR="007B044D">
              <w:rPr>
                <w:rFonts w:ascii="Verdana" w:hAnsi="Verdana"/>
                <w:sz w:val="16"/>
                <w:szCs w:val="16"/>
              </w:rPr>
              <w:t>23</w:t>
            </w:r>
            <w:r w:rsidRPr="00B464D4">
              <w:rPr>
                <w:rFonts w:ascii="Verdana" w:hAnsi="Verdana"/>
                <w:sz w:val="16"/>
                <w:szCs w:val="16"/>
              </w:rPr>
              <w:t>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A88D51C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 xml:space="preserve">Wartość brutto </w:t>
            </w:r>
          </w:p>
          <w:p w14:paraId="4E6485E3" w14:textId="77777777" w:rsidR="00FF4CB7" w:rsidRPr="00B464D4" w:rsidRDefault="00FF4CB7" w:rsidP="00FA04A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[PLN]</w:t>
            </w:r>
          </w:p>
          <w:p w14:paraId="017132D4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B464D4">
              <w:rPr>
                <w:rFonts w:ascii="Verdana" w:hAnsi="Verdana"/>
                <w:b/>
                <w:sz w:val="16"/>
                <w:szCs w:val="16"/>
              </w:rPr>
              <w:t>VAT)</w:t>
            </w:r>
          </w:p>
        </w:tc>
      </w:tr>
      <w:tr w:rsidR="00FF4CB7" w:rsidRPr="00B464D4" w14:paraId="1CC2F0A6" w14:textId="77777777" w:rsidTr="007B044D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BEB7FB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A4DD32" w14:textId="77777777" w:rsidR="00FF4CB7" w:rsidRPr="00B464D4" w:rsidRDefault="00FF4CB7" w:rsidP="00550C9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C685CD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0803FA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8D8D6D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774EE3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1A2E76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753019" w14:textId="77777777" w:rsidR="00FF4CB7" w:rsidRPr="00B464D4" w:rsidRDefault="00FF4CB7" w:rsidP="00FA04A4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8</w:t>
            </w:r>
          </w:p>
        </w:tc>
      </w:tr>
      <w:tr w:rsidR="00FF4CB7" w:rsidRPr="00B464D4" w14:paraId="03F826DD" w14:textId="77777777" w:rsidTr="007B044D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6C14E" w14:textId="77777777" w:rsidR="00FF4CB7" w:rsidRPr="00B464D4" w:rsidRDefault="00FF4CB7" w:rsidP="00FF4CB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2C599" w14:textId="0CF95406" w:rsidR="00FF4CB7" w:rsidRPr="00B464D4" w:rsidRDefault="00C80A75" w:rsidP="00550C99">
            <w:pPr>
              <w:ind w:right="72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Naczynie mielące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A43B3" w14:textId="5C4BDE23" w:rsidR="00FF4CB7" w:rsidRPr="00B464D4" w:rsidRDefault="00FF4CB7" w:rsidP="00FF4CB7">
            <w:pPr>
              <w:ind w:right="71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3DC74" w14:textId="77777777" w:rsidR="00FF4CB7" w:rsidRPr="00B464D4" w:rsidRDefault="00FF4CB7" w:rsidP="00FF4CB7">
            <w:pPr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3159" w14:textId="77777777" w:rsidR="00FF4CB7" w:rsidRPr="00B464D4" w:rsidRDefault="00FF4CB7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00B1" w14:textId="77777777" w:rsidR="00FF4CB7" w:rsidRPr="00B464D4" w:rsidRDefault="00FF4CB7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A66C94" w14:textId="77777777" w:rsidR="00FF4CB7" w:rsidRPr="00B464D4" w:rsidRDefault="00FF4CB7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A0415C" w14:textId="77777777" w:rsidR="00FF4CB7" w:rsidRPr="00B464D4" w:rsidRDefault="00FF4CB7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E81D59" w:rsidRPr="00B464D4" w14:paraId="4F9B25F5" w14:textId="77777777" w:rsidTr="007B044D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34209F" w14:textId="7F13FD1A" w:rsidR="00E81D59" w:rsidRPr="00B464D4" w:rsidRDefault="00E81D59" w:rsidP="00FF4CB7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2.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42F6" w14:textId="0E2C74BB" w:rsidR="00C80A75" w:rsidRPr="00B464D4" w:rsidRDefault="00C80A75" w:rsidP="00550C99">
            <w:pPr>
              <w:ind w:right="72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Pokrywka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B0FB" w14:textId="6595C30C" w:rsidR="00E81D59" w:rsidRPr="00B464D4" w:rsidRDefault="00E81D59" w:rsidP="00E81D59">
            <w:pPr>
              <w:ind w:right="71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7051" w14:textId="6A8C6E1B" w:rsidR="00E81D59" w:rsidRPr="00B464D4" w:rsidRDefault="00C80A75" w:rsidP="00FF4CB7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  <w:r w:rsidR="00E81D59" w:rsidRPr="00B464D4">
              <w:rPr>
                <w:rFonts w:ascii="Verdana" w:hAnsi="Verdana"/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92D0" w14:textId="77777777" w:rsidR="00E81D59" w:rsidRPr="00B464D4" w:rsidRDefault="00E81D59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2908" w14:textId="77777777" w:rsidR="00E81D59" w:rsidRPr="00B464D4" w:rsidRDefault="00E81D59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D7C7DC" w14:textId="77777777" w:rsidR="00E81D59" w:rsidRPr="00B464D4" w:rsidRDefault="00E81D59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1B2659" w14:textId="77777777" w:rsidR="00E81D59" w:rsidRPr="00B464D4" w:rsidRDefault="00E81D59" w:rsidP="00FF4CB7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FF4CB7" w:rsidRPr="00B464D4" w14:paraId="0EDE7F23" w14:textId="77777777" w:rsidTr="007B044D">
        <w:trPr>
          <w:trHeight w:val="163"/>
        </w:trPr>
        <w:tc>
          <w:tcPr>
            <w:tcW w:w="680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D2EA6" w14:textId="651733CB" w:rsidR="00FF4CB7" w:rsidRPr="00B464D4" w:rsidRDefault="00FF4CB7" w:rsidP="00550C99">
            <w:pPr>
              <w:ind w:right="425"/>
              <w:rPr>
                <w:rFonts w:ascii="Verdana" w:hAnsi="Verdana"/>
                <w:b/>
                <w:sz w:val="16"/>
                <w:szCs w:val="16"/>
              </w:rPr>
            </w:pPr>
            <w:r w:rsidRPr="00B464D4">
              <w:rPr>
                <w:rFonts w:ascii="Verdana" w:hAnsi="Verdana"/>
                <w:b/>
                <w:sz w:val="16"/>
                <w:szCs w:val="16"/>
              </w:rPr>
              <w:t>RAZEM:</w:t>
            </w:r>
          </w:p>
          <w:p w14:paraId="24634A62" w14:textId="77777777" w:rsidR="00FF4CB7" w:rsidRPr="00B464D4" w:rsidRDefault="00FF4CB7" w:rsidP="00550C99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10294E4C" w14:textId="77777777" w:rsidR="00FF4CB7" w:rsidRPr="00B464D4" w:rsidRDefault="00FF4CB7" w:rsidP="00550C99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Słownie netto za całość zamówienia /słownie: ……………………………/</w:t>
            </w:r>
          </w:p>
          <w:p w14:paraId="1BAD7208" w14:textId="7468E778" w:rsidR="00FF4CB7" w:rsidRPr="00B464D4" w:rsidRDefault="00C80A75" w:rsidP="00550C99">
            <w:pPr>
              <w:ind w:right="425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Vat:…………………………………………………………………………………………………</w:t>
            </w:r>
          </w:p>
          <w:p w14:paraId="67FC6E20" w14:textId="77777777" w:rsidR="00FF4CB7" w:rsidRPr="00B464D4" w:rsidRDefault="00FF4CB7" w:rsidP="00550C99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B464D4">
              <w:rPr>
                <w:rFonts w:ascii="Verdana" w:hAnsi="Verdana"/>
                <w:sz w:val="16"/>
                <w:szCs w:val="16"/>
              </w:rPr>
              <w:t>Słownie brutto za całość zamówienia /słownie: ……………………………/</w:t>
            </w:r>
          </w:p>
          <w:p w14:paraId="5A19BDEE" w14:textId="77777777" w:rsidR="00FF4CB7" w:rsidRPr="00B464D4" w:rsidRDefault="00FF4CB7" w:rsidP="00550C99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28983A6A" w14:textId="77777777" w:rsidR="00FF4CB7" w:rsidRPr="00B464D4" w:rsidRDefault="00FF4CB7" w:rsidP="00550C99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BE02" w14:textId="77777777" w:rsidR="00FF4CB7" w:rsidRPr="00B464D4" w:rsidRDefault="00FF4CB7" w:rsidP="00FA04A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575A33" w14:textId="77777777" w:rsidR="00FF4CB7" w:rsidRPr="00B464D4" w:rsidRDefault="00FF4CB7" w:rsidP="00FA04A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2C1997" w14:textId="77777777" w:rsidR="00FF4CB7" w:rsidRPr="00B464D4" w:rsidRDefault="00FF4CB7" w:rsidP="00FA04A4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8C02DEC" w14:textId="77777777" w:rsidR="00FF4CB7" w:rsidRPr="00B464D4" w:rsidRDefault="00FF4CB7" w:rsidP="00FF4CB7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</w:p>
    <w:p w14:paraId="7EE23211" w14:textId="77777777" w:rsidR="007E0E0B" w:rsidRPr="00B464D4" w:rsidRDefault="007E0E0B" w:rsidP="00FF4CB7">
      <w:pPr>
        <w:rPr>
          <w:rFonts w:ascii="Verdana" w:hAnsi="Verdana"/>
          <w:b/>
          <w:sz w:val="16"/>
          <w:szCs w:val="16"/>
        </w:rPr>
      </w:pPr>
    </w:p>
    <w:p w14:paraId="602325C0" w14:textId="322A0F4B" w:rsidR="005A5322" w:rsidRPr="00B464D4" w:rsidRDefault="005A5322" w:rsidP="005A5322">
      <w:pPr>
        <w:pStyle w:val="Tekstpodstawowy"/>
        <w:spacing w:line="240" w:lineRule="auto"/>
        <w:rPr>
          <w:rFonts w:ascii="Verdana" w:hAnsi="Verdana"/>
          <w:bCs/>
          <w:sz w:val="16"/>
          <w:szCs w:val="16"/>
        </w:rPr>
      </w:pPr>
    </w:p>
    <w:p w14:paraId="713AFFD0" w14:textId="77777777" w:rsidR="00E47C31" w:rsidRPr="00550C99" w:rsidRDefault="00E47C31" w:rsidP="005A5322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16C7D767" w14:textId="0FB2E7EE" w:rsidR="000E4E20" w:rsidRPr="00550C99" w:rsidRDefault="000E4E20" w:rsidP="000E4E20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 xml:space="preserve">Termin realizacji zamówienia:  </w:t>
      </w:r>
      <w:r w:rsidR="000267C3" w:rsidRPr="00550C99">
        <w:rPr>
          <w:rFonts w:ascii="Verdana" w:hAnsi="Verdana"/>
          <w:b/>
          <w:sz w:val="18"/>
          <w:szCs w:val="18"/>
        </w:rPr>
        <w:t>………</w:t>
      </w:r>
      <w:r w:rsidRPr="00550C99">
        <w:rPr>
          <w:rFonts w:ascii="Verdana" w:hAnsi="Verdana"/>
          <w:b/>
          <w:sz w:val="18"/>
          <w:szCs w:val="18"/>
        </w:rPr>
        <w:t xml:space="preserve"> dn</w:t>
      </w:r>
      <w:r w:rsidR="00B464D4">
        <w:rPr>
          <w:rFonts w:ascii="Verdana" w:hAnsi="Verdana"/>
          <w:b/>
          <w:sz w:val="18"/>
          <w:szCs w:val="18"/>
        </w:rPr>
        <w:t>i</w:t>
      </w:r>
      <w:r w:rsidR="000267C3" w:rsidRPr="00550C99">
        <w:rPr>
          <w:rFonts w:ascii="Verdana" w:hAnsi="Verdana"/>
          <w:b/>
          <w:sz w:val="18"/>
          <w:szCs w:val="18"/>
        </w:rPr>
        <w:t xml:space="preserve"> </w:t>
      </w:r>
      <w:r w:rsidRPr="00550C99">
        <w:rPr>
          <w:rFonts w:ascii="Verdana" w:hAnsi="Verdana"/>
          <w:bCs/>
          <w:sz w:val="18"/>
          <w:szCs w:val="18"/>
        </w:rPr>
        <w:t>od daty podpisania umowy</w:t>
      </w:r>
      <w:r w:rsidR="000267C3" w:rsidRPr="00550C99">
        <w:rPr>
          <w:rFonts w:ascii="Verdana" w:hAnsi="Verdana"/>
          <w:bCs/>
          <w:sz w:val="18"/>
          <w:szCs w:val="18"/>
        </w:rPr>
        <w:t xml:space="preserve">*) </w:t>
      </w:r>
      <w:r w:rsidR="000267C3" w:rsidRPr="00550C99">
        <w:rPr>
          <w:rFonts w:ascii="Verdana" w:hAnsi="Verdana"/>
          <w:bCs/>
          <w:i/>
          <w:iCs/>
          <w:sz w:val="18"/>
          <w:szCs w:val="18"/>
          <w:highlight w:val="yellow"/>
        </w:rPr>
        <w:t>(kryterium oceny ofert)</w:t>
      </w:r>
    </w:p>
    <w:p w14:paraId="4C9688AB" w14:textId="77777777" w:rsidR="00C80A75" w:rsidRPr="00C80A75" w:rsidRDefault="00C80A75" w:rsidP="00C80A75">
      <w:pPr>
        <w:rPr>
          <w:rFonts w:ascii="Verdana" w:hAnsi="Verdana"/>
          <w:i/>
          <w:sz w:val="18"/>
          <w:szCs w:val="18"/>
        </w:rPr>
      </w:pPr>
      <w:r w:rsidRPr="00C80A75">
        <w:rPr>
          <w:rFonts w:ascii="Verdana" w:hAnsi="Verdana"/>
          <w:i/>
          <w:sz w:val="18"/>
          <w:szCs w:val="18"/>
        </w:rPr>
        <w:t>*)W przypadku nie podania terminu realizacji przez Wykonawcę, Zamawiający przyjmie maksymalny termin wskazany w SWZ</w:t>
      </w:r>
    </w:p>
    <w:p w14:paraId="0B051211" w14:textId="77777777" w:rsidR="00C9110A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64ECA2C" w14:textId="77777777" w:rsidR="00550C99" w:rsidRPr="00550C99" w:rsidRDefault="00550C99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550C99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50C99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550C99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550C99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b/>
          <w:sz w:val="18"/>
          <w:szCs w:val="18"/>
        </w:rPr>
        <w:t xml:space="preserve">Termin płatności: </w:t>
      </w:r>
      <w:r w:rsidRPr="00550C99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550C99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550C99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550C99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550C99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550C9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550C99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50C9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550C99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50C9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50C9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5FFF5D9" w14:textId="57AFBDBB" w:rsidR="00773B3A" w:rsidRPr="00550C99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550C99">
        <w:rPr>
          <w:rFonts w:ascii="Verdana" w:hAnsi="Verdana"/>
          <w:b/>
          <w:bCs/>
          <w:sz w:val="18"/>
          <w:szCs w:val="18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</w:t>
      </w:r>
      <w:r w:rsidRPr="00550C99">
        <w:rPr>
          <w:rFonts w:ascii="Verdana" w:hAnsi="Verdana"/>
          <w:b/>
          <w:bCs/>
          <w:sz w:val="18"/>
          <w:szCs w:val="18"/>
        </w:rPr>
        <w:lastRenderedPageBreak/>
        <w:t>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550C99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50C99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50C9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50C99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50C9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50C99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917"/>
      </w:tblGrid>
      <w:tr w:rsidR="00C9110A" w:rsidRPr="00550C99" w14:paraId="24AACC6D" w14:textId="77777777" w:rsidTr="00550C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C99">
              <w:rPr>
                <w:rFonts w:ascii="Verdana" w:hAnsi="Verdana"/>
                <w:sz w:val="18"/>
                <w:szCs w:val="18"/>
              </w:rPr>
              <w:t>Nazwa podwykonawcy</w:t>
            </w:r>
            <w:r w:rsidRPr="00550C9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550C99" w14:paraId="3F984EAB" w14:textId="77777777" w:rsidTr="00550C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50C99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50C99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550C99" w14:paraId="34FFF00D" w14:textId="77777777" w:rsidTr="00550C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50C99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50C99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50C99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550C99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550C99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550C99">
        <w:rPr>
          <w:rFonts w:ascii="Verdana" w:hAnsi="Verdana" w:cs="Times New Roman"/>
          <w:sz w:val="18"/>
          <w:szCs w:val="18"/>
        </w:rPr>
        <w:tab/>
        <w:t>Imię i Nazwisko</w:t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  <w:r w:rsidRPr="00550C99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550C99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50C99">
        <w:rPr>
          <w:rFonts w:ascii="Verdana" w:hAnsi="Verdana"/>
          <w:sz w:val="18"/>
          <w:szCs w:val="18"/>
        </w:rPr>
        <w:tab/>
      </w:r>
      <w:r w:rsidRPr="00550C99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550C99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550C99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50C99">
        <w:rPr>
          <w:rFonts w:ascii="Verdana" w:hAnsi="Verdana"/>
          <w:sz w:val="18"/>
          <w:szCs w:val="18"/>
        </w:rPr>
        <w:tab/>
      </w:r>
      <w:r w:rsidRPr="00550C99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550C99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6BF1A064" w14:textId="77777777" w:rsidR="00C9110A" w:rsidRPr="00550C99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550C99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550C99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550C99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2C49839A" w:rsidR="00C9110A" w:rsidRPr="00550C99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...........................................................................</w:t>
      </w:r>
      <w:r w:rsidR="000267C3" w:rsidRPr="00550C99">
        <w:rPr>
          <w:rFonts w:ascii="Verdana" w:hAnsi="Verdana"/>
          <w:sz w:val="18"/>
          <w:szCs w:val="18"/>
        </w:rPr>
        <w:t>...</w:t>
      </w:r>
    </w:p>
    <w:p w14:paraId="57972B5C" w14:textId="77777777" w:rsidR="00C9110A" w:rsidRPr="00550C99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550C99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550C9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550C99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550C99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550C99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550C9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550C99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50C9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550C99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50C9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550C99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550C9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550C99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550C99" w:rsidSect="00550C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49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09E85" w14:textId="77777777" w:rsidR="00AC0551" w:rsidRDefault="00AC0551">
      <w:r>
        <w:separator/>
      </w:r>
    </w:p>
  </w:endnote>
  <w:endnote w:type="continuationSeparator" w:id="0">
    <w:p w14:paraId="086010F5" w14:textId="77777777" w:rsidR="00AC0551" w:rsidRDefault="00AC0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81FEA" w14:textId="77777777" w:rsidR="00AC0551" w:rsidRDefault="00AC0551">
      <w:r>
        <w:separator/>
      </w:r>
    </w:p>
  </w:footnote>
  <w:footnote w:type="continuationSeparator" w:id="0">
    <w:p w14:paraId="076BB4A0" w14:textId="77777777" w:rsidR="00AC0551" w:rsidRDefault="00AC0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267C3"/>
    <w:rsid w:val="00050C9D"/>
    <w:rsid w:val="000704FC"/>
    <w:rsid w:val="00071CCC"/>
    <w:rsid w:val="00081341"/>
    <w:rsid w:val="00086F84"/>
    <w:rsid w:val="000B731D"/>
    <w:rsid w:val="000C3FA2"/>
    <w:rsid w:val="000D008B"/>
    <w:rsid w:val="000D6134"/>
    <w:rsid w:val="000E01BC"/>
    <w:rsid w:val="000E09C7"/>
    <w:rsid w:val="000E3B4F"/>
    <w:rsid w:val="000E4E20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57BC4"/>
    <w:rsid w:val="00164B09"/>
    <w:rsid w:val="00175481"/>
    <w:rsid w:val="001801DD"/>
    <w:rsid w:val="0018064E"/>
    <w:rsid w:val="00185405"/>
    <w:rsid w:val="001C0AF0"/>
    <w:rsid w:val="001D4612"/>
    <w:rsid w:val="001F0E4A"/>
    <w:rsid w:val="00207E98"/>
    <w:rsid w:val="0021193A"/>
    <w:rsid w:val="002133B1"/>
    <w:rsid w:val="00217478"/>
    <w:rsid w:val="00224CB0"/>
    <w:rsid w:val="00237474"/>
    <w:rsid w:val="00270D33"/>
    <w:rsid w:val="002723B0"/>
    <w:rsid w:val="002908E0"/>
    <w:rsid w:val="00291A94"/>
    <w:rsid w:val="002A664C"/>
    <w:rsid w:val="002A772B"/>
    <w:rsid w:val="002C5B9B"/>
    <w:rsid w:val="002E07FF"/>
    <w:rsid w:val="002E362C"/>
    <w:rsid w:val="00315A4A"/>
    <w:rsid w:val="00333C8A"/>
    <w:rsid w:val="00335B1B"/>
    <w:rsid w:val="00351DCD"/>
    <w:rsid w:val="003556A2"/>
    <w:rsid w:val="00355971"/>
    <w:rsid w:val="003571ED"/>
    <w:rsid w:val="003573BA"/>
    <w:rsid w:val="00373E62"/>
    <w:rsid w:val="00382315"/>
    <w:rsid w:val="003831B5"/>
    <w:rsid w:val="003862BF"/>
    <w:rsid w:val="00396BBB"/>
    <w:rsid w:val="003A222C"/>
    <w:rsid w:val="003B130C"/>
    <w:rsid w:val="003B3017"/>
    <w:rsid w:val="003C2643"/>
    <w:rsid w:val="003D2C4D"/>
    <w:rsid w:val="003D4E15"/>
    <w:rsid w:val="00400BD5"/>
    <w:rsid w:val="00410116"/>
    <w:rsid w:val="00415804"/>
    <w:rsid w:val="00417C3D"/>
    <w:rsid w:val="00422B23"/>
    <w:rsid w:val="00427698"/>
    <w:rsid w:val="00427FE6"/>
    <w:rsid w:val="0044388A"/>
    <w:rsid w:val="00443EE5"/>
    <w:rsid w:val="00474217"/>
    <w:rsid w:val="00486480"/>
    <w:rsid w:val="00495345"/>
    <w:rsid w:val="004A1F00"/>
    <w:rsid w:val="004A4F37"/>
    <w:rsid w:val="004B7300"/>
    <w:rsid w:val="004C19D7"/>
    <w:rsid w:val="004C6753"/>
    <w:rsid w:val="004E5131"/>
    <w:rsid w:val="004F1C3C"/>
    <w:rsid w:val="004F3CA4"/>
    <w:rsid w:val="0052767D"/>
    <w:rsid w:val="005303EF"/>
    <w:rsid w:val="00550C99"/>
    <w:rsid w:val="00555CA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1143"/>
    <w:rsid w:val="00691505"/>
    <w:rsid w:val="0069317E"/>
    <w:rsid w:val="006933DF"/>
    <w:rsid w:val="00696539"/>
    <w:rsid w:val="006975E1"/>
    <w:rsid w:val="006A51C3"/>
    <w:rsid w:val="006A5839"/>
    <w:rsid w:val="006B733B"/>
    <w:rsid w:val="006C6C41"/>
    <w:rsid w:val="006D37DF"/>
    <w:rsid w:val="006D557D"/>
    <w:rsid w:val="00704274"/>
    <w:rsid w:val="00733037"/>
    <w:rsid w:val="00734025"/>
    <w:rsid w:val="00773B3A"/>
    <w:rsid w:val="007748F0"/>
    <w:rsid w:val="0078125D"/>
    <w:rsid w:val="0078277E"/>
    <w:rsid w:val="00785E2B"/>
    <w:rsid w:val="007A4321"/>
    <w:rsid w:val="007B044D"/>
    <w:rsid w:val="007B2D91"/>
    <w:rsid w:val="007B42CD"/>
    <w:rsid w:val="007C05C9"/>
    <w:rsid w:val="007C2402"/>
    <w:rsid w:val="007D501F"/>
    <w:rsid w:val="007E0E0B"/>
    <w:rsid w:val="007E5C28"/>
    <w:rsid w:val="007F395D"/>
    <w:rsid w:val="007F6C81"/>
    <w:rsid w:val="008015A1"/>
    <w:rsid w:val="00820C6F"/>
    <w:rsid w:val="008273CE"/>
    <w:rsid w:val="00833933"/>
    <w:rsid w:val="00844B18"/>
    <w:rsid w:val="00853083"/>
    <w:rsid w:val="00860328"/>
    <w:rsid w:val="008B2F0C"/>
    <w:rsid w:val="008B4928"/>
    <w:rsid w:val="008C04A5"/>
    <w:rsid w:val="008C219E"/>
    <w:rsid w:val="008D2AB8"/>
    <w:rsid w:val="008D36E7"/>
    <w:rsid w:val="008D3742"/>
    <w:rsid w:val="008E4683"/>
    <w:rsid w:val="008F1C66"/>
    <w:rsid w:val="00904823"/>
    <w:rsid w:val="0090584B"/>
    <w:rsid w:val="00905B2B"/>
    <w:rsid w:val="00907B61"/>
    <w:rsid w:val="0091645D"/>
    <w:rsid w:val="00920A3F"/>
    <w:rsid w:val="00945017"/>
    <w:rsid w:val="0096498C"/>
    <w:rsid w:val="00970FE4"/>
    <w:rsid w:val="009751E8"/>
    <w:rsid w:val="009842BA"/>
    <w:rsid w:val="009A3387"/>
    <w:rsid w:val="009B2AE7"/>
    <w:rsid w:val="009C1D18"/>
    <w:rsid w:val="009C3357"/>
    <w:rsid w:val="009E3ACD"/>
    <w:rsid w:val="00A0022B"/>
    <w:rsid w:val="00A14312"/>
    <w:rsid w:val="00A24377"/>
    <w:rsid w:val="00A346FE"/>
    <w:rsid w:val="00A47B4D"/>
    <w:rsid w:val="00A5227F"/>
    <w:rsid w:val="00A530C6"/>
    <w:rsid w:val="00A557A1"/>
    <w:rsid w:val="00A83018"/>
    <w:rsid w:val="00A83495"/>
    <w:rsid w:val="00AA1BD1"/>
    <w:rsid w:val="00AB0FCA"/>
    <w:rsid w:val="00AB6E39"/>
    <w:rsid w:val="00AC0551"/>
    <w:rsid w:val="00AD63E6"/>
    <w:rsid w:val="00AE10DF"/>
    <w:rsid w:val="00AF45E7"/>
    <w:rsid w:val="00B1361F"/>
    <w:rsid w:val="00B33EE5"/>
    <w:rsid w:val="00B464D4"/>
    <w:rsid w:val="00B629A2"/>
    <w:rsid w:val="00B718A7"/>
    <w:rsid w:val="00B774DC"/>
    <w:rsid w:val="00B92379"/>
    <w:rsid w:val="00BB2AC8"/>
    <w:rsid w:val="00BC1940"/>
    <w:rsid w:val="00BD4AE2"/>
    <w:rsid w:val="00BF0255"/>
    <w:rsid w:val="00C075A3"/>
    <w:rsid w:val="00C16C38"/>
    <w:rsid w:val="00C21793"/>
    <w:rsid w:val="00C43C78"/>
    <w:rsid w:val="00C460D4"/>
    <w:rsid w:val="00C71B45"/>
    <w:rsid w:val="00C80A75"/>
    <w:rsid w:val="00C85399"/>
    <w:rsid w:val="00C9110A"/>
    <w:rsid w:val="00C92CEB"/>
    <w:rsid w:val="00C969A6"/>
    <w:rsid w:val="00CA7D36"/>
    <w:rsid w:val="00CC70FB"/>
    <w:rsid w:val="00CC750A"/>
    <w:rsid w:val="00CD6853"/>
    <w:rsid w:val="00CF5F1A"/>
    <w:rsid w:val="00D24208"/>
    <w:rsid w:val="00D2468E"/>
    <w:rsid w:val="00D34E03"/>
    <w:rsid w:val="00D60C38"/>
    <w:rsid w:val="00D639EA"/>
    <w:rsid w:val="00D66893"/>
    <w:rsid w:val="00D74507"/>
    <w:rsid w:val="00D90ACB"/>
    <w:rsid w:val="00DA273F"/>
    <w:rsid w:val="00DA5A50"/>
    <w:rsid w:val="00DA61D6"/>
    <w:rsid w:val="00DB6E60"/>
    <w:rsid w:val="00DC1500"/>
    <w:rsid w:val="00DC6ACD"/>
    <w:rsid w:val="00DD4C46"/>
    <w:rsid w:val="00E21113"/>
    <w:rsid w:val="00E27F92"/>
    <w:rsid w:val="00E430B3"/>
    <w:rsid w:val="00E44371"/>
    <w:rsid w:val="00E47C31"/>
    <w:rsid w:val="00E65464"/>
    <w:rsid w:val="00E65AEA"/>
    <w:rsid w:val="00E81D59"/>
    <w:rsid w:val="00E949B0"/>
    <w:rsid w:val="00EA1159"/>
    <w:rsid w:val="00EC0BEA"/>
    <w:rsid w:val="00EC2604"/>
    <w:rsid w:val="00F00591"/>
    <w:rsid w:val="00F00D1F"/>
    <w:rsid w:val="00F31B40"/>
    <w:rsid w:val="00F459D2"/>
    <w:rsid w:val="00F51688"/>
    <w:rsid w:val="00F53146"/>
    <w:rsid w:val="00F54742"/>
    <w:rsid w:val="00F65E18"/>
    <w:rsid w:val="00F91018"/>
    <w:rsid w:val="00F94271"/>
    <w:rsid w:val="00FA0F30"/>
    <w:rsid w:val="00FA213B"/>
    <w:rsid w:val="00FA2EFA"/>
    <w:rsid w:val="00FA4E20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  <w:rsid w:val="00FF0AE1"/>
    <w:rsid w:val="00FF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737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4</cp:revision>
  <cp:lastPrinted>2025-05-08T07:47:00Z</cp:lastPrinted>
  <dcterms:created xsi:type="dcterms:W3CDTF">2025-11-06T08:20:00Z</dcterms:created>
  <dcterms:modified xsi:type="dcterms:W3CDTF">2025-11-06T08:46:00Z</dcterms:modified>
</cp:coreProperties>
</file>