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C30D1" w14:textId="5F83BF8B" w:rsidR="00025386" w:rsidRPr="00BE58C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E58C8">
        <w:rPr>
          <w:bCs/>
          <w:i w:val="0"/>
          <w:sz w:val="20"/>
        </w:rPr>
        <w:t xml:space="preserve">Załącznik nr </w:t>
      </w:r>
      <w:r w:rsidR="0091518C">
        <w:rPr>
          <w:bCs/>
          <w:i w:val="0"/>
          <w:sz w:val="20"/>
        </w:rPr>
        <w:t>5</w:t>
      </w:r>
      <w:r w:rsidR="007666D6" w:rsidRPr="00BE58C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BE58C8" w14:paraId="323E4E3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199E9D" w14:textId="77777777" w:rsidR="008D442B" w:rsidRPr="00BE58C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8C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BE6BAF5" w14:textId="77777777" w:rsidR="00053927" w:rsidRPr="00BE58C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8C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E58C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D9F459D" w14:textId="77777777" w:rsidR="00053927" w:rsidRPr="00BE58C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E58C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E58C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4B2D9C" w14:textId="77777777" w:rsidR="00A137C9" w:rsidRPr="00BE58C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E58C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E58C8" w14:paraId="1E0FF2EF" w14:textId="77777777" w:rsidTr="004F10A0">
        <w:tc>
          <w:tcPr>
            <w:tcW w:w="2269" w:type="dxa"/>
          </w:tcPr>
          <w:p w14:paraId="2E2171CB" w14:textId="77777777" w:rsidR="00A137C9" w:rsidRPr="00BE58C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4175475" w14:textId="43166898" w:rsidR="00A137C9" w:rsidRPr="00BE58C8" w:rsidRDefault="00E96A1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96A15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Usługa cateringowa polegająca na przygotowywaniu i dostarczaniu dwudaniowych obiadów dla podopiecznych CUS w Niepołomicach w 2026r</w:t>
            </w:r>
            <w:r w:rsidR="00A137C9"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F136A" w:rsidRPr="00BE58C8" w14:paraId="7D0E1D61" w14:textId="77777777" w:rsidTr="00A17490">
        <w:tc>
          <w:tcPr>
            <w:tcW w:w="2269" w:type="dxa"/>
          </w:tcPr>
          <w:p w14:paraId="64E779E9" w14:textId="77777777" w:rsidR="000F136A" w:rsidRPr="00BE58C8" w:rsidRDefault="000F136A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F3CDD9A" w14:textId="10CA702D" w:rsidR="000F136A" w:rsidRPr="00E96A15" w:rsidRDefault="000F136A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96A1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ZP.271.4</w:t>
            </w:r>
            <w:r w:rsidR="00492538" w:rsidRPr="00E96A1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Pr="00E96A1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E96A15" w:rsidRPr="00E96A1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218A1A89" w14:textId="77777777" w:rsidR="00A137C9" w:rsidRPr="00BE58C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28BCD4" w14:textId="77777777" w:rsidR="003A486D" w:rsidRPr="00BE58C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8C8">
        <w:rPr>
          <w:rFonts w:ascii="Times New Roman" w:hAnsi="Times New Roman"/>
          <w:sz w:val="20"/>
          <w:szCs w:val="20"/>
        </w:rPr>
        <w:t xml:space="preserve">prowadzonego przez </w:t>
      </w:r>
      <w:r w:rsidR="000F136A" w:rsidRPr="00BE58C8">
        <w:rPr>
          <w:rFonts w:ascii="Times New Roman" w:hAnsi="Times New Roman"/>
          <w:b/>
          <w:sz w:val="20"/>
          <w:szCs w:val="20"/>
        </w:rPr>
        <w:t>GMINA NIEPOŁOMICE</w:t>
      </w:r>
      <w:r w:rsidRPr="00BE58C8">
        <w:rPr>
          <w:rFonts w:ascii="Times New Roman" w:hAnsi="Times New Roman"/>
          <w:b/>
          <w:sz w:val="20"/>
          <w:szCs w:val="20"/>
        </w:rPr>
        <w:t>,</w:t>
      </w:r>
      <w:r w:rsidRPr="00BE58C8">
        <w:rPr>
          <w:rFonts w:ascii="Times New Roman" w:hAnsi="Times New Roman"/>
          <w:sz w:val="20"/>
          <w:szCs w:val="20"/>
        </w:rPr>
        <w:t xml:space="preserve"> d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7E100A9" w14:textId="77777777" w:rsidR="00A137C9" w:rsidRPr="00BE58C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E58C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BE58C8" w14:paraId="7726F8F1" w14:textId="77777777" w:rsidTr="00A137C9">
        <w:tc>
          <w:tcPr>
            <w:tcW w:w="617" w:type="dxa"/>
            <w:vAlign w:val="center"/>
          </w:tcPr>
          <w:p w14:paraId="2DE31F99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D400001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B4D14E3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E58C8" w14:paraId="78912278" w14:textId="77777777" w:rsidTr="00A137C9">
        <w:tc>
          <w:tcPr>
            <w:tcW w:w="617" w:type="dxa"/>
            <w:vAlign w:val="center"/>
          </w:tcPr>
          <w:p w14:paraId="2D292366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1E3FBE9F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E80A6F1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E58C8" w14:paraId="2F940742" w14:textId="77777777" w:rsidTr="00A137C9">
        <w:tc>
          <w:tcPr>
            <w:tcW w:w="617" w:type="dxa"/>
            <w:vAlign w:val="center"/>
          </w:tcPr>
          <w:p w14:paraId="72E45B43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8E1B57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FBBB824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CE74212" w14:textId="3CE43CBC" w:rsidR="00DC652A" w:rsidRPr="00BE58C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E58C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E58C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E58C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F136A" w:rsidRPr="00BE58C8">
        <w:rPr>
          <w:rFonts w:ascii="Times New Roman" w:hAnsi="Times New Roman"/>
          <w:sz w:val="20"/>
          <w:szCs w:val="20"/>
        </w:rPr>
        <w:t>(</w:t>
      </w:r>
      <w:proofErr w:type="spellStart"/>
      <w:r w:rsidR="000F136A" w:rsidRPr="00BE58C8">
        <w:rPr>
          <w:rFonts w:ascii="Times New Roman" w:hAnsi="Times New Roman"/>
          <w:sz w:val="20"/>
          <w:szCs w:val="20"/>
        </w:rPr>
        <w:t>t.j</w:t>
      </w:r>
      <w:proofErr w:type="spellEnd"/>
      <w:r w:rsidR="000F136A" w:rsidRPr="00BE58C8">
        <w:rPr>
          <w:rFonts w:ascii="Times New Roman" w:hAnsi="Times New Roman"/>
          <w:sz w:val="20"/>
          <w:szCs w:val="20"/>
        </w:rPr>
        <w:t>. Dz. U. z 202</w:t>
      </w:r>
      <w:r w:rsidR="00492538">
        <w:rPr>
          <w:rFonts w:ascii="Times New Roman" w:hAnsi="Times New Roman"/>
          <w:sz w:val="20"/>
          <w:szCs w:val="20"/>
        </w:rPr>
        <w:t>4</w:t>
      </w:r>
      <w:r w:rsidR="000F136A" w:rsidRPr="00BE58C8">
        <w:rPr>
          <w:rFonts w:ascii="Times New Roman" w:hAnsi="Times New Roman"/>
          <w:sz w:val="20"/>
          <w:szCs w:val="20"/>
        </w:rPr>
        <w:t xml:space="preserve">r. poz. </w:t>
      </w:r>
      <w:r w:rsidR="00492538">
        <w:rPr>
          <w:rFonts w:ascii="Times New Roman" w:hAnsi="Times New Roman"/>
          <w:sz w:val="20"/>
          <w:szCs w:val="20"/>
        </w:rPr>
        <w:t>1320</w:t>
      </w:r>
      <w:r w:rsidR="000F136A" w:rsidRPr="00BE58C8">
        <w:rPr>
          <w:rFonts w:ascii="Times New Roman" w:hAnsi="Times New Roman"/>
          <w:sz w:val="20"/>
          <w:szCs w:val="20"/>
        </w:rPr>
        <w:t>)</w:t>
      </w:r>
      <w:r w:rsidRPr="00BE58C8">
        <w:rPr>
          <w:rFonts w:ascii="Times New Roman" w:hAnsi="Times New Roman"/>
          <w:sz w:val="20"/>
          <w:szCs w:val="20"/>
        </w:rPr>
        <w:t>, że w ramach zamówienia</w:t>
      </w:r>
      <w:r w:rsidR="00A137C9" w:rsidRPr="00BE58C8">
        <w:rPr>
          <w:rFonts w:ascii="Times New Roman" w:hAnsi="Times New Roman"/>
          <w:sz w:val="20"/>
          <w:szCs w:val="20"/>
        </w:rPr>
        <w:t>,</w:t>
      </w:r>
      <w:r w:rsidR="00A137C9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E58C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BE58C8" w14:paraId="4D87211E" w14:textId="77777777" w:rsidTr="00A137C9">
        <w:tc>
          <w:tcPr>
            <w:tcW w:w="617" w:type="dxa"/>
            <w:vAlign w:val="center"/>
          </w:tcPr>
          <w:p w14:paraId="2EDE973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C5CCBD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F03BD6E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E58C8" w14:paraId="133C6E44" w14:textId="77777777" w:rsidTr="00A137C9">
        <w:tc>
          <w:tcPr>
            <w:tcW w:w="617" w:type="dxa"/>
            <w:vAlign w:val="center"/>
          </w:tcPr>
          <w:p w14:paraId="540E54F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4DF46A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4A5445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E58C8" w14:paraId="6075C7AD" w14:textId="77777777" w:rsidTr="00A137C9">
        <w:tc>
          <w:tcPr>
            <w:tcW w:w="617" w:type="dxa"/>
            <w:vAlign w:val="center"/>
          </w:tcPr>
          <w:p w14:paraId="105EEF5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50F83EA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F447628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17A2E50" w14:textId="77777777" w:rsidR="007A2C38" w:rsidRPr="00BE58C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74F6D34" w14:textId="77777777" w:rsidR="007A2C38" w:rsidRPr="00BE58C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E58C8" w:rsidRPr="00BE58C8" w14:paraId="58CCF99F" w14:textId="77777777" w:rsidTr="004F10A0">
        <w:tc>
          <w:tcPr>
            <w:tcW w:w="2660" w:type="dxa"/>
          </w:tcPr>
          <w:p w14:paraId="041BEE7F" w14:textId="7DB59F35" w:rsidR="00BE58C8" w:rsidRPr="00BE58C8" w:rsidRDefault="00BE58C8" w:rsidP="00BE58C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46599E0" w14:textId="49D6F3ED" w:rsidR="00BE58C8" w:rsidRPr="00B840AB" w:rsidRDefault="00BE58C8" w:rsidP="00BE58C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  <w:r w:rsidRPr="00B840A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Dokument musi być podpisany kwalifikowanym podpisem elektronicznym, podpisem zaufanym lub podpisem osobistym </w:t>
            </w:r>
          </w:p>
        </w:tc>
      </w:tr>
    </w:tbl>
    <w:p w14:paraId="4A911B08" w14:textId="77777777" w:rsidR="00A137C9" w:rsidRPr="00BE58C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BE58C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304AD" w14:textId="77777777" w:rsidR="00224AA5" w:rsidRDefault="00224AA5" w:rsidP="00025386">
      <w:pPr>
        <w:spacing w:after="0" w:line="240" w:lineRule="auto"/>
      </w:pPr>
      <w:r>
        <w:separator/>
      </w:r>
    </w:p>
  </w:endnote>
  <w:endnote w:type="continuationSeparator" w:id="0">
    <w:p w14:paraId="4CB84AE8" w14:textId="77777777" w:rsidR="00224AA5" w:rsidRDefault="00224A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C9522" w14:textId="77777777" w:rsidR="000F136A" w:rsidRDefault="000F13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26E3B" w14:textId="77777777" w:rsidR="00025386" w:rsidRPr="00BE58C8" w:rsidRDefault="00025386" w:rsidP="00BE58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389E7" w14:textId="77777777" w:rsidR="000F136A" w:rsidRDefault="000F13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B9B0" w14:textId="77777777" w:rsidR="00224AA5" w:rsidRDefault="00224AA5" w:rsidP="00025386">
      <w:pPr>
        <w:spacing w:after="0" w:line="240" w:lineRule="auto"/>
      </w:pPr>
      <w:r>
        <w:separator/>
      </w:r>
    </w:p>
  </w:footnote>
  <w:footnote w:type="continuationSeparator" w:id="0">
    <w:p w14:paraId="5966CDB2" w14:textId="77777777" w:rsidR="00224AA5" w:rsidRDefault="00224A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D97A4" w14:textId="77777777" w:rsidR="000F136A" w:rsidRDefault="000F13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EC546" w14:textId="77777777" w:rsidR="000F136A" w:rsidRDefault="000F1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9D3C3" w14:textId="77777777" w:rsidR="000F136A" w:rsidRDefault="000F13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74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AA5"/>
    <w:rsid w:val="00025386"/>
    <w:rsid w:val="000423B9"/>
    <w:rsid w:val="00053927"/>
    <w:rsid w:val="00084786"/>
    <w:rsid w:val="000F136A"/>
    <w:rsid w:val="001446C6"/>
    <w:rsid w:val="0016158F"/>
    <w:rsid w:val="001C2314"/>
    <w:rsid w:val="00213980"/>
    <w:rsid w:val="00224AA5"/>
    <w:rsid w:val="0024648D"/>
    <w:rsid w:val="003A486D"/>
    <w:rsid w:val="004374F2"/>
    <w:rsid w:val="00460705"/>
    <w:rsid w:val="00485239"/>
    <w:rsid w:val="00492538"/>
    <w:rsid w:val="004A0686"/>
    <w:rsid w:val="004E27D7"/>
    <w:rsid w:val="004F10A0"/>
    <w:rsid w:val="0055145C"/>
    <w:rsid w:val="005624D8"/>
    <w:rsid w:val="00620476"/>
    <w:rsid w:val="00651C55"/>
    <w:rsid w:val="00657A47"/>
    <w:rsid w:val="00703B51"/>
    <w:rsid w:val="00745A44"/>
    <w:rsid w:val="007666D6"/>
    <w:rsid w:val="007A2C38"/>
    <w:rsid w:val="00824D73"/>
    <w:rsid w:val="00830970"/>
    <w:rsid w:val="0087706D"/>
    <w:rsid w:val="008833CF"/>
    <w:rsid w:val="00884863"/>
    <w:rsid w:val="008B797E"/>
    <w:rsid w:val="008D442B"/>
    <w:rsid w:val="008F2498"/>
    <w:rsid w:val="0091518C"/>
    <w:rsid w:val="0093388F"/>
    <w:rsid w:val="00A137C9"/>
    <w:rsid w:val="00A56A6F"/>
    <w:rsid w:val="00A87380"/>
    <w:rsid w:val="00AF4E90"/>
    <w:rsid w:val="00AF7375"/>
    <w:rsid w:val="00B25D71"/>
    <w:rsid w:val="00B641BE"/>
    <w:rsid w:val="00B77707"/>
    <w:rsid w:val="00B840AB"/>
    <w:rsid w:val="00BE3BCE"/>
    <w:rsid w:val="00BE58C8"/>
    <w:rsid w:val="00C62A5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6A15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188EF"/>
  <w15:chartTrackingRefBased/>
  <w15:docId w15:val="{B96203B0-3BAF-4A65-90D3-A9E6E85D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2023-12-11T14:51:00Z</cp:lastPrinted>
  <dcterms:created xsi:type="dcterms:W3CDTF">2025-11-03T16:02:00Z</dcterms:created>
  <dcterms:modified xsi:type="dcterms:W3CDTF">2025-11-03T16:02:00Z</dcterms:modified>
</cp:coreProperties>
</file>