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219EE53D" w14:textId="0048A5B2" w:rsidR="006B0CED" w:rsidRDefault="00987E4B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61124E" w:rsidRPr="0061124E">
        <w:rPr>
          <w:rFonts w:ascii="Verdana" w:hAnsi="Verdana"/>
          <w:b/>
          <w:sz w:val="18"/>
          <w:szCs w:val="18"/>
        </w:rPr>
        <w:t>realizacja nagrań wideo na potrzeby kanału Bunkier Nauki na YouTube – KC-DE-zp.272-629/25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4394"/>
        <w:gridCol w:w="2693"/>
      </w:tblGrid>
      <w:tr w:rsidR="0061124E" w:rsidRPr="00D77BF4" w14:paraId="79DD679D" w14:textId="77777777" w:rsidTr="00E37134">
        <w:trPr>
          <w:trHeight w:val="21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124" w14:textId="77777777" w:rsidR="0061124E" w:rsidRPr="006440CE" w:rsidRDefault="0061124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  <w:p w14:paraId="5D69F200" w14:textId="4D2E65F5" w:rsidR="0061124E" w:rsidRPr="006440CE" w:rsidRDefault="0061124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0E57C07" w:rsidR="0061124E" w:rsidRPr="00D77BF4" w:rsidRDefault="0061124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ą**</w:t>
            </w:r>
          </w:p>
        </w:tc>
      </w:tr>
      <w:tr w:rsidR="00D77BF4" w:rsidRPr="00D77BF4" w14:paraId="5C2C1595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6C4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6A04638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1655381D" w14:textId="2E142A1C" w:rsidR="00D77BF4" w:rsidRPr="00D77BF4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…………………………………………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A4BD" w14:textId="77777777" w:rsidR="001F34D1" w:rsidRDefault="001F34D1" w:rsidP="006440CE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</w:p>
          <w:p w14:paraId="3D39A200" w14:textId="77777777" w:rsidR="0061124E" w:rsidRDefault="0061124E" w:rsidP="006440CE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</w:p>
          <w:p w14:paraId="5D71807F" w14:textId="2BD96B5E" w:rsidR="0061124E" w:rsidRPr="0061124E" w:rsidRDefault="0061124E" w:rsidP="006440CE">
            <w:pPr>
              <w:spacing w:before="60" w:after="120"/>
              <w:jc w:val="both"/>
              <w:rPr>
                <w:rFonts w:ascii="Verdana" w:hAnsi="Verdana"/>
                <w:iCs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iCs/>
                <w:sz w:val="18"/>
                <w:szCs w:val="18"/>
                <w:lang w:eastAsia="ar-SA"/>
              </w:rPr>
              <w:t>Operator kamery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440CE" w:rsidRPr="00D77BF4" w14:paraId="668819FB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F9A" w14:textId="77777777" w:rsidR="006440CE" w:rsidRDefault="006440C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311FB5C6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4C942BD" w14:textId="16A983A6" w:rsidR="0061124E" w:rsidRPr="00D77BF4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2D0E" w14:textId="77777777" w:rsidR="006440CE" w:rsidRDefault="006440CE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</w:p>
          <w:p w14:paraId="2CB4E5A4" w14:textId="77777777" w:rsidR="0061124E" w:rsidRDefault="0061124E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</w:p>
          <w:p w14:paraId="481228D2" w14:textId="0A57C97A" w:rsidR="0061124E" w:rsidRPr="0061124E" w:rsidRDefault="0061124E" w:rsidP="001F34D1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Oświetleniowiec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EA29" w14:textId="77777777" w:rsidR="006440CE" w:rsidRPr="00D77BF4" w:rsidRDefault="006440C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1124E" w:rsidRPr="00D77BF4" w14:paraId="19C51A87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CB88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3B67253A" w14:textId="2C38046C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</w:t>
            </w:r>
          </w:p>
          <w:p w14:paraId="24C2CA0D" w14:textId="29D715AC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5A78" w14:textId="77777777" w:rsidR="0061124E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5FCE21D2" w14:textId="25A5705C" w:rsidR="0061124E" w:rsidRPr="001F34D1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Dźwiękowiec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71F9" w14:textId="77777777" w:rsidR="0061124E" w:rsidRPr="00D77BF4" w:rsidRDefault="0061124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1124E" w:rsidRPr="00D77BF4" w14:paraId="63996308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2624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0549E590" w14:textId="16EAB17C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</w:t>
            </w:r>
          </w:p>
          <w:p w14:paraId="0043F690" w14:textId="322D0C9E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31A1" w14:textId="77777777" w:rsidR="0061124E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4A56A869" w14:textId="4259628A" w:rsidR="0061124E" w:rsidRPr="001F34D1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Fotograf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A387" w14:textId="77777777" w:rsidR="0061124E" w:rsidRPr="00D77BF4" w:rsidRDefault="0061124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634C0E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4ADF2161" w14:textId="56F6DB25" w:rsidR="0032179E" w:rsidRPr="00D77BF4" w:rsidRDefault="00634C0E" w:rsidP="00634C0E">
      <w:pPr>
        <w:jc w:val="center"/>
        <w:rPr>
          <w:rFonts w:ascii="Verdana" w:hAnsi="Verdana"/>
          <w:i/>
          <w:iCs/>
          <w:sz w:val="18"/>
          <w:szCs w:val="18"/>
        </w:rPr>
      </w:pPr>
      <w:r w:rsidRPr="00634C0E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A0A9792" w14:textId="53655F2E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730148D1" w14:textId="1353635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173D0E" w14:textId="738DEEE4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17F531BB" w14:textId="348187C2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6841F97D" w14:textId="460D0C59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7D9F874C" w14:textId="6C166E0F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3389349B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52AA0D19" w14:textId="60C55BA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852376C" w:rsidR="006B0CED" w:rsidRPr="00D77BF4" w:rsidRDefault="00FA753A" w:rsidP="00987E4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*niewłaściwe </w:t>
      </w:r>
      <w:proofErr w:type="spellStart"/>
      <w:r>
        <w:rPr>
          <w:rFonts w:ascii="Verdana" w:hAnsi="Verdana"/>
          <w:sz w:val="18"/>
          <w:szCs w:val="18"/>
        </w:rPr>
        <w:t>skreslić</w:t>
      </w:r>
      <w:proofErr w:type="spellEnd"/>
    </w:p>
    <w:p w14:paraId="2061A16C" w14:textId="3C6F7440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="00FA753A">
        <w:rPr>
          <w:rFonts w:ascii="Verdana" w:hAnsi="Verdana"/>
          <w:sz w:val="18"/>
          <w:szCs w:val="18"/>
        </w:rPr>
        <w:t>*</w:t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F55B12" w:rsidRPr="00D77BF4" w:rsidSect="00F91C57">
      <w:headerReference w:type="default" r:id="rId7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A6F61B" w14:textId="77777777" w:rsidR="002F57F8" w:rsidRDefault="002F57F8">
      <w:r>
        <w:separator/>
      </w:r>
    </w:p>
  </w:endnote>
  <w:endnote w:type="continuationSeparator" w:id="0">
    <w:p w14:paraId="59D6AAA8" w14:textId="77777777" w:rsidR="002F57F8" w:rsidRDefault="002F5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CCE6A" w14:textId="77777777" w:rsidR="002F57F8" w:rsidRDefault="002F57F8">
      <w:r>
        <w:separator/>
      </w:r>
    </w:p>
  </w:footnote>
  <w:footnote w:type="continuationSeparator" w:id="0">
    <w:p w14:paraId="6B58B69A" w14:textId="77777777" w:rsidR="002F57F8" w:rsidRDefault="002F5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05E5A"/>
    <w:rsid w:val="00124445"/>
    <w:rsid w:val="001D0F1F"/>
    <w:rsid w:val="001F34D1"/>
    <w:rsid w:val="002328A0"/>
    <w:rsid w:val="00263CEB"/>
    <w:rsid w:val="0028660D"/>
    <w:rsid w:val="002A7F51"/>
    <w:rsid w:val="002C27A7"/>
    <w:rsid w:val="002D597A"/>
    <w:rsid w:val="002F57F8"/>
    <w:rsid w:val="002F6C4A"/>
    <w:rsid w:val="0032179E"/>
    <w:rsid w:val="0034735F"/>
    <w:rsid w:val="00381B01"/>
    <w:rsid w:val="00404136"/>
    <w:rsid w:val="004251AE"/>
    <w:rsid w:val="0045218A"/>
    <w:rsid w:val="004D3F2B"/>
    <w:rsid w:val="004E74D8"/>
    <w:rsid w:val="00517D50"/>
    <w:rsid w:val="005236DD"/>
    <w:rsid w:val="00527F15"/>
    <w:rsid w:val="0056690C"/>
    <w:rsid w:val="005D357A"/>
    <w:rsid w:val="005F6749"/>
    <w:rsid w:val="0061124E"/>
    <w:rsid w:val="00634C0E"/>
    <w:rsid w:val="006440CE"/>
    <w:rsid w:val="0065748D"/>
    <w:rsid w:val="00660E1E"/>
    <w:rsid w:val="006828A2"/>
    <w:rsid w:val="00693C8C"/>
    <w:rsid w:val="006B0CED"/>
    <w:rsid w:val="006C3F19"/>
    <w:rsid w:val="006D244E"/>
    <w:rsid w:val="006F2825"/>
    <w:rsid w:val="00786C56"/>
    <w:rsid w:val="007947D0"/>
    <w:rsid w:val="007C2E27"/>
    <w:rsid w:val="007E4F79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AC41BD"/>
    <w:rsid w:val="00B25F00"/>
    <w:rsid w:val="00B33027"/>
    <w:rsid w:val="00B4176B"/>
    <w:rsid w:val="00B50431"/>
    <w:rsid w:val="00B72E23"/>
    <w:rsid w:val="00BA30AA"/>
    <w:rsid w:val="00BA48E0"/>
    <w:rsid w:val="00BB4F33"/>
    <w:rsid w:val="00BC58AD"/>
    <w:rsid w:val="00BD790B"/>
    <w:rsid w:val="00BF4614"/>
    <w:rsid w:val="00C15DC0"/>
    <w:rsid w:val="00C16C20"/>
    <w:rsid w:val="00C303B2"/>
    <w:rsid w:val="00C50D77"/>
    <w:rsid w:val="00C5152C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ED752A"/>
    <w:rsid w:val="00F04CB8"/>
    <w:rsid w:val="00F21267"/>
    <w:rsid w:val="00F3062F"/>
    <w:rsid w:val="00F53842"/>
    <w:rsid w:val="00F55B12"/>
    <w:rsid w:val="00F91C57"/>
    <w:rsid w:val="00FA31F0"/>
    <w:rsid w:val="00FA753A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F981F-1FDA-4ADE-910E-E136AE91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Jolanta Oleksy</cp:lastModifiedBy>
  <cp:revision>3</cp:revision>
  <cp:lastPrinted>2025-09-18T08:44:00Z</cp:lastPrinted>
  <dcterms:created xsi:type="dcterms:W3CDTF">2025-10-22T12:45:00Z</dcterms:created>
  <dcterms:modified xsi:type="dcterms:W3CDTF">2025-10-23T11:20:00Z</dcterms:modified>
</cp:coreProperties>
</file>