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0DF2AAF" w:rsidR="00C86F3D" w:rsidRPr="004C6573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8"/>
          <w:szCs w:val="18"/>
          <w:lang w:eastAsia="pl-PL"/>
        </w:rPr>
      </w:pPr>
      <w:r w:rsidRPr="004C6573">
        <w:rPr>
          <w:rFonts w:ascii="Verdana" w:hAnsi="Verdana" w:cs="Verdana"/>
          <w:sz w:val="18"/>
          <w:szCs w:val="18"/>
          <w:lang w:eastAsia="pl-PL"/>
        </w:rPr>
        <w:t xml:space="preserve">            </w:t>
      </w:r>
    </w:p>
    <w:p w14:paraId="4FAA08EC" w14:textId="77777777" w:rsidR="004E756B" w:rsidRDefault="004E756B" w:rsidP="00C86F3D">
      <w:pPr>
        <w:jc w:val="right"/>
        <w:rPr>
          <w:rFonts w:ascii="Verdana" w:hAnsi="Verdana"/>
          <w:b/>
          <w:sz w:val="18"/>
          <w:szCs w:val="18"/>
        </w:rPr>
      </w:pPr>
    </w:p>
    <w:p w14:paraId="30083E46" w14:textId="7DEDFCF3" w:rsidR="004E756B" w:rsidRDefault="004E756B" w:rsidP="00C86F3D">
      <w:pPr>
        <w:jc w:val="right"/>
        <w:rPr>
          <w:rFonts w:ascii="Verdana" w:hAnsi="Verdana"/>
          <w:b/>
          <w:sz w:val="18"/>
          <w:szCs w:val="18"/>
        </w:rPr>
      </w:pPr>
      <w:r>
        <w:rPr>
          <w:noProof/>
        </w:rPr>
        <w:drawing>
          <wp:inline distT="0" distB="0" distL="0" distR="0" wp14:anchorId="2E0DF775" wp14:editId="66E78362">
            <wp:extent cx="1980565" cy="414020"/>
            <wp:effectExtent l="0" t="0" r="635" b="5080"/>
            <wp:docPr id="1" name="Obraz 1" descr="Praktyki Erasmus+ | SGH | Szkoła Główna Handlowa w Warsza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raktyki Erasmus+ | SGH | Szkoła Główna Handlowa w Warszawi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95E05" w14:textId="77777777" w:rsidR="004E756B" w:rsidRDefault="004E756B" w:rsidP="00C86F3D">
      <w:pPr>
        <w:jc w:val="right"/>
        <w:rPr>
          <w:rFonts w:ascii="Verdana" w:hAnsi="Verdana"/>
          <w:b/>
          <w:sz w:val="18"/>
          <w:szCs w:val="18"/>
        </w:rPr>
      </w:pPr>
    </w:p>
    <w:p w14:paraId="391281D0" w14:textId="4749D627" w:rsidR="00C86F3D" w:rsidRPr="004C6573" w:rsidRDefault="00C86F3D" w:rsidP="00C86F3D">
      <w:pPr>
        <w:jc w:val="right"/>
        <w:rPr>
          <w:rFonts w:ascii="Verdana" w:hAnsi="Verdana"/>
          <w:b/>
          <w:sz w:val="18"/>
          <w:szCs w:val="18"/>
        </w:rPr>
      </w:pPr>
      <w:r w:rsidRPr="004C6573">
        <w:rPr>
          <w:rFonts w:ascii="Verdana" w:hAnsi="Verdana"/>
          <w:b/>
          <w:sz w:val="18"/>
          <w:szCs w:val="18"/>
        </w:rPr>
        <w:t xml:space="preserve">Załącznik nr </w:t>
      </w:r>
      <w:r w:rsidR="00793301" w:rsidRPr="004C6573">
        <w:rPr>
          <w:rFonts w:ascii="Verdana" w:hAnsi="Verdana"/>
          <w:b/>
          <w:sz w:val="18"/>
          <w:szCs w:val="18"/>
        </w:rPr>
        <w:t>5</w:t>
      </w:r>
    </w:p>
    <w:p w14:paraId="160ADD02" w14:textId="77777777" w:rsidR="00C86F3D" w:rsidRPr="004C6573" w:rsidRDefault="00C86F3D" w:rsidP="00C86F3D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39CD6467" w14:textId="77777777" w:rsidR="00C86F3D" w:rsidRPr="004C6573" w:rsidRDefault="00C86F3D" w:rsidP="00C86F3D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46B29103" w14:textId="4F506BA2" w:rsidR="00C86F3D" w:rsidRPr="004C6573" w:rsidRDefault="00C86F3D" w:rsidP="00743DAB">
      <w:pPr>
        <w:tabs>
          <w:tab w:val="right" w:pos="9000"/>
        </w:tabs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4C6573">
        <w:rPr>
          <w:rFonts w:ascii="Verdana" w:hAnsi="Verdana"/>
          <w:b/>
          <w:color w:val="000000"/>
          <w:sz w:val="18"/>
          <w:szCs w:val="18"/>
        </w:rPr>
        <w:t>WYKAZ ZREALIZOWANYCH USŁUG</w:t>
      </w:r>
    </w:p>
    <w:p w14:paraId="5B3E1532" w14:textId="77777777" w:rsidR="00743DAB" w:rsidRPr="004C6573" w:rsidRDefault="00743DAB" w:rsidP="00743DAB">
      <w:pPr>
        <w:tabs>
          <w:tab w:val="right" w:pos="9000"/>
        </w:tabs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4B720338" w14:textId="77777777" w:rsidR="00C86F3D" w:rsidRPr="004C6573" w:rsidRDefault="00C86F3D" w:rsidP="00C86F3D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6FF26118" w14:textId="77777777" w:rsidR="00C86F3D" w:rsidRPr="004C6573" w:rsidRDefault="00C86F3D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6573">
        <w:rPr>
          <w:rFonts w:ascii="Verdana" w:hAnsi="Verdana"/>
          <w:sz w:val="18"/>
          <w:szCs w:val="18"/>
        </w:rPr>
        <w:t>NAZWA WYKONAWCY:……………………………………………………….</w:t>
      </w:r>
    </w:p>
    <w:p w14:paraId="4083C92F" w14:textId="77BFF5DA" w:rsidR="00C86F3D" w:rsidRPr="004C6573" w:rsidRDefault="00C86F3D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6573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1A47B278" w14:textId="77777777" w:rsidR="00743DAB" w:rsidRPr="004C6573" w:rsidRDefault="00743DAB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1AC9E678" w14:textId="492D66CB" w:rsidR="00C86F3D" w:rsidRDefault="00C86F3D" w:rsidP="004C6573">
      <w:pPr>
        <w:jc w:val="both"/>
        <w:rPr>
          <w:rFonts w:ascii="Verdana" w:hAnsi="Verdana"/>
          <w:sz w:val="18"/>
          <w:szCs w:val="18"/>
        </w:rPr>
      </w:pPr>
      <w:r w:rsidRPr="004C6573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B93B92" w:rsidRPr="004C6573">
        <w:rPr>
          <w:rFonts w:ascii="Verdana" w:hAnsi="Verdana"/>
          <w:sz w:val="18"/>
          <w:szCs w:val="18"/>
        </w:rPr>
        <w:t>podstawowym</w:t>
      </w:r>
      <w:r w:rsidRPr="004C6573">
        <w:rPr>
          <w:rFonts w:ascii="Verdana" w:hAnsi="Verdana"/>
          <w:sz w:val="18"/>
          <w:szCs w:val="18"/>
        </w:rPr>
        <w:t xml:space="preserve"> </w:t>
      </w:r>
      <w:r w:rsidRPr="004C6573">
        <w:rPr>
          <w:rFonts w:ascii="Verdana" w:hAnsi="Verdana"/>
          <w:color w:val="000000"/>
          <w:sz w:val="18"/>
          <w:szCs w:val="18"/>
        </w:rPr>
        <w:t>na:</w:t>
      </w:r>
      <w:r w:rsidR="004C03CA" w:rsidRPr="004C6573">
        <w:rPr>
          <w:rFonts w:ascii="Verdana" w:hAnsi="Verdana" w:cs="Arial"/>
          <w:b/>
          <w:sz w:val="18"/>
          <w:szCs w:val="18"/>
        </w:rPr>
        <w:t xml:space="preserve"> </w:t>
      </w:r>
      <w:r w:rsidR="004C6573" w:rsidRPr="004C6573">
        <w:rPr>
          <w:rFonts w:ascii="Verdana" w:hAnsi="Verdana"/>
          <w:b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 " - KC-DE-zp.272-</w:t>
      </w:r>
      <w:r w:rsidR="00296409">
        <w:rPr>
          <w:rFonts w:ascii="Verdana" w:hAnsi="Verdana"/>
          <w:b/>
          <w:sz w:val="18"/>
          <w:szCs w:val="18"/>
        </w:rPr>
        <w:t>652</w:t>
      </w:r>
      <w:r w:rsidR="004C6573" w:rsidRPr="004C6573">
        <w:rPr>
          <w:rFonts w:ascii="Verdana" w:hAnsi="Verdana"/>
          <w:b/>
          <w:sz w:val="18"/>
          <w:szCs w:val="18"/>
        </w:rPr>
        <w:t>/25</w:t>
      </w:r>
      <w:r w:rsidRPr="004C6573">
        <w:rPr>
          <w:rFonts w:ascii="Verdana" w:hAnsi="Verdana"/>
          <w:b/>
          <w:sz w:val="18"/>
          <w:szCs w:val="18"/>
        </w:rPr>
        <w:t>,</w:t>
      </w:r>
      <w:r w:rsidRPr="004C6573">
        <w:rPr>
          <w:rFonts w:ascii="Verdana" w:hAnsi="Verdana"/>
          <w:color w:val="000000"/>
          <w:sz w:val="18"/>
          <w:szCs w:val="18"/>
        </w:rPr>
        <w:t xml:space="preserve"> </w:t>
      </w:r>
      <w:r w:rsidRPr="004C6573">
        <w:rPr>
          <w:rFonts w:ascii="Verdana" w:hAnsi="Verdana"/>
          <w:sz w:val="18"/>
          <w:szCs w:val="18"/>
        </w:rPr>
        <w:t xml:space="preserve">oświadczamy, że w ciągu ostatnich </w:t>
      </w:r>
      <w:r w:rsidR="00976728" w:rsidRPr="004C6573">
        <w:rPr>
          <w:rFonts w:ascii="Verdana" w:hAnsi="Verdana"/>
          <w:sz w:val="18"/>
          <w:szCs w:val="18"/>
        </w:rPr>
        <w:t>5</w:t>
      </w:r>
      <w:r w:rsidRPr="004C6573">
        <w:rPr>
          <w:rFonts w:ascii="Verdana" w:hAnsi="Verdana"/>
          <w:sz w:val="18"/>
          <w:szCs w:val="18"/>
        </w:rPr>
        <w:t xml:space="preserve"> lat  przed upływem terminu składania ofert zrealizowaliśmy następujące zamówienia:</w:t>
      </w:r>
    </w:p>
    <w:p w14:paraId="27902CF0" w14:textId="77777777" w:rsidR="006155F5" w:rsidRPr="004C6573" w:rsidRDefault="006155F5" w:rsidP="004C6573">
      <w:pPr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4C6573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C6573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02C052D4" w:rsidR="00C86F3D" w:rsidRPr="004C6573" w:rsidRDefault="00E82FB8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Przedmiot umowy</w:t>
            </w:r>
            <w:r w:rsidR="00C86F3D" w:rsidRPr="00E82FB8">
              <w:rPr>
                <w:rStyle w:val="Odwoanieprzypisudolnego"/>
                <w:rFonts w:ascii="Verdana" w:hAnsi="Verdana"/>
                <w:b/>
                <w:sz w:val="18"/>
                <w:szCs w:val="18"/>
                <w:highlight w:val="yellow"/>
              </w:rPr>
              <w:footnoteReference w:id="1"/>
            </w:r>
          </w:p>
          <w:p w14:paraId="470533D8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387078FE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sz w:val="18"/>
                <w:szCs w:val="18"/>
              </w:rPr>
              <w:t xml:space="preserve">Odbiorca usługi </w:t>
            </w:r>
          </w:p>
          <w:p w14:paraId="4DDE8123" w14:textId="77777777" w:rsidR="00C86F3D" w:rsidRPr="004C6573" w:rsidRDefault="00C86F3D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sz w:val="18"/>
                <w:szCs w:val="18"/>
              </w:rPr>
              <w:t>(nazwa, adres)</w:t>
            </w:r>
          </w:p>
        </w:tc>
      </w:tr>
      <w:tr w:rsidR="00C86F3D" w:rsidRPr="004C6573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C657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C657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C6573">
              <w:rPr>
                <w:rFonts w:ascii="Verdana" w:hAnsi="Verdana"/>
                <w:sz w:val="18"/>
                <w:szCs w:val="18"/>
              </w:rPr>
              <w:t>4</w:t>
            </w:r>
          </w:p>
        </w:tc>
      </w:tr>
      <w:tr w:rsidR="00C86F3D" w:rsidRPr="004C6573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4C6573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5260" w:type="dxa"/>
          </w:tcPr>
          <w:p w14:paraId="6537A940" w14:textId="77777777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26414C3" w14:textId="2A27B3F6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……………………………………………….</w:t>
            </w:r>
          </w:p>
          <w:p w14:paraId="59B20917" w14:textId="77777777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A2E1C1D" w14:textId="77777777" w:rsidR="00C86F3D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Tytuł projektu: …………………………….</w:t>
            </w:r>
          </w:p>
          <w:p w14:paraId="4559547E" w14:textId="77777777" w:rsidR="00E82FB8" w:rsidRDefault="00E82FB8" w:rsidP="004C6573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569AF0E" w14:textId="42597385" w:rsidR="00E82FB8" w:rsidRPr="004C6573" w:rsidRDefault="00E82FB8" w:rsidP="004C6573">
            <w:pPr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Podmiot finansujący: …………………...</w:t>
            </w:r>
          </w:p>
        </w:tc>
        <w:tc>
          <w:tcPr>
            <w:tcW w:w="1560" w:type="dxa"/>
          </w:tcPr>
          <w:p w14:paraId="126D6CC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AF1D23A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A1AB1B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86F3D" w:rsidRPr="004C6573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4C6573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5260" w:type="dxa"/>
          </w:tcPr>
          <w:p w14:paraId="1983C870" w14:textId="77777777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51E8D134" w14:textId="64B89D9F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……………………………………………….</w:t>
            </w:r>
          </w:p>
          <w:p w14:paraId="19FB1CD8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Tytuł projektu: …………………………….</w:t>
            </w:r>
          </w:p>
          <w:p w14:paraId="518E45A9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8F92CEE" w14:textId="5A135144" w:rsidR="00C86F3D" w:rsidRPr="004C6573" w:rsidRDefault="00E82FB8" w:rsidP="00E82FB8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Podmiot finansujący: …………………...</w:t>
            </w:r>
          </w:p>
        </w:tc>
        <w:tc>
          <w:tcPr>
            <w:tcW w:w="1560" w:type="dxa"/>
          </w:tcPr>
          <w:p w14:paraId="5A3D587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7E76A071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7F6148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86F3D" w:rsidRPr="004C6573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4C6573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C6573">
              <w:rPr>
                <w:rFonts w:ascii="Verdana" w:hAnsi="Verdan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5260" w:type="dxa"/>
          </w:tcPr>
          <w:p w14:paraId="5E079A55" w14:textId="77777777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3D46536" w14:textId="411F04CA" w:rsidR="00E82FB8" w:rsidRDefault="00E82FB8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………………………………………………</w:t>
            </w:r>
          </w:p>
          <w:p w14:paraId="4883C636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Tytuł projektu: …………………………….</w:t>
            </w:r>
          </w:p>
          <w:p w14:paraId="0257E647" w14:textId="77777777" w:rsidR="00E82FB8" w:rsidRDefault="00E82FB8" w:rsidP="00E82FB8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D9DA7F4" w14:textId="0129F169" w:rsidR="00C86F3D" w:rsidRPr="004C6573" w:rsidRDefault="00E82FB8" w:rsidP="00E82FB8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Podmiot finansujący: …………………...</w:t>
            </w:r>
          </w:p>
        </w:tc>
        <w:tc>
          <w:tcPr>
            <w:tcW w:w="1560" w:type="dxa"/>
          </w:tcPr>
          <w:p w14:paraId="34411DCC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120F300" w14:textId="77777777" w:rsidR="00C86F3D" w:rsidRPr="004C6573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5C7B1FFE" w14:textId="77777777" w:rsidR="006155F5" w:rsidRDefault="006155F5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i/>
          <w:iCs/>
          <w:sz w:val="18"/>
          <w:szCs w:val="18"/>
          <w:lang w:eastAsia="zh-CN"/>
        </w:rPr>
      </w:pPr>
    </w:p>
    <w:p w14:paraId="72D86306" w14:textId="404D4993" w:rsidR="004C6573" w:rsidRPr="006155F5" w:rsidRDefault="006155F5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zh-CN"/>
        </w:rPr>
      </w:pPr>
      <w:r w:rsidRPr="006155F5">
        <w:rPr>
          <w:rFonts w:ascii="Verdana" w:eastAsia="Calibri" w:hAnsi="Verdana"/>
          <w:b/>
          <w:i/>
          <w:iCs/>
          <w:sz w:val="18"/>
          <w:szCs w:val="18"/>
          <w:lang w:eastAsia="zh-CN"/>
        </w:rPr>
        <w:t xml:space="preserve">Oświadczamy, że ww. projekty to projekty </w:t>
      </w:r>
      <w:r w:rsidRPr="006155F5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6155F5">
        <w:rPr>
          <w:rFonts w:ascii="Verdana" w:eastAsia="Calibri" w:hAnsi="Verdana"/>
          <w:b/>
          <w:bCs/>
          <w:color w:val="000000"/>
          <w:sz w:val="18"/>
          <w:szCs w:val="18"/>
          <w:lang w:eastAsia="en-US"/>
        </w:rPr>
        <w:t>międzynarodowe dotyczące tematyki wód geotermalnych</w:t>
      </w:r>
      <w:r>
        <w:rPr>
          <w:rFonts w:ascii="Verdana" w:eastAsia="Calibri" w:hAnsi="Verdana"/>
          <w:b/>
          <w:bCs/>
          <w:color w:val="000000"/>
          <w:sz w:val="18"/>
          <w:szCs w:val="18"/>
          <w:lang w:eastAsia="en-US"/>
        </w:rPr>
        <w:t>.</w:t>
      </w:r>
    </w:p>
    <w:p w14:paraId="3533DFF6" w14:textId="725BC135" w:rsidR="00F213FB" w:rsidRPr="004C6573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743DAB"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4C6573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4C6573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sectPr w:rsidR="00F213FB" w:rsidRPr="004C6573" w:rsidSect="004E756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A2784" w14:textId="77777777" w:rsidR="002B0FC2" w:rsidRDefault="002B0FC2">
      <w:r>
        <w:separator/>
      </w:r>
    </w:p>
  </w:endnote>
  <w:endnote w:type="continuationSeparator" w:id="0">
    <w:p w14:paraId="3D0EA721" w14:textId="77777777" w:rsidR="002B0FC2" w:rsidRDefault="002B0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01692" w14:textId="77777777" w:rsidR="002B0FC2" w:rsidRDefault="002B0FC2">
      <w:r>
        <w:separator/>
      </w:r>
    </w:p>
  </w:footnote>
  <w:footnote w:type="continuationSeparator" w:id="0">
    <w:p w14:paraId="352B5B26" w14:textId="77777777" w:rsidR="002B0FC2" w:rsidRDefault="002B0FC2">
      <w:r>
        <w:continuationSeparator/>
      </w:r>
    </w:p>
  </w:footnote>
  <w:footnote w:id="1">
    <w:p w14:paraId="010C7529" w14:textId="652363B6" w:rsidR="00C86F3D" w:rsidRPr="006155F5" w:rsidRDefault="00E82FB8" w:rsidP="00C86F3D">
      <w:pPr>
        <w:pStyle w:val="Tekstprzypisudolnego"/>
        <w:rPr>
          <w:rFonts w:ascii="Verdana" w:hAnsi="Verdana"/>
          <w:sz w:val="18"/>
          <w:szCs w:val="18"/>
        </w:rPr>
      </w:pPr>
      <w:r w:rsidRPr="00E82FB8">
        <w:rPr>
          <w:highlight w:val="yellow"/>
          <w:vertAlign w:val="superscript"/>
        </w:rPr>
        <w:t>1</w:t>
      </w:r>
      <w:r w:rsidR="00C86F3D">
        <w:t xml:space="preserve"> </w:t>
      </w:r>
      <w:r w:rsidR="00C86F3D" w:rsidRPr="006155F5">
        <w:rPr>
          <w:rFonts w:ascii="Verdana" w:hAnsi="Verdana"/>
          <w:sz w:val="18"/>
          <w:szCs w:val="18"/>
        </w:rPr>
        <w:t xml:space="preserve">należy podać wszystkie informacje, pozwalające jednoznacznie stwierdzić czy wykonawca spełnia warunek określony w pkt. </w:t>
      </w:r>
      <w:r w:rsidR="00743DAB" w:rsidRPr="006155F5">
        <w:rPr>
          <w:rFonts w:ascii="Verdana" w:hAnsi="Verdana"/>
          <w:sz w:val="18"/>
          <w:szCs w:val="18"/>
        </w:rPr>
        <w:t>8</w:t>
      </w:r>
      <w:r w:rsidR="00094658" w:rsidRPr="006155F5">
        <w:rPr>
          <w:rFonts w:ascii="Verdana" w:hAnsi="Verdana"/>
          <w:sz w:val="18"/>
          <w:szCs w:val="18"/>
        </w:rPr>
        <w:t>.2</w:t>
      </w:r>
      <w:r w:rsidR="00C86F3D" w:rsidRPr="006155F5">
        <w:rPr>
          <w:rFonts w:ascii="Verdana" w:hAnsi="Verdana"/>
          <w:sz w:val="18"/>
          <w:szCs w:val="18"/>
        </w:rPr>
        <w:t>.</w:t>
      </w:r>
      <w:r w:rsidR="00783819" w:rsidRPr="006155F5">
        <w:rPr>
          <w:rFonts w:ascii="Verdana" w:hAnsi="Verdana"/>
          <w:sz w:val="18"/>
          <w:szCs w:val="18"/>
        </w:rPr>
        <w:t>4</w:t>
      </w:r>
      <w:r w:rsidR="00C86F3D" w:rsidRPr="006155F5">
        <w:rPr>
          <w:rFonts w:ascii="Verdana" w:hAnsi="Verdana"/>
          <w:sz w:val="18"/>
          <w:szCs w:val="18"/>
        </w:rPr>
        <w:t xml:space="preserve"> SWZ</w:t>
      </w:r>
    </w:p>
    <w:p w14:paraId="55F76416" w14:textId="77777777" w:rsidR="00C86F3D" w:rsidRPr="006155F5" w:rsidRDefault="00C86F3D" w:rsidP="00C86F3D">
      <w:pPr>
        <w:pStyle w:val="Tekstprzypisudolnego"/>
        <w:rPr>
          <w:rFonts w:ascii="Verdana" w:hAnsi="Verdana"/>
          <w:sz w:val="18"/>
          <w:szCs w:val="18"/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059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320DF"/>
    <w:rsid w:val="00082E0F"/>
    <w:rsid w:val="000867EE"/>
    <w:rsid w:val="00094658"/>
    <w:rsid w:val="000A1B2E"/>
    <w:rsid w:val="001C5C7B"/>
    <w:rsid w:val="00210E8E"/>
    <w:rsid w:val="00276C10"/>
    <w:rsid w:val="00296409"/>
    <w:rsid w:val="002B0FC2"/>
    <w:rsid w:val="002F7E2B"/>
    <w:rsid w:val="00302B40"/>
    <w:rsid w:val="00364199"/>
    <w:rsid w:val="0037616C"/>
    <w:rsid w:val="003D6A27"/>
    <w:rsid w:val="00465A76"/>
    <w:rsid w:val="004C03CA"/>
    <w:rsid w:val="004C6573"/>
    <w:rsid w:val="004D22B1"/>
    <w:rsid w:val="004E756B"/>
    <w:rsid w:val="00510454"/>
    <w:rsid w:val="00540289"/>
    <w:rsid w:val="00551DBC"/>
    <w:rsid w:val="006155F5"/>
    <w:rsid w:val="006877FD"/>
    <w:rsid w:val="006B469B"/>
    <w:rsid w:val="006B4809"/>
    <w:rsid w:val="006B63A1"/>
    <w:rsid w:val="00702A72"/>
    <w:rsid w:val="00743DAB"/>
    <w:rsid w:val="00783819"/>
    <w:rsid w:val="00793301"/>
    <w:rsid w:val="007C2629"/>
    <w:rsid w:val="00976728"/>
    <w:rsid w:val="009774FA"/>
    <w:rsid w:val="00A63A91"/>
    <w:rsid w:val="00AE2A9D"/>
    <w:rsid w:val="00B72EC0"/>
    <w:rsid w:val="00B93B92"/>
    <w:rsid w:val="00BD0187"/>
    <w:rsid w:val="00BD3136"/>
    <w:rsid w:val="00C049BA"/>
    <w:rsid w:val="00C254C7"/>
    <w:rsid w:val="00C34B2E"/>
    <w:rsid w:val="00C50722"/>
    <w:rsid w:val="00C833D4"/>
    <w:rsid w:val="00C86F3D"/>
    <w:rsid w:val="00C97DA7"/>
    <w:rsid w:val="00D11BC3"/>
    <w:rsid w:val="00D93FE5"/>
    <w:rsid w:val="00D97C6D"/>
    <w:rsid w:val="00DD5BF2"/>
    <w:rsid w:val="00E27CB6"/>
    <w:rsid w:val="00E82FB8"/>
    <w:rsid w:val="00E92C1E"/>
    <w:rsid w:val="00EB75AA"/>
    <w:rsid w:val="00F213FB"/>
    <w:rsid w:val="00F447AC"/>
    <w:rsid w:val="00F63C45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67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7672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2025-10-29T07:54:00Z</cp:lastPrinted>
  <dcterms:created xsi:type="dcterms:W3CDTF">2025-10-29T07:54:00Z</dcterms:created>
  <dcterms:modified xsi:type="dcterms:W3CDTF">2025-10-29T07:54:00Z</dcterms:modified>
</cp:coreProperties>
</file>