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7C047E44" w:rsidR="00025386" w:rsidRPr="00EC08A2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EC08A2">
        <w:rPr>
          <w:rFonts w:ascii="Verdana" w:hAnsi="Verdana"/>
          <w:bCs/>
          <w:i w:val="0"/>
          <w:sz w:val="18"/>
          <w:szCs w:val="18"/>
        </w:rPr>
        <w:t xml:space="preserve">Załącznik nr </w:t>
      </w:r>
      <w:r w:rsidR="00A8442D" w:rsidRPr="00EC08A2">
        <w:rPr>
          <w:rFonts w:ascii="Verdana" w:hAnsi="Verdana"/>
          <w:bCs/>
          <w:i w:val="0"/>
          <w:sz w:val="18"/>
          <w:szCs w:val="18"/>
        </w:rPr>
        <w:t>7</w:t>
      </w:r>
      <w:r w:rsidR="007666D6" w:rsidRPr="00EC08A2">
        <w:rPr>
          <w:rFonts w:ascii="Verdana" w:hAnsi="Verdana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EC08A2" w14:paraId="5848A7C3" w14:textId="77777777" w:rsidTr="00AF7375">
        <w:tc>
          <w:tcPr>
            <w:tcW w:w="9104" w:type="dxa"/>
          </w:tcPr>
          <w:p w14:paraId="36CFADBB" w14:textId="77777777" w:rsidR="007666D6" w:rsidRPr="00EC08A2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EC08A2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EC08A2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EC08A2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EC08A2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EC08A2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067A6998" w14:textId="77777777" w:rsidR="004E27D7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EC08A2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EC08A2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EC08A2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EC08A2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EC08A2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EC08A2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EC08A2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EC08A2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EC08A2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EC08A2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EC08A2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77777777" w:rsidR="00E27ABB" w:rsidRPr="00EC08A2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EC08A2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EC08A2">
        <w:rPr>
          <w:rFonts w:ascii="Verdana" w:hAnsi="Verdana"/>
          <w:sz w:val="18"/>
          <w:szCs w:val="18"/>
        </w:rPr>
        <w:t xml:space="preserve"> ustawy </w:t>
      </w:r>
      <w:r w:rsidR="00EF3368" w:rsidRPr="00EC08A2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EC08A2">
        <w:rPr>
          <w:rFonts w:ascii="Verdana" w:hAnsi="Verdana"/>
          <w:sz w:val="18"/>
          <w:szCs w:val="18"/>
        </w:rPr>
        <w:t>(Dz.U. poz. 2019 ze zm.)</w:t>
      </w:r>
      <w:r w:rsidR="00E27ABB" w:rsidRPr="00EC08A2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EC08A2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EC08A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EC08A2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EC08A2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EC08A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EC08A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EC08A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C08A2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25FAEF82" w14:textId="30EBC5D0" w:rsidR="00946939" w:rsidRPr="00EC08A2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EC08A2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EC08A2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  <w:r w:rsidR="00946939" w:rsidRPr="00EC08A2">
        <w:rPr>
          <w:rFonts w:ascii="Verdana" w:hAnsi="Verdana"/>
          <w:sz w:val="18"/>
          <w:szCs w:val="18"/>
        </w:rPr>
        <w:t xml:space="preserve"> </w:t>
      </w:r>
      <w:r w:rsidR="0061241D" w:rsidRPr="00EC08A2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technologie" KC-DE-zp.272-505/25</w:t>
      </w:r>
      <w:r w:rsidR="003470CC" w:rsidRPr="00EC08A2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.</w:t>
      </w:r>
    </w:p>
    <w:p w14:paraId="1F94EBA1" w14:textId="0ED53FBD" w:rsidR="00DC652A" w:rsidRPr="00EC08A2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EC08A2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EC08A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EC08A2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065AA557" w14:textId="77777777" w:rsidR="0093388F" w:rsidRPr="00EC08A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EC08A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EC08A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EC08A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EC08A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6346A90D" w:rsidR="00830970" w:rsidRPr="00EC08A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EC08A2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EC08A2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EC08A2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584CDF4A" w14:textId="77777777" w:rsid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761172D3" w14:textId="77777777" w:rsidR="00EC08A2" w:rsidRDefault="00EC08A2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373426A5" w14:textId="77777777" w:rsidR="00EC08A2" w:rsidRPr="00EC08A2" w:rsidRDefault="00EC08A2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bookmarkEnd w:id="0"/>
    <w:p w14:paraId="2E3005AB" w14:textId="77777777" w:rsidR="002F0A95" w:rsidRPr="00EC08A2" w:rsidRDefault="002F0A95" w:rsidP="002F0A95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EC08A2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5B68481D" w14:textId="5AB275F0" w:rsidR="00025386" w:rsidRPr="00EC08A2" w:rsidRDefault="002F0A95" w:rsidP="00E829E6">
      <w:pPr>
        <w:spacing w:after="0" w:line="240" w:lineRule="auto"/>
        <w:ind w:left="284" w:hanging="284"/>
        <w:jc w:val="center"/>
        <w:rPr>
          <w:rFonts w:ascii="Verdana" w:hAnsi="Verdana"/>
          <w:sz w:val="18"/>
          <w:szCs w:val="18"/>
        </w:rPr>
      </w:pPr>
      <w:r w:rsidRPr="00EC08A2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 w:rsidRPr="00EC08A2">
        <w:rPr>
          <w:rFonts w:ascii="Verdana" w:eastAsia="Times New Roman" w:hAnsi="Verdana"/>
          <w:i/>
          <w:iCs/>
          <w:color w:val="FF0000"/>
          <w:sz w:val="18"/>
          <w:szCs w:val="18"/>
          <w:lang w:eastAsia="pl-PL"/>
        </w:rPr>
        <w:t>.</w:t>
      </w:r>
    </w:p>
    <w:sectPr w:rsidR="00025386" w:rsidRPr="00EC08A2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34B29" w14:textId="77777777" w:rsidR="00753C6D" w:rsidRDefault="00753C6D" w:rsidP="00025386">
      <w:pPr>
        <w:spacing w:after="0" w:line="240" w:lineRule="auto"/>
      </w:pPr>
      <w:r>
        <w:separator/>
      </w:r>
    </w:p>
  </w:endnote>
  <w:endnote w:type="continuationSeparator" w:id="0">
    <w:p w14:paraId="3ABF875B" w14:textId="77777777" w:rsidR="00753C6D" w:rsidRDefault="00753C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11EB0FE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DD672" w14:textId="77777777" w:rsidR="00753C6D" w:rsidRDefault="00753C6D" w:rsidP="00025386">
      <w:pPr>
        <w:spacing w:after="0" w:line="240" w:lineRule="auto"/>
      </w:pPr>
      <w:r>
        <w:separator/>
      </w:r>
    </w:p>
  </w:footnote>
  <w:footnote w:type="continuationSeparator" w:id="0">
    <w:p w14:paraId="1A193AB5" w14:textId="77777777" w:rsidR="00753C6D" w:rsidRDefault="00753C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22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70FF2"/>
    <w:rsid w:val="001C2314"/>
    <w:rsid w:val="00213980"/>
    <w:rsid w:val="00242A86"/>
    <w:rsid w:val="00252281"/>
    <w:rsid w:val="002C6D0F"/>
    <w:rsid w:val="002F0A95"/>
    <w:rsid w:val="003470CC"/>
    <w:rsid w:val="00350032"/>
    <w:rsid w:val="00417B26"/>
    <w:rsid w:val="004374F2"/>
    <w:rsid w:val="004422C0"/>
    <w:rsid w:val="00446885"/>
    <w:rsid w:val="00460705"/>
    <w:rsid w:val="00485239"/>
    <w:rsid w:val="004A52F1"/>
    <w:rsid w:val="004E27D7"/>
    <w:rsid w:val="00510454"/>
    <w:rsid w:val="0055145C"/>
    <w:rsid w:val="005624D8"/>
    <w:rsid w:val="005D2FB3"/>
    <w:rsid w:val="0061241D"/>
    <w:rsid w:val="00620476"/>
    <w:rsid w:val="00657A47"/>
    <w:rsid w:val="007247A1"/>
    <w:rsid w:val="00735C05"/>
    <w:rsid w:val="00745A44"/>
    <w:rsid w:val="00753C6D"/>
    <w:rsid w:val="007666D6"/>
    <w:rsid w:val="007F670E"/>
    <w:rsid w:val="00805D88"/>
    <w:rsid w:val="00824D73"/>
    <w:rsid w:val="00830970"/>
    <w:rsid w:val="008B797E"/>
    <w:rsid w:val="008E0486"/>
    <w:rsid w:val="008F2498"/>
    <w:rsid w:val="0093388F"/>
    <w:rsid w:val="00946939"/>
    <w:rsid w:val="009B1FCF"/>
    <w:rsid w:val="00A37181"/>
    <w:rsid w:val="00A56A6F"/>
    <w:rsid w:val="00A8442D"/>
    <w:rsid w:val="00A87380"/>
    <w:rsid w:val="00AF7375"/>
    <w:rsid w:val="00B34065"/>
    <w:rsid w:val="00B77707"/>
    <w:rsid w:val="00B9016F"/>
    <w:rsid w:val="00BA67C1"/>
    <w:rsid w:val="00BE3BCE"/>
    <w:rsid w:val="00BF11A4"/>
    <w:rsid w:val="00C62DD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31B"/>
    <w:rsid w:val="00E67109"/>
    <w:rsid w:val="00E829E6"/>
    <w:rsid w:val="00E86D3B"/>
    <w:rsid w:val="00E91E6A"/>
    <w:rsid w:val="00EC08A2"/>
    <w:rsid w:val="00ED5256"/>
    <w:rsid w:val="00EF3368"/>
    <w:rsid w:val="00F334B4"/>
    <w:rsid w:val="00F460F0"/>
    <w:rsid w:val="00FA4F2B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2022-01-11T13:23:00Z</cp:lastPrinted>
  <dcterms:created xsi:type="dcterms:W3CDTF">2025-08-28T07:27:00Z</dcterms:created>
  <dcterms:modified xsi:type="dcterms:W3CDTF">2025-09-25T17:24:00Z</dcterms:modified>
</cp:coreProperties>
</file>