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1720" w:rsidRDefault="00191720" w:rsidP="0036233D">
      <w:pPr>
        <w:keepNext/>
        <w:spacing w:after="0" w:line="240" w:lineRule="auto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191720" w:rsidRDefault="00191720" w:rsidP="00191720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191720" w:rsidRDefault="00191720" w:rsidP="00191720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:rsidR="00191720" w:rsidRDefault="00191720" w:rsidP="00191720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191720" w:rsidRDefault="00191720" w:rsidP="00191720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:rsidR="00191720" w:rsidRDefault="00191720" w:rsidP="00191720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:rsidR="00191720" w:rsidRDefault="00191720" w:rsidP="00191720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:rsidR="00191720" w:rsidRDefault="00191720" w:rsidP="00191720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:rsidR="00191720" w:rsidRDefault="00191720" w:rsidP="00191720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>)</w:t>
      </w:r>
    </w:p>
    <w:p w:rsidR="00191720" w:rsidRDefault="00191720" w:rsidP="00191720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>
        <w:rPr>
          <w:rFonts w:ascii="Times New Roman" w:eastAsia="Times New Roman" w:hAnsi="Times New Roman"/>
          <w:lang w:eastAsia="pl-PL"/>
        </w:rPr>
        <w:br/>
        <w:t xml:space="preserve">pn. </w:t>
      </w:r>
      <w:r w:rsidR="00E22E06" w:rsidRPr="00E22E06">
        <w:rPr>
          <w:rFonts w:ascii="Times New Roman" w:hAnsi="Times New Roman"/>
          <w:b/>
        </w:rPr>
        <w:t>Obsługa szatni w pawilonach AGH - KC-DE-zp.272-510/25</w:t>
      </w:r>
      <w:bookmarkStart w:id="0" w:name="_GoBack"/>
      <w:bookmarkEnd w:id="0"/>
      <w:r>
        <w:rPr>
          <w:rFonts w:ascii="Times New Roman" w:eastAsia="Times New Roman" w:hAnsi="Times New Roman"/>
          <w:lang w:eastAsia="pl-PL"/>
        </w:rPr>
        <w:t xml:space="preserve">, prowadzonego przez </w:t>
      </w:r>
      <w:r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>
        <w:rPr>
          <w:rFonts w:ascii="Times New Roman" w:eastAsia="Times New Roman" w:hAnsi="Times New Roman"/>
          <w:i/>
          <w:lang w:eastAsia="pl-PL"/>
        </w:rPr>
        <w:t xml:space="preserve">, </w:t>
      </w:r>
      <w:r>
        <w:rPr>
          <w:rFonts w:ascii="Times New Roman" w:eastAsia="Times New Roman" w:hAnsi="Times New Roman"/>
          <w:lang w:eastAsia="pl-PL"/>
        </w:rPr>
        <w:t>oświadczam, co następuje:</w:t>
      </w:r>
    </w:p>
    <w:p w:rsidR="00191720" w:rsidRDefault="00191720" w:rsidP="00191720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:rsidR="00191720" w:rsidRDefault="00191720" w:rsidP="00191720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</w:t>
      </w:r>
      <w:r>
        <w:rPr>
          <w:rFonts w:cs="Calibri"/>
          <w:bCs/>
          <w:iCs/>
          <w:color w:val="000000"/>
          <w:lang w:eastAsia="x-none"/>
        </w:rPr>
        <w:t xml:space="preserve">pkt 1, </w:t>
      </w:r>
      <w:r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91720" w:rsidRDefault="00191720" w:rsidP="00191720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191720" w:rsidRDefault="00191720" w:rsidP="00191720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91720" w:rsidRDefault="00191720" w:rsidP="00191720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91720" w:rsidRDefault="00191720" w:rsidP="00191720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</w:rPr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p w:rsidR="00191720" w:rsidRPr="009475A8" w:rsidRDefault="00191720" w:rsidP="00191720"/>
    <w:p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FEB" w:rsidRDefault="00700FEB" w:rsidP="0038231F">
      <w:pPr>
        <w:spacing w:after="0" w:line="240" w:lineRule="auto"/>
      </w:pPr>
      <w:r>
        <w:separator/>
      </w:r>
    </w:p>
  </w:endnote>
  <w:endnote w:type="continuationSeparator" w:id="0">
    <w:p w:rsidR="00700FEB" w:rsidRDefault="00700FE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FEB" w:rsidRDefault="00700FEB" w:rsidP="0038231F">
      <w:pPr>
        <w:spacing w:after="0" w:line="240" w:lineRule="auto"/>
      </w:pPr>
      <w:r>
        <w:separator/>
      </w:r>
    </w:p>
  </w:footnote>
  <w:footnote w:type="continuationSeparator" w:id="0">
    <w:p w:rsidR="00700FEB" w:rsidRDefault="00700FEB" w:rsidP="0038231F">
      <w:pPr>
        <w:spacing w:after="0" w:line="240" w:lineRule="auto"/>
      </w:pPr>
      <w:r>
        <w:continuationSeparator/>
      </w:r>
    </w:p>
  </w:footnote>
  <w:footnote w:id="1">
    <w:p w:rsidR="00191720" w:rsidRDefault="00191720" w:rsidP="0019172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91720" w:rsidRDefault="00191720" w:rsidP="00191720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265C" w:rsidRDefault="002326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63F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04C2"/>
    <w:rsid w:val="000E4D37"/>
    <w:rsid w:val="00105EEB"/>
    <w:rsid w:val="00153707"/>
    <w:rsid w:val="001902D2"/>
    <w:rsid w:val="00191720"/>
    <w:rsid w:val="001C6945"/>
    <w:rsid w:val="001F027E"/>
    <w:rsid w:val="00203A40"/>
    <w:rsid w:val="002168A8"/>
    <w:rsid w:val="0023265C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233D"/>
    <w:rsid w:val="00364235"/>
    <w:rsid w:val="0038231F"/>
    <w:rsid w:val="003B2070"/>
    <w:rsid w:val="003B214C"/>
    <w:rsid w:val="003B7238"/>
    <w:rsid w:val="003C3B64"/>
    <w:rsid w:val="003E794E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873"/>
    <w:rsid w:val="004F23F7"/>
    <w:rsid w:val="004F40EF"/>
    <w:rsid w:val="00504740"/>
    <w:rsid w:val="005103B9"/>
    <w:rsid w:val="00520174"/>
    <w:rsid w:val="005641F0"/>
    <w:rsid w:val="0058030F"/>
    <w:rsid w:val="005C39CA"/>
    <w:rsid w:val="005E176A"/>
    <w:rsid w:val="00634311"/>
    <w:rsid w:val="00641874"/>
    <w:rsid w:val="006676AE"/>
    <w:rsid w:val="006A3A1F"/>
    <w:rsid w:val="006A52B6"/>
    <w:rsid w:val="006D63FE"/>
    <w:rsid w:val="006F0034"/>
    <w:rsid w:val="006F3D32"/>
    <w:rsid w:val="00700FEB"/>
    <w:rsid w:val="007118F0"/>
    <w:rsid w:val="0072560B"/>
    <w:rsid w:val="00746532"/>
    <w:rsid w:val="00751725"/>
    <w:rsid w:val="00756C8F"/>
    <w:rsid w:val="00757EFB"/>
    <w:rsid w:val="00765AF6"/>
    <w:rsid w:val="007840F2"/>
    <w:rsid w:val="007936D6"/>
    <w:rsid w:val="007961C8"/>
    <w:rsid w:val="007B01C8"/>
    <w:rsid w:val="007D5B61"/>
    <w:rsid w:val="007E2F69"/>
    <w:rsid w:val="00804F07"/>
    <w:rsid w:val="00806D58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37A20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00BA7"/>
    <w:rsid w:val="00A15F7E"/>
    <w:rsid w:val="00A166B0"/>
    <w:rsid w:val="00A22DCF"/>
    <w:rsid w:val="00A24C2D"/>
    <w:rsid w:val="00A276E4"/>
    <w:rsid w:val="00A3062E"/>
    <w:rsid w:val="00A347DE"/>
    <w:rsid w:val="00A90E10"/>
    <w:rsid w:val="00A937F5"/>
    <w:rsid w:val="00AA0069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BE40D9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1082C"/>
    <w:rsid w:val="00E21B42"/>
    <w:rsid w:val="00E22E06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427CBC0-20EE-44CF-A265-4AFFA7D7B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720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705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09F1F3-8ABB-4475-B415-003D90544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2025-09-01T11:19:00Z</dcterms:created>
  <dcterms:modified xsi:type="dcterms:W3CDTF">2025-09-01T11:19:00Z</dcterms:modified>
</cp:coreProperties>
</file>