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AE217D" w14:textId="77777777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3447BCBC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3F2049BF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54B9E8DF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7B278D99" w14:textId="77777777" w:rsidR="006E4B14" w:rsidRDefault="006E4B14" w:rsidP="006E4B14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NAZWA WYKONAWCY:……………………………………………………………………..</w:t>
      </w:r>
    </w:p>
    <w:p w14:paraId="37701793" w14:textId="77777777" w:rsidR="006E4B14" w:rsidRDefault="006E4B14" w:rsidP="006E4B14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FORMA PROWADZONEJ DZIAŁALNOŚCI (mikroprzedsiębiorstwo, małe przedsiębiorstwo, średnie przedsiębiorstwo, inny rodzaj)  : ............................................................................................</w:t>
      </w:r>
    </w:p>
    <w:p w14:paraId="624538F1" w14:textId="77777777" w:rsidR="006E4B14" w:rsidRDefault="006E4B14" w:rsidP="006E4B14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ADRES:………………………………………………………………………………………………</w:t>
      </w:r>
    </w:p>
    <w:p w14:paraId="14A66DE3" w14:textId="77777777" w:rsidR="006E4B14" w:rsidRDefault="006E4B14" w:rsidP="006E4B14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Adres zamieszkania (dotyczy osób prowadzących działalność gospodarczą):………………………</w:t>
      </w:r>
    </w:p>
    <w:p w14:paraId="4FD26C5D" w14:textId="77777777" w:rsidR="006E4B14" w:rsidRDefault="006E4B14" w:rsidP="006E4B14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POWIAT:…………………………………WOJEWÓDZTWO …………………………….............</w:t>
      </w:r>
    </w:p>
    <w:p w14:paraId="56940FE3" w14:textId="77777777" w:rsidR="006E4B14" w:rsidRDefault="006E4B14" w:rsidP="006E4B14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TEL.……………………………………FAX ……………………………………</w:t>
      </w:r>
    </w:p>
    <w:p w14:paraId="09326B15" w14:textId="77777777" w:rsidR="006E4B14" w:rsidRDefault="006E4B14" w:rsidP="006E4B14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E-MAIL………………………………………………………………………………………….</w:t>
      </w:r>
    </w:p>
    <w:p w14:paraId="6E42C284" w14:textId="77777777" w:rsidR="006E4B14" w:rsidRDefault="006E4B14" w:rsidP="006E4B14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NIP…………………………………. REGON:………………………………………………...</w:t>
      </w:r>
    </w:p>
    <w:p w14:paraId="122D4382" w14:textId="77777777" w:rsidR="006E4B14" w:rsidRDefault="006E4B14" w:rsidP="006E4B14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BANK/ NR KONTA ……………………………………………………………………………</w:t>
      </w:r>
    </w:p>
    <w:p w14:paraId="6D8387F3" w14:textId="77777777" w:rsidR="006E4B14" w:rsidRDefault="006E4B14" w:rsidP="006E4B14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Do: Nazwa i siedziba Zamawiającego:</w:t>
      </w:r>
    </w:p>
    <w:p w14:paraId="6A03582E" w14:textId="77777777" w:rsidR="006E4B14" w:rsidRDefault="006E4B14" w:rsidP="006E4B14">
      <w:pPr>
        <w:ind w:right="-110"/>
        <w:rPr>
          <w:b/>
        </w:rPr>
      </w:pPr>
      <w:r>
        <w:rPr>
          <w:b/>
        </w:rPr>
        <w:t>Akademia Górniczo - Hutnicza</w:t>
      </w:r>
    </w:p>
    <w:p w14:paraId="1D5AD3ED" w14:textId="77777777" w:rsidR="006E4B14" w:rsidRDefault="006E4B14" w:rsidP="006E4B14">
      <w:pPr>
        <w:ind w:right="-110"/>
        <w:rPr>
          <w:b/>
        </w:rPr>
      </w:pPr>
      <w:r>
        <w:rPr>
          <w:b/>
        </w:rPr>
        <w:t>im. Stanisława Staszica w Krakowie</w:t>
      </w:r>
    </w:p>
    <w:p w14:paraId="4080DE33" w14:textId="77777777" w:rsidR="006E4B14" w:rsidRDefault="006E4B14" w:rsidP="006E4B14">
      <w:pPr>
        <w:ind w:right="-110"/>
        <w:rPr>
          <w:b/>
        </w:rPr>
      </w:pPr>
      <w:r>
        <w:rPr>
          <w:b/>
        </w:rPr>
        <w:t xml:space="preserve">Dział Zamówień Publicznych  </w:t>
      </w:r>
    </w:p>
    <w:p w14:paraId="2AD91FB9" w14:textId="77777777" w:rsidR="006E4B14" w:rsidRDefault="006E4B14" w:rsidP="006E4B14">
      <w:pPr>
        <w:ind w:right="-110"/>
        <w:rPr>
          <w:b/>
        </w:rPr>
      </w:pPr>
      <w:r>
        <w:rPr>
          <w:b/>
        </w:rPr>
        <w:t xml:space="preserve">Al. Mickiewicza 30 </w:t>
      </w:r>
    </w:p>
    <w:p w14:paraId="66A2C3D6" w14:textId="77777777" w:rsidR="006E4B14" w:rsidRDefault="006E4B14" w:rsidP="006E4B14">
      <w:pPr>
        <w:rPr>
          <w:b/>
        </w:rPr>
      </w:pPr>
      <w:r>
        <w:rPr>
          <w:b/>
        </w:rPr>
        <w:t xml:space="preserve">30-059 Kraków,  </w:t>
      </w:r>
    </w:p>
    <w:p w14:paraId="0D3FDB76" w14:textId="77777777" w:rsidR="008D2AB8" w:rsidRDefault="008D2AB8" w:rsidP="008D2AB8">
      <w:pPr>
        <w:ind w:firstLine="3969"/>
        <w:rPr>
          <w:b/>
        </w:rPr>
      </w:pPr>
    </w:p>
    <w:p w14:paraId="65D2F4DD" w14:textId="5EB630A6" w:rsidR="008D2AB8" w:rsidRPr="0060773A" w:rsidRDefault="008D2AB8" w:rsidP="008D2AB8">
      <w:pPr>
        <w:widowControl w:val="0"/>
        <w:ind w:right="1"/>
        <w:jc w:val="both"/>
      </w:pPr>
      <w:r w:rsidRPr="0060773A">
        <w:t xml:space="preserve">Przystępując do postępowania o udzielenie zamówienia publicznego, którego przedmiotem jest </w:t>
      </w:r>
      <w:r w:rsidR="009D4248" w:rsidRPr="0060773A">
        <w:rPr>
          <w:b/>
          <w:bCs/>
          <w:iCs/>
        </w:rPr>
        <w:t>Dostawa mobilnego stanowiska pomiarowego do monitorowania emisji gazów CH</w:t>
      </w:r>
      <w:r w:rsidR="009D4248" w:rsidRPr="0060773A">
        <w:rPr>
          <w:b/>
          <w:bCs/>
          <w:iCs/>
          <w:vertAlign w:val="subscript"/>
        </w:rPr>
        <w:t>4</w:t>
      </w:r>
      <w:r w:rsidR="009D4248" w:rsidRPr="0060773A">
        <w:rPr>
          <w:b/>
          <w:bCs/>
          <w:iCs/>
        </w:rPr>
        <w:t>/C</w:t>
      </w:r>
      <w:r w:rsidR="009D4248" w:rsidRPr="0060773A">
        <w:rPr>
          <w:b/>
          <w:bCs/>
          <w:iCs/>
          <w:vertAlign w:val="subscript"/>
        </w:rPr>
        <w:t>2</w:t>
      </w:r>
      <w:r w:rsidR="009D4248" w:rsidRPr="0060773A">
        <w:rPr>
          <w:b/>
          <w:bCs/>
          <w:iCs/>
        </w:rPr>
        <w:t>H</w:t>
      </w:r>
      <w:r w:rsidR="009D4248" w:rsidRPr="0060773A">
        <w:rPr>
          <w:b/>
          <w:bCs/>
          <w:iCs/>
          <w:vertAlign w:val="subscript"/>
        </w:rPr>
        <w:t>6</w:t>
      </w:r>
      <w:r w:rsidR="009D4248" w:rsidRPr="0060773A">
        <w:rPr>
          <w:b/>
          <w:bCs/>
          <w:iCs/>
        </w:rPr>
        <w:t xml:space="preserve"> oraz anemometrem 3D dla </w:t>
      </w:r>
      <w:proofErr w:type="spellStart"/>
      <w:r w:rsidR="009D4248" w:rsidRPr="0060773A">
        <w:rPr>
          <w:b/>
          <w:bCs/>
          <w:iCs/>
        </w:rPr>
        <w:t>WFiIS</w:t>
      </w:r>
      <w:proofErr w:type="spellEnd"/>
      <w:r w:rsidR="009D4248" w:rsidRPr="0060773A">
        <w:rPr>
          <w:b/>
          <w:bCs/>
          <w:iCs/>
        </w:rPr>
        <w:t xml:space="preserve"> – </w:t>
      </w:r>
      <w:r w:rsidR="0060773A" w:rsidRPr="0060773A">
        <w:rPr>
          <w:b/>
          <w:bCs/>
          <w:iCs/>
        </w:rPr>
        <w:t>KC-</w:t>
      </w:r>
      <w:r w:rsidR="009D4248" w:rsidRPr="0060773A">
        <w:rPr>
          <w:b/>
          <w:bCs/>
          <w:iCs/>
        </w:rPr>
        <w:t>DE-zp.272-498/25</w:t>
      </w:r>
      <w:r w:rsidRPr="0060773A">
        <w:rPr>
          <w:b/>
          <w:sz w:val="26"/>
        </w:rPr>
        <w:t xml:space="preserve">, </w:t>
      </w:r>
      <w:r w:rsidRPr="0060773A">
        <w:t>oferuję realizację przedmiotu zamówienia, zgodnie z zasadami określonymi w specyfikacji istotnych warunków zamówienia.</w:t>
      </w:r>
    </w:p>
    <w:p w14:paraId="6908A88F" w14:textId="77777777" w:rsidR="008D2AB8" w:rsidRPr="0060773A" w:rsidRDefault="008D2AB8" w:rsidP="008D2AB8">
      <w:pPr>
        <w:tabs>
          <w:tab w:val="right" w:pos="9000"/>
        </w:tabs>
      </w:pPr>
    </w:p>
    <w:p w14:paraId="0C3773D5" w14:textId="07611C6E" w:rsidR="008D2AB8" w:rsidRPr="0060773A" w:rsidRDefault="008D2AB8" w:rsidP="008D2AB8">
      <w:pPr>
        <w:widowControl w:val="0"/>
        <w:spacing w:line="264" w:lineRule="auto"/>
        <w:ind w:right="1"/>
        <w:rPr>
          <w:b/>
        </w:rPr>
      </w:pPr>
      <w:r w:rsidRPr="0060773A">
        <w:rPr>
          <w:b/>
        </w:rPr>
        <w:t>Cena netto</w:t>
      </w:r>
      <w:r w:rsidR="006E4B14" w:rsidRPr="0060773A">
        <w:rPr>
          <w:b/>
        </w:rPr>
        <w:t xml:space="preserve"> za całość przedmiotu zamówienia</w:t>
      </w:r>
      <w:r w:rsidRPr="0060773A">
        <w:rPr>
          <w:b/>
        </w:rPr>
        <w:t xml:space="preserve">: </w:t>
      </w:r>
      <w:r w:rsidR="006E4B14" w:rsidRPr="0060773A">
        <w:rPr>
          <w:b/>
        </w:rPr>
        <w:t xml:space="preserve">    </w:t>
      </w:r>
      <w:r w:rsidRPr="0060773A">
        <w:rPr>
          <w:b/>
        </w:rPr>
        <w:t>.............................................</w:t>
      </w:r>
      <w:r w:rsidR="009D4248" w:rsidRPr="0060773A">
        <w:rPr>
          <w:b/>
        </w:rPr>
        <w:t>EUR</w:t>
      </w:r>
    </w:p>
    <w:p w14:paraId="46636BD9" w14:textId="77777777" w:rsidR="008D2AB8" w:rsidRPr="0060773A" w:rsidRDefault="008D2AB8" w:rsidP="008D2AB8">
      <w:pPr>
        <w:widowControl w:val="0"/>
        <w:spacing w:line="264" w:lineRule="auto"/>
        <w:ind w:right="1"/>
        <w:rPr>
          <w:b/>
        </w:rPr>
      </w:pPr>
    </w:p>
    <w:p w14:paraId="6F2D49E2" w14:textId="26BAAE10" w:rsidR="008D2AB8" w:rsidRPr="0060773A" w:rsidRDefault="008D2AB8" w:rsidP="008D2AB8">
      <w:pPr>
        <w:widowControl w:val="0"/>
        <w:spacing w:line="264" w:lineRule="auto"/>
        <w:ind w:right="1"/>
        <w:rPr>
          <w:b/>
        </w:rPr>
      </w:pPr>
      <w:r w:rsidRPr="0060773A">
        <w:rPr>
          <w:b/>
        </w:rPr>
        <w:t>Cena brutto</w:t>
      </w:r>
      <w:r w:rsidR="006E4B14" w:rsidRPr="0060773A">
        <w:rPr>
          <w:b/>
        </w:rPr>
        <w:t xml:space="preserve"> za całość przedmiotu zamówienia</w:t>
      </w:r>
      <w:r w:rsidRPr="0060773A">
        <w:rPr>
          <w:b/>
        </w:rPr>
        <w:t xml:space="preserve">: </w:t>
      </w:r>
      <w:r w:rsidR="006E4B14" w:rsidRPr="0060773A">
        <w:rPr>
          <w:b/>
        </w:rPr>
        <w:t xml:space="preserve">   ….</w:t>
      </w:r>
      <w:r w:rsidRPr="0060773A">
        <w:rPr>
          <w:b/>
        </w:rPr>
        <w:t>.......................................</w:t>
      </w:r>
      <w:r w:rsidR="009D4248" w:rsidRPr="0060773A">
        <w:rPr>
          <w:b/>
        </w:rPr>
        <w:t>EUR</w:t>
      </w:r>
    </w:p>
    <w:p w14:paraId="37784C14" w14:textId="77777777" w:rsidR="008D2AB8" w:rsidRPr="0060773A" w:rsidRDefault="008D2AB8" w:rsidP="008D2AB8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1D0B612D" w14:textId="77777777" w:rsidR="008D2AB8" w:rsidRPr="0060773A" w:rsidRDefault="008D2AB8" w:rsidP="008D2AB8">
      <w:pPr>
        <w:widowControl w:val="0"/>
        <w:spacing w:line="264" w:lineRule="auto"/>
        <w:ind w:right="1"/>
        <w:jc w:val="both"/>
      </w:pPr>
      <w:r w:rsidRPr="0060773A">
        <w:t>Słownie brutto:.......................................................................................................................</w:t>
      </w:r>
    </w:p>
    <w:p w14:paraId="589BC0E1" w14:textId="77777777" w:rsidR="008D2AB8" w:rsidRPr="0060773A" w:rsidRDefault="008D2AB8" w:rsidP="008D2AB8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6A436728" w14:textId="0BF93949" w:rsidR="008D2AB8" w:rsidRDefault="008D2AB8" w:rsidP="008D2AB8">
      <w:pPr>
        <w:pStyle w:val="Tekstpodstawowy"/>
      </w:pPr>
      <w:r w:rsidRPr="0060773A">
        <w:t>Powyższa cena zawiera podatek VAT w wysokości .......... % tj.………………</w:t>
      </w:r>
      <w:r w:rsidR="009D4248" w:rsidRPr="0060773A">
        <w:rPr>
          <w:bCs/>
        </w:rPr>
        <w:t>EUR</w:t>
      </w:r>
    </w:p>
    <w:p w14:paraId="36D94731" w14:textId="77777777" w:rsidR="004A6360" w:rsidRPr="004A6360" w:rsidRDefault="00FE545C" w:rsidP="008D2AB8">
      <w:pPr>
        <w:pStyle w:val="Tekstpodstawowy"/>
        <w:rPr>
          <w:u w:val="single"/>
        </w:rPr>
      </w:pPr>
      <w:r w:rsidRPr="004A6360">
        <w:rPr>
          <w:u w:val="single"/>
        </w:rPr>
        <w:t>producent/model zaoferowanego</w:t>
      </w:r>
      <w:r w:rsidR="004A6360">
        <w:rPr>
          <w:u w:val="single"/>
        </w:rPr>
        <w:t>:</w:t>
      </w:r>
      <w:r w:rsidRPr="004A6360">
        <w:rPr>
          <w:u w:val="single"/>
        </w:rPr>
        <w:t xml:space="preserve"> </w:t>
      </w:r>
    </w:p>
    <w:p w14:paraId="488CFE96" w14:textId="77777777" w:rsidR="004A6360" w:rsidRDefault="004A6360" w:rsidP="004A6360">
      <w:pPr>
        <w:pStyle w:val="NormalnyWeb"/>
      </w:pPr>
      <w:r>
        <w:rPr>
          <w:rStyle w:val="Pogrubienie"/>
        </w:rPr>
        <w:t xml:space="preserve">- </w:t>
      </w:r>
      <w:proofErr w:type="spellStart"/>
      <w:r>
        <w:rPr>
          <w:rStyle w:val="Pogrubienie"/>
        </w:rPr>
        <w:t>drona</w:t>
      </w:r>
      <w:proofErr w:type="spellEnd"/>
      <w:r>
        <w:rPr>
          <w:rStyle w:val="Pogrubienie"/>
        </w:rPr>
        <w:t xml:space="preserve"> (jednostki transportowej analizatora): .............................</w:t>
      </w:r>
    </w:p>
    <w:p w14:paraId="640FADE3" w14:textId="77777777" w:rsidR="004A6360" w:rsidRDefault="004A6360" w:rsidP="004A6360">
      <w:pPr>
        <w:pStyle w:val="NormalnyWeb"/>
      </w:pPr>
      <w:r>
        <w:rPr>
          <w:rStyle w:val="Pogrubienie"/>
        </w:rPr>
        <w:t>- analizatora "in-situ" stężenia metanu: ...................................</w:t>
      </w:r>
    </w:p>
    <w:p w14:paraId="488EBECC" w14:textId="77777777" w:rsidR="004A6360" w:rsidRDefault="004A6360" w:rsidP="004A6360">
      <w:pPr>
        <w:pStyle w:val="NormalnyWeb"/>
      </w:pPr>
      <w:r>
        <w:rPr>
          <w:rStyle w:val="Pogrubienie"/>
        </w:rPr>
        <w:t>- anemometru ultradźwiękowego: ......................................</w:t>
      </w:r>
    </w:p>
    <w:p w14:paraId="273A7014" w14:textId="77777777" w:rsidR="004A6360" w:rsidRDefault="004A6360" w:rsidP="004A6360">
      <w:pPr>
        <w:pStyle w:val="NormalnyWeb"/>
      </w:pPr>
      <w:r>
        <w:rPr>
          <w:rStyle w:val="Pogrubienie"/>
        </w:rPr>
        <w:t>- czujnika metanu (w "otwartej wiązce lasera" pod dronem): ............................................</w:t>
      </w:r>
    </w:p>
    <w:p w14:paraId="07EA6C30" w14:textId="77777777" w:rsidR="00FE545C" w:rsidRDefault="00FE545C" w:rsidP="008D2AB8">
      <w:pPr>
        <w:pStyle w:val="Tekstpodstawowy"/>
      </w:pPr>
    </w:p>
    <w:p w14:paraId="47451466" w14:textId="60C3EB8F" w:rsidR="008D2AB8" w:rsidRPr="00193603" w:rsidRDefault="008D2AB8" w:rsidP="008D2AB8">
      <w:pPr>
        <w:widowControl w:val="0"/>
        <w:spacing w:line="360" w:lineRule="auto"/>
        <w:ind w:right="1"/>
        <w:jc w:val="both"/>
        <w:rPr>
          <w:b/>
          <w:bCs/>
          <w:strike/>
          <w:color w:val="EE0000"/>
        </w:rPr>
      </w:pPr>
      <w:r>
        <w:rPr>
          <w:b/>
        </w:rPr>
        <w:t xml:space="preserve">Termin realizacji umowy: </w:t>
      </w:r>
      <w:r w:rsidR="009D4248" w:rsidRPr="0060773A">
        <w:rPr>
          <w:bCs/>
        </w:rPr>
        <w:t xml:space="preserve">nie później niż do dnia </w:t>
      </w:r>
      <w:r w:rsidR="00193603" w:rsidRPr="0060773A">
        <w:rPr>
          <w:bCs/>
        </w:rPr>
        <w:t>18</w:t>
      </w:r>
      <w:r w:rsidR="009D4248" w:rsidRPr="0060773A">
        <w:rPr>
          <w:bCs/>
        </w:rPr>
        <w:t>.12.2025</w:t>
      </w:r>
      <w:r w:rsidR="009D4248" w:rsidRPr="009D4248">
        <w:rPr>
          <w:b/>
          <w:bCs/>
        </w:rPr>
        <w:t xml:space="preserve"> </w:t>
      </w:r>
    </w:p>
    <w:p w14:paraId="402C7847" w14:textId="4F8F227A"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Okres udzielonej gwarancji </w:t>
      </w:r>
      <w:r w:rsidR="0005452E">
        <w:rPr>
          <w:b/>
        </w:rPr>
        <w:t xml:space="preserve">na urządzenie </w:t>
      </w:r>
      <w:r>
        <w:rPr>
          <w:b/>
        </w:rPr>
        <w:t>wynosi:</w:t>
      </w:r>
      <w:r w:rsidRPr="00FB1B4F">
        <w:t xml:space="preserve"> </w:t>
      </w:r>
      <w:r w:rsidR="006E4B14">
        <w:t xml:space="preserve">………. </w:t>
      </w:r>
      <w:r w:rsidR="00193603">
        <w:t>m</w:t>
      </w:r>
      <w:r w:rsidR="006E4B14">
        <w:t>iesięcy</w:t>
      </w:r>
      <w:r w:rsidR="00193603">
        <w:t xml:space="preserve"> </w:t>
      </w:r>
      <w:r w:rsidR="00193603" w:rsidRPr="00193603">
        <w:rPr>
          <w:b/>
          <w:bCs/>
          <w:i/>
          <w:color w:val="EE0000"/>
          <w:highlight w:val="yellow"/>
        </w:rPr>
        <w:t>(kryterium oceny ofert)</w:t>
      </w:r>
    </w:p>
    <w:p w14:paraId="050F12DD" w14:textId="77777777" w:rsidR="006E4B14" w:rsidRDefault="006E4B14" w:rsidP="006E4B14">
      <w:pPr>
        <w:tabs>
          <w:tab w:val="left" w:pos="426"/>
        </w:tabs>
        <w:spacing w:after="120"/>
        <w:jc w:val="both"/>
        <w:rPr>
          <w:b/>
          <w:sz w:val="22"/>
        </w:rPr>
      </w:pPr>
      <w:r>
        <w:rPr>
          <w:sz w:val="22"/>
        </w:rPr>
        <w:t>Oświadczamy, że zgodnie z ustawą z dnia 6 marca 2018 r. Prawo przedsiębiorców, należymy do małych lub średnich przedsiębiorców:</w:t>
      </w:r>
      <w:r>
        <w:rPr>
          <w:b/>
          <w:sz w:val="22"/>
        </w:rPr>
        <w:t xml:space="preserve"> TAK/NIE</w:t>
      </w:r>
    </w:p>
    <w:p w14:paraId="2E535E4F" w14:textId="77777777" w:rsidR="006E4B14" w:rsidRDefault="006E4B14" w:rsidP="006E4B14">
      <w:pPr>
        <w:rPr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Termin płatności: </w:t>
      </w:r>
      <w:r>
        <w:rPr>
          <w:bCs/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4F55D51D" w14:textId="77777777" w:rsidR="006E4B14" w:rsidRDefault="006E4B14" w:rsidP="006E4B14">
      <w:pPr>
        <w:rPr>
          <w:bCs/>
          <w:sz w:val="22"/>
          <w:szCs w:val="22"/>
        </w:rPr>
      </w:pPr>
    </w:p>
    <w:p w14:paraId="2ADDA043" w14:textId="77777777" w:rsidR="006E4B14" w:rsidRDefault="006E4B14" w:rsidP="006E4B14">
      <w:pPr>
        <w:pStyle w:val="Tekstpodstawowy"/>
        <w:widowControl/>
        <w:spacing w:line="240" w:lineRule="auto"/>
        <w:ind w:right="-47"/>
        <w:jc w:val="both"/>
        <w:rPr>
          <w:sz w:val="22"/>
          <w:szCs w:val="22"/>
        </w:rPr>
      </w:pPr>
      <w:r>
        <w:rPr>
          <w:sz w:val="22"/>
          <w:szCs w:val="22"/>
          <w:u w:val="single"/>
        </w:rPr>
        <w:t>Jednocześnie oświadczamy, że:</w:t>
      </w:r>
    </w:p>
    <w:p w14:paraId="135A054E" w14:textId="77777777" w:rsidR="006E4B14" w:rsidRDefault="006E4B14" w:rsidP="006E4B14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do terminu wskazanego w SWZ.</w:t>
      </w:r>
    </w:p>
    <w:p w14:paraId="7F8A4870" w14:textId="77777777" w:rsidR="006E4B14" w:rsidRDefault="006E4B14" w:rsidP="006E4B1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</w:t>
      </w:r>
    </w:p>
    <w:p w14:paraId="7709FF59" w14:textId="77777777" w:rsidR="006E4B14" w:rsidRDefault="006E4B14" w:rsidP="006E4B14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 xml:space="preserve">Oświadczamy, że usługa gwarancyjna  realizowana będzie przez producenta lub autoryzowanego partnera serwisowego producenta </w:t>
      </w:r>
      <w:proofErr w:type="spellStart"/>
      <w:r>
        <w:rPr>
          <w:sz w:val="22"/>
          <w:szCs w:val="22"/>
        </w:rPr>
        <w:t>tj</w:t>
      </w:r>
      <w:proofErr w:type="spellEnd"/>
      <w:r>
        <w:rPr>
          <w:sz w:val="22"/>
          <w:szCs w:val="22"/>
        </w:rPr>
        <w:t>…………… (należy wpisać).</w:t>
      </w:r>
    </w:p>
    <w:p w14:paraId="5595F38A" w14:textId="77777777" w:rsidR="006E4B14" w:rsidRDefault="006E4B14" w:rsidP="006E4B14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4ACD8DC" w14:textId="77777777" w:rsidR="006E4B14" w:rsidRDefault="006E4B14" w:rsidP="006E4B14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608670F" w14:textId="77777777" w:rsidR="006E4B14" w:rsidRDefault="006E4B14" w:rsidP="006E4B14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B667D19" w14:textId="77777777" w:rsidR="006E4B14" w:rsidRDefault="006E4B14" w:rsidP="006E4B14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6E4B14" w14:paraId="625DAE7E" w14:textId="77777777" w:rsidTr="0097440F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D9E8F9" w14:textId="77777777" w:rsidR="006E4B14" w:rsidRDefault="006E4B14" w:rsidP="0097440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CB5778" w14:textId="77777777" w:rsidR="006E4B14" w:rsidRDefault="006E4B14" w:rsidP="0097440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14:paraId="0AE78D95" w14:textId="77777777" w:rsidR="006E4B14" w:rsidRDefault="006E4B14" w:rsidP="0097440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02F51B0" w14:textId="77777777" w:rsidR="006E4B14" w:rsidRDefault="006E4B14" w:rsidP="0097440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  <w:r>
              <w:rPr>
                <w:sz w:val="22"/>
                <w:szCs w:val="22"/>
              </w:rPr>
              <w:br/>
              <w:t>(o ile jest znana)</w:t>
            </w:r>
          </w:p>
        </w:tc>
      </w:tr>
      <w:tr w:rsidR="006E4B14" w14:paraId="3292CF93" w14:textId="77777777" w:rsidTr="0097440F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FC04CB" w14:textId="77777777" w:rsidR="006E4B14" w:rsidRDefault="006E4B14" w:rsidP="0097440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50C499" w14:textId="77777777" w:rsidR="006E4B14" w:rsidRDefault="006E4B14" w:rsidP="0097440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930E27" w14:textId="77777777" w:rsidR="006E4B14" w:rsidRDefault="006E4B14" w:rsidP="0097440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6E4B14" w14:paraId="47575E99" w14:textId="77777777" w:rsidTr="0097440F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321956" w14:textId="77777777" w:rsidR="006E4B14" w:rsidRDefault="006E4B14" w:rsidP="0097440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02D767" w14:textId="77777777" w:rsidR="006E4B14" w:rsidRDefault="006E4B14" w:rsidP="0097440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0E581E" w14:textId="77777777" w:rsidR="006E4B14" w:rsidRDefault="006E4B14" w:rsidP="0097440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7DD4FC67" w14:textId="77777777" w:rsidR="006E4B14" w:rsidRDefault="006E4B14" w:rsidP="006E4B14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6EE4000A" w14:textId="77777777" w:rsidR="006E4B14" w:rsidRDefault="006E4B14" w:rsidP="006E4B14">
      <w:pPr>
        <w:pStyle w:val="Nagwek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14:paraId="3BE26CF4" w14:textId="77777777" w:rsidR="006E4B14" w:rsidRDefault="006E4B14" w:rsidP="006E4B14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14:paraId="787AA713" w14:textId="77777777" w:rsidR="006E4B14" w:rsidRDefault="006E4B14" w:rsidP="006E4B14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14688D53" w14:textId="77777777" w:rsidR="006E4B14" w:rsidRDefault="006E4B14" w:rsidP="006E4B14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</w:t>
      </w:r>
      <w:bookmarkStart w:id="0" w:name="_GoBack"/>
      <w:bookmarkEnd w:id="0"/>
      <w:r>
        <w:rPr>
          <w:sz w:val="22"/>
          <w:szCs w:val="22"/>
        </w:rPr>
        <w:t>czamy do oferty.</w:t>
      </w:r>
    </w:p>
    <w:p w14:paraId="0A0261BA" w14:textId="77777777" w:rsidR="006E4B14" w:rsidRDefault="006E4B14" w:rsidP="006E4B14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186BD55E" w14:textId="77777777" w:rsidR="006E4B14" w:rsidRDefault="006E4B14" w:rsidP="006E4B1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…………………………………………………………………………………..</w:t>
      </w:r>
    </w:p>
    <w:p w14:paraId="7BE544D9" w14:textId="77777777" w:rsidR="006E4B14" w:rsidRDefault="006E4B14" w:rsidP="006E4B1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……………………………………………..…………………………………….</w:t>
      </w:r>
    </w:p>
    <w:p w14:paraId="258F2089" w14:textId="77777777" w:rsidR="006E4B14" w:rsidRDefault="006E4B14" w:rsidP="006E4B1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</w:t>
      </w:r>
    </w:p>
    <w:p w14:paraId="7EDFEA3A" w14:textId="77777777" w:rsidR="006E4B14" w:rsidRDefault="006E4B14" w:rsidP="006E4B1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……………………………………………………………………………………</w:t>
      </w:r>
    </w:p>
    <w:p w14:paraId="6F29B7B1" w14:textId="77777777" w:rsidR="006E4B14" w:rsidRDefault="006E4B14" w:rsidP="006E4B1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……………………………………………..…………………………………….</w:t>
      </w:r>
    </w:p>
    <w:p w14:paraId="2E78EE9F" w14:textId="77777777" w:rsidR="006E4B14" w:rsidRDefault="006E4B14" w:rsidP="006E4B14">
      <w:pPr>
        <w:jc w:val="both"/>
        <w:rPr>
          <w:sz w:val="22"/>
          <w:szCs w:val="22"/>
        </w:rPr>
      </w:pPr>
    </w:p>
    <w:p w14:paraId="70672433" w14:textId="77777777" w:rsidR="006E4B14" w:rsidRDefault="006E4B14" w:rsidP="006E4B14">
      <w:pPr>
        <w:rPr>
          <w:b/>
          <w:sz w:val="22"/>
          <w:szCs w:val="22"/>
          <w:u w:val="single"/>
        </w:rPr>
      </w:pPr>
    </w:p>
    <w:p w14:paraId="3FE49B95" w14:textId="77777777" w:rsidR="006E4B14" w:rsidRDefault="006E4B14" w:rsidP="006E4B14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color w:val="FF0000"/>
          <w:sz w:val="22"/>
          <w:szCs w:val="22"/>
          <w:lang w:eastAsia="zh-CN"/>
        </w:rPr>
      </w:pPr>
      <w:r>
        <w:rPr>
          <w:rFonts w:eastAsia="Calibri"/>
          <w:b/>
          <w:i/>
          <w:color w:val="FF0000"/>
          <w:sz w:val="22"/>
          <w:szCs w:val="22"/>
          <w:lang w:eastAsia="zh-CN"/>
        </w:rPr>
        <w:t>Oferta</w:t>
      </w:r>
      <w:r>
        <w:rPr>
          <w:rFonts w:eastAsia="Calibri"/>
          <w:i/>
          <w:color w:val="FF0000"/>
          <w:sz w:val="22"/>
          <w:szCs w:val="22"/>
          <w:lang w:eastAsia="zh-CN"/>
        </w:rPr>
        <w:t xml:space="preserve"> </w:t>
      </w:r>
      <w:r>
        <w:rPr>
          <w:rFonts w:eastAsia="Calibri"/>
          <w:b/>
          <w:i/>
          <w:color w:val="FF0000"/>
          <w:sz w:val="22"/>
          <w:szCs w:val="22"/>
          <w:lang w:eastAsia="zh-CN"/>
        </w:rPr>
        <w:t>powinna</w:t>
      </w:r>
      <w:r>
        <w:rPr>
          <w:rFonts w:eastAsia="Calibri"/>
          <w:i/>
          <w:color w:val="FF0000"/>
          <w:sz w:val="22"/>
          <w:szCs w:val="22"/>
          <w:lang w:eastAsia="zh-CN"/>
        </w:rPr>
        <w:t xml:space="preserve"> </w:t>
      </w:r>
      <w:r>
        <w:rPr>
          <w:rFonts w:eastAsia="Calibri"/>
          <w:b/>
          <w:i/>
          <w:color w:val="FF0000"/>
          <w:sz w:val="22"/>
          <w:szCs w:val="22"/>
          <w:lang w:eastAsia="zh-CN"/>
        </w:rPr>
        <w:t>być sporządzona z zachowaniem postaci elektronicznej i podpisana kwalifikowanym podpisem elektronicznym, podpisem zaufanym lub elektronicznym podpisem osobistym</w:t>
      </w:r>
      <w:r>
        <w:rPr>
          <w:rFonts w:eastAsia="Calibri"/>
          <w:i/>
          <w:color w:val="FF0000"/>
          <w:sz w:val="22"/>
          <w:szCs w:val="22"/>
          <w:lang w:eastAsia="zh-CN"/>
        </w:rPr>
        <w:t>.</w:t>
      </w:r>
    </w:p>
    <w:p w14:paraId="40318210" w14:textId="77777777"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C3BAE2A" w14:textId="77777777" w:rsidR="00781F55" w:rsidRDefault="00781F55">
      <w:r>
        <w:separator/>
      </w:r>
    </w:p>
  </w:endnote>
  <w:endnote w:type="continuationSeparator" w:id="0">
    <w:p w14:paraId="62F1B57B" w14:textId="77777777" w:rsidR="00781F55" w:rsidRDefault="00781F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FFCCCD" w14:textId="77777777" w:rsidR="00AA2A7E" w:rsidRDefault="00AA2A7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8821B5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C58A07" w14:textId="77777777" w:rsidR="00AA2A7E" w:rsidRDefault="00AA2A7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66B88F9" w14:textId="77777777" w:rsidR="00781F55" w:rsidRDefault="00781F55">
      <w:r>
        <w:separator/>
      </w:r>
    </w:p>
  </w:footnote>
  <w:footnote w:type="continuationSeparator" w:id="0">
    <w:p w14:paraId="13E4C4F9" w14:textId="77777777" w:rsidR="00781F55" w:rsidRDefault="00781F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7298FA" w14:textId="77777777" w:rsidR="00AA2A7E" w:rsidRDefault="00AA2A7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D5773B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68F5BF" w14:textId="77777777" w:rsidR="00AA2A7E" w:rsidRDefault="00AA2A7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5961"/>
    <w:rsid w:val="00012286"/>
    <w:rsid w:val="0005452E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93603"/>
    <w:rsid w:val="001D4612"/>
    <w:rsid w:val="00207E98"/>
    <w:rsid w:val="002723B0"/>
    <w:rsid w:val="00275260"/>
    <w:rsid w:val="00315A4A"/>
    <w:rsid w:val="00345BC9"/>
    <w:rsid w:val="004A6360"/>
    <w:rsid w:val="004B7300"/>
    <w:rsid w:val="004C6753"/>
    <w:rsid w:val="00595C87"/>
    <w:rsid w:val="005D2C65"/>
    <w:rsid w:val="005E6D94"/>
    <w:rsid w:val="0060773A"/>
    <w:rsid w:val="0063384F"/>
    <w:rsid w:val="00643C6F"/>
    <w:rsid w:val="00646202"/>
    <w:rsid w:val="0065290F"/>
    <w:rsid w:val="006815F6"/>
    <w:rsid w:val="006E4B14"/>
    <w:rsid w:val="007748F0"/>
    <w:rsid w:val="00781F55"/>
    <w:rsid w:val="007A01C4"/>
    <w:rsid w:val="007A4321"/>
    <w:rsid w:val="00833933"/>
    <w:rsid w:val="00853083"/>
    <w:rsid w:val="00885646"/>
    <w:rsid w:val="008B2F0C"/>
    <w:rsid w:val="008B4928"/>
    <w:rsid w:val="008D2AB8"/>
    <w:rsid w:val="008F1C66"/>
    <w:rsid w:val="00944455"/>
    <w:rsid w:val="00970FE4"/>
    <w:rsid w:val="009D4248"/>
    <w:rsid w:val="00A0022B"/>
    <w:rsid w:val="00A346FE"/>
    <w:rsid w:val="00A47B4D"/>
    <w:rsid w:val="00A83018"/>
    <w:rsid w:val="00AA2A7E"/>
    <w:rsid w:val="00B67DBC"/>
    <w:rsid w:val="00B774DC"/>
    <w:rsid w:val="00C548A0"/>
    <w:rsid w:val="00C829EF"/>
    <w:rsid w:val="00C969A6"/>
    <w:rsid w:val="00CA7D36"/>
    <w:rsid w:val="00D24208"/>
    <w:rsid w:val="00D60C38"/>
    <w:rsid w:val="00D66893"/>
    <w:rsid w:val="00D90ACB"/>
    <w:rsid w:val="00DC1500"/>
    <w:rsid w:val="00DC7580"/>
    <w:rsid w:val="00E44371"/>
    <w:rsid w:val="00E949B0"/>
    <w:rsid w:val="00EC0BEA"/>
    <w:rsid w:val="00EF5961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5F0073E"/>
  <w15:chartTrackingRefBased/>
  <w15:docId w15:val="{C2DCE61A-25E9-447D-8DA6-B4BC8C2136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4A6360"/>
    <w:pPr>
      <w:spacing w:before="100" w:beforeAutospacing="1" w:after="100" w:afterAutospacing="1"/>
    </w:pPr>
  </w:style>
  <w:style w:type="character" w:styleId="Pogrubienie">
    <w:name w:val="Strong"/>
    <w:uiPriority w:val="22"/>
    <w:qFormat/>
    <w:rsid w:val="004A636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710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999296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02DDDD-C246-4FCE-8E07-1CE2812BE3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727</Words>
  <Characters>4367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Jolanta Oleksy</cp:lastModifiedBy>
  <cp:revision>2</cp:revision>
  <cp:lastPrinted>1899-12-31T23:00:00Z</cp:lastPrinted>
  <dcterms:created xsi:type="dcterms:W3CDTF">2025-08-25T06:33:00Z</dcterms:created>
  <dcterms:modified xsi:type="dcterms:W3CDTF">2025-08-25T06:33:00Z</dcterms:modified>
</cp:coreProperties>
</file>