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CAA61" w14:textId="77D6006D" w:rsidR="006676AE" w:rsidRPr="00740BAA" w:rsidRDefault="006676AE" w:rsidP="006676AE">
      <w:pPr>
        <w:pStyle w:val="Nagwek4"/>
        <w:rPr>
          <w:bCs/>
          <w:i w:val="0"/>
          <w:sz w:val="20"/>
        </w:rPr>
      </w:pPr>
      <w:r w:rsidRPr="00740BAA">
        <w:rPr>
          <w:bCs/>
          <w:i w:val="0"/>
          <w:sz w:val="20"/>
        </w:rPr>
        <w:t xml:space="preserve">Załącznik nr </w:t>
      </w:r>
      <w:r w:rsidR="00740BAA" w:rsidRPr="00740BAA">
        <w:rPr>
          <w:bCs/>
          <w:i w:val="0"/>
          <w:sz w:val="20"/>
        </w:rPr>
        <w:t>5</w:t>
      </w:r>
      <w:r w:rsidR="00B36ABD" w:rsidRPr="00740BAA">
        <w:rPr>
          <w:bCs/>
          <w:i w:val="0"/>
          <w:sz w:val="20"/>
        </w:rPr>
        <w:t xml:space="preserve"> do SWZ</w:t>
      </w:r>
    </w:p>
    <w:p w14:paraId="20410BAE" w14:textId="77777777" w:rsidR="005103B9" w:rsidRPr="00740BAA" w:rsidRDefault="005103B9" w:rsidP="00740BA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7A69CDC7" w14:textId="77777777" w:rsidR="00C4103F" w:rsidRPr="00740BAA" w:rsidRDefault="007118F0" w:rsidP="00740BAA">
      <w:pPr>
        <w:spacing w:after="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740BAA">
        <w:rPr>
          <w:rFonts w:ascii="Times New Roman" w:hAnsi="Times New Roman"/>
          <w:b/>
          <w:sz w:val="20"/>
          <w:szCs w:val="20"/>
        </w:rPr>
        <w:t>Zamawiający</w:t>
      </w:r>
      <w:r w:rsidR="007936D6" w:rsidRPr="00740BAA">
        <w:rPr>
          <w:rFonts w:ascii="Times New Roman" w:hAnsi="Times New Roman"/>
          <w:b/>
          <w:sz w:val="20"/>
          <w:szCs w:val="20"/>
        </w:rPr>
        <w:t>:</w:t>
      </w:r>
    </w:p>
    <w:p w14:paraId="480834A4" w14:textId="77777777" w:rsidR="006676AE" w:rsidRPr="00740BAA" w:rsidRDefault="00AB2FAC" w:rsidP="00740BAA">
      <w:pPr>
        <w:pStyle w:val="Tekstpodstawowy"/>
        <w:spacing w:after="0"/>
        <w:ind w:left="4111"/>
        <w:rPr>
          <w:sz w:val="20"/>
          <w:szCs w:val="20"/>
        </w:rPr>
      </w:pPr>
      <w:r w:rsidRPr="00740BAA">
        <w:rPr>
          <w:sz w:val="20"/>
          <w:szCs w:val="20"/>
        </w:rPr>
        <w:t>GMINA NIEPOŁOMICE</w:t>
      </w:r>
    </w:p>
    <w:p w14:paraId="7DD86066" w14:textId="77777777" w:rsidR="006676AE" w:rsidRPr="00740BAA" w:rsidRDefault="00AB2FAC" w:rsidP="00740BAA">
      <w:pPr>
        <w:pStyle w:val="Tekstpodstawowy"/>
        <w:spacing w:after="0"/>
        <w:ind w:left="4111"/>
        <w:rPr>
          <w:sz w:val="20"/>
          <w:szCs w:val="20"/>
        </w:rPr>
      </w:pPr>
      <w:r w:rsidRPr="00740BAA">
        <w:rPr>
          <w:sz w:val="20"/>
          <w:szCs w:val="20"/>
        </w:rPr>
        <w:t>Pl. Zwycięstwa</w:t>
      </w:r>
      <w:r w:rsidR="006676AE" w:rsidRPr="00740BAA">
        <w:rPr>
          <w:sz w:val="20"/>
          <w:szCs w:val="20"/>
        </w:rPr>
        <w:t xml:space="preserve"> </w:t>
      </w:r>
      <w:r w:rsidRPr="00740BAA">
        <w:rPr>
          <w:sz w:val="20"/>
          <w:szCs w:val="20"/>
        </w:rPr>
        <w:t>13</w:t>
      </w:r>
      <w:r w:rsidR="006676AE" w:rsidRPr="00740BAA">
        <w:rPr>
          <w:sz w:val="20"/>
          <w:szCs w:val="20"/>
        </w:rPr>
        <w:t xml:space="preserve"> </w:t>
      </w:r>
    </w:p>
    <w:p w14:paraId="7DD7D30E" w14:textId="620A8727" w:rsidR="00C4103F" w:rsidRPr="00740BAA" w:rsidRDefault="00AB2FAC" w:rsidP="00740BAA">
      <w:pPr>
        <w:pStyle w:val="Tekstpodstawowy"/>
        <w:spacing w:after="0"/>
        <w:ind w:left="4111"/>
        <w:rPr>
          <w:sz w:val="20"/>
          <w:szCs w:val="20"/>
        </w:rPr>
      </w:pPr>
      <w:r w:rsidRPr="00740BAA">
        <w:rPr>
          <w:sz w:val="20"/>
          <w:szCs w:val="20"/>
        </w:rPr>
        <w:t>32-005</w:t>
      </w:r>
      <w:r w:rsidR="006676AE" w:rsidRPr="00740BAA">
        <w:rPr>
          <w:sz w:val="20"/>
          <w:szCs w:val="20"/>
        </w:rPr>
        <w:t xml:space="preserve"> </w:t>
      </w:r>
      <w:r w:rsidRPr="00740BAA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740BAA" w14:paraId="28B72BE8" w14:textId="77777777" w:rsidTr="00252642">
        <w:tc>
          <w:tcPr>
            <w:tcW w:w="2800" w:type="dxa"/>
          </w:tcPr>
          <w:p w14:paraId="5BC8C981" w14:textId="77777777" w:rsidR="006F0A84" w:rsidRPr="00740BAA" w:rsidRDefault="006F0A84" w:rsidP="00740BA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40BAA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740BA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0E738CC" w14:textId="77777777" w:rsidR="006F0A84" w:rsidRPr="00740BAA" w:rsidRDefault="006F0A84" w:rsidP="00740B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17AC946" w14:textId="77777777" w:rsidR="006F0A84" w:rsidRPr="00740BAA" w:rsidRDefault="006F0A84" w:rsidP="00740B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40BA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740BA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740BA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5E8829C4" w14:textId="77777777" w:rsidR="006F0A84" w:rsidRPr="00740BAA" w:rsidRDefault="006F0A84" w:rsidP="00740BAA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40BA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40B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40BA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740BAA" w14:paraId="0773EA57" w14:textId="77777777" w:rsidTr="00252642">
        <w:tc>
          <w:tcPr>
            <w:tcW w:w="2800" w:type="dxa"/>
          </w:tcPr>
          <w:p w14:paraId="161C3136" w14:textId="77777777" w:rsidR="006F0A84" w:rsidRPr="00740BAA" w:rsidRDefault="006F0A84" w:rsidP="00740BA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40BA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298947F" w14:textId="77777777" w:rsidR="006F0A84" w:rsidRPr="00740BAA" w:rsidRDefault="006F0A84" w:rsidP="00740B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285A899" w14:textId="77777777" w:rsidR="006F0A84" w:rsidRPr="00740BAA" w:rsidRDefault="006F0A84" w:rsidP="00740B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40BA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740BA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740BA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1CA1D4F8" w14:textId="77777777" w:rsidR="006F0A84" w:rsidRPr="00740BAA" w:rsidRDefault="006F0A84" w:rsidP="00740BAA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40BA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40BAA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40BA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4F1C095" w14:textId="77777777" w:rsidR="006F0A84" w:rsidRPr="00740BAA" w:rsidRDefault="006F0A84" w:rsidP="00740BAA">
      <w:pPr>
        <w:spacing w:after="24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2FAC" w:rsidRPr="00740BAA" w14:paraId="57439539" w14:textId="77777777" w:rsidTr="007E6C4C">
        <w:tc>
          <w:tcPr>
            <w:tcW w:w="9104" w:type="dxa"/>
            <w:shd w:val="clear" w:color="auto" w:fill="D9D9D9"/>
          </w:tcPr>
          <w:p w14:paraId="4975D7B7" w14:textId="77777777" w:rsidR="00AB2FAC" w:rsidRPr="00740BAA" w:rsidRDefault="00AB2FAC" w:rsidP="007E6C4C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0BAA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8E15B2D" w14:textId="77777777" w:rsidR="00AB2FAC" w:rsidRPr="00740BAA" w:rsidRDefault="00AB2FAC" w:rsidP="007E6C4C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0BAA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740BAA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740BAA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40BAA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740BAA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740BAA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40BAA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0873A312" w14:textId="77777777" w:rsidR="00AB2FAC" w:rsidRPr="00740BAA" w:rsidRDefault="00AB2FAC" w:rsidP="007E6C4C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740BA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40BAA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740BAA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56C08193" w14:textId="77777777" w:rsidR="00766D1F" w:rsidRPr="00740BAA" w:rsidRDefault="001F027E" w:rsidP="00740BA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40BAA">
        <w:rPr>
          <w:rFonts w:ascii="Times New Roman" w:hAnsi="Times New Roman"/>
          <w:sz w:val="20"/>
          <w:szCs w:val="20"/>
        </w:rPr>
        <w:t>Na potrzeby postę</w:t>
      </w:r>
      <w:r w:rsidR="008D0487" w:rsidRPr="00740BAA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40BAA">
        <w:rPr>
          <w:rFonts w:ascii="Times New Roman" w:hAnsi="Times New Roman"/>
          <w:sz w:val="20"/>
          <w:szCs w:val="20"/>
        </w:rPr>
        <w:t>zamówienia publiczn</w:t>
      </w:r>
      <w:r w:rsidR="00FB403C" w:rsidRPr="00740BAA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740BAA" w14:paraId="63DC9C96" w14:textId="77777777" w:rsidTr="00252642">
        <w:tc>
          <w:tcPr>
            <w:tcW w:w="2269" w:type="dxa"/>
          </w:tcPr>
          <w:p w14:paraId="3237C463" w14:textId="77777777" w:rsidR="00FB403C" w:rsidRPr="00740BAA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40B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075D798" w14:textId="77777777" w:rsidR="00FB403C" w:rsidRPr="00740BAA" w:rsidRDefault="00AB2FA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40BA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klubu malucha "Sówki" wraz z oddziałami przedszkolnymi w Woli Zabierzowskiej</w:t>
            </w:r>
            <w:r w:rsidR="00FB403C" w:rsidRPr="00740BA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B2FAC" w:rsidRPr="00740BAA" w14:paraId="07920ABC" w14:textId="77777777" w:rsidTr="007E6C4C">
        <w:tc>
          <w:tcPr>
            <w:tcW w:w="2269" w:type="dxa"/>
          </w:tcPr>
          <w:p w14:paraId="21701371" w14:textId="77777777" w:rsidR="00AB2FAC" w:rsidRPr="00740BAA" w:rsidRDefault="00AB2FAC" w:rsidP="007E6C4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40B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3A68D92" w14:textId="77777777" w:rsidR="00AB2FAC" w:rsidRPr="00740BAA" w:rsidRDefault="00AB2FAC" w:rsidP="007E6C4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40BA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ZP.271.28.2025</w:t>
            </w:r>
          </w:p>
        </w:tc>
      </w:tr>
    </w:tbl>
    <w:p w14:paraId="08B288F8" w14:textId="77777777" w:rsidR="00FB403C" w:rsidRPr="00740BAA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3D4E30" w14:textId="77777777" w:rsidR="00F90CD1" w:rsidRPr="00740BAA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40BAA">
        <w:rPr>
          <w:rFonts w:ascii="Times New Roman" w:hAnsi="Times New Roman"/>
          <w:sz w:val="20"/>
          <w:szCs w:val="20"/>
        </w:rPr>
        <w:t xml:space="preserve">prowadzonego przez </w:t>
      </w:r>
      <w:r w:rsidR="00AB2FAC" w:rsidRPr="00740BAA">
        <w:rPr>
          <w:rFonts w:ascii="Times New Roman" w:hAnsi="Times New Roman"/>
          <w:b/>
          <w:sz w:val="20"/>
          <w:szCs w:val="20"/>
        </w:rPr>
        <w:t>GMINA NIEPOŁOMICE</w:t>
      </w:r>
      <w:r w:rsidRPr="00740BAA">
        <w:rPr>
          <w:rFonts w:ascii="Times New Roman" w:hAnsi="Times New Roman"/>
          <w:b/>
          <w:sz w:val="20"/>
          <w:szCs w:val="20"/>
        </w:rPr>
        <w:t>,</w:t>
      </w:r>
      <w:r w:rsidR="002B2AD9" w:rsidRPr="00740BAA">
        <w:rPr>
          <w:rFonts w:ascii="Times New Roman" w:hAnsi="Times New Roman"/>
          <w:sz w:val="20"/>
          <w:szCs w:val="20"/>
        </w:rPr>
        <w:t xml:space="preserve"> </w:t>
      </w:r>
      <w:r w:rsidR="00E65685" w:rsidRPr="00740BAA">
        <w:rPr>
          <w:rFonts w:ascii="Times New Roman" w:hAnsi="Times New Roman"/>
          <w:sz w:val="20"/>
          <w:szCs w:val="20"/>
        </w:rPr>
        <w:t>oświa</w:t>
      </w:r>
      <w:r w:rsidR="00825A09" w:rsidRPr="00740BAA">
        <w:rPr>
          <w:rFonts w:ascii="Times New Roman" w:hAnsi="Times New Roman"/>
          <w:sz w:val="20"/>
          <w:szCs w:val="20"/>
        </w:rPr>
        <w:t>dczam</w:t>
      </w:r>
      <w:r w:rsidR="00E65685" w:rsidRPr="00740BAA">
        <w:rPr>
          <w:rFonts w:ascii="Times New Roman" w:hAnsi="Times New Roman"/>
          <w:sz w:val="20"/>
          <w:szCs w:val="20"/>
        </w:rPr>
        <w:t>,</w:t>
      </w:r>
      <w:r w:rsidR="002B2AD9" w:rsidRPr="00740BAA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40BAA" w14:paraId="71DC87EE" w14:textId="77777777" w:rsidTr="00650D6C">
        <w:tc>
          <w:tcPr>
            <w:tcW w:w="9104" w:type="dxa"/>
            <w:shd w:val="clear" w:color="auto" w:fill="D9D9D9"/>
          </w:tcPr>
          <w:p w14:paraId="7EED54D6" w14:textId="77777777" w:rsidR="00E50194" w:rsidRPr="00740BAA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40BAA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3457AEC5" w14:textId="77777777" w:rsidR="00C113BF" w:rsidRPr="00740BAA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40BAA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40BAA">
        <w:rPr>
          <w:rFonts w:ascii="Times New Roman" w:hAnsi="Times New Roman"/>
          <w:sz w:val="20"/>
          <w:szCs w:val="20"/>
        </w:rPr>
        <w:t xml:space="preserve">dstawie </w:t>
      </w:r>
      <w:r w:rsidR="002C4137" w:rsidRPr="00740BAA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40BAA">
        <w:rPr>
          <w:rFonts w:ascii="Times New Roman" w:hAnsi="Times New Roman"/>
          <w:sz w:val="20"/>
          <w:szCs w:val="20"/>
        </w:rPr>
        <w:t>108</w:t>
      </w:r>
      <w:r w:rsidR="002C4137" w:rsidRPr="00740BAA">
        <w:rPr>
          <w:rFonts w:ascii="Times New Roman" w:hAnsi="Times New Roman"/>
          <w:sz w:val="20"/>
          <w:szCs w:val="20"/>
        </w:rPr>
        <w:t xml:space="preserve"> ust 1 </w:t>
      </w:r>
      <w:r w:rsidRPr="00740BAA">
        <w:rPr>
          <w:rFonts w:ascii="Times New Roman" w:hAnsi="Times New Roman"/>
          <w:sz w:val="20"/>
          <w:szCs w:val="20"/>
        </w:rPr>
        <w:t>ustawy Pzp</w:t>
      </w:r>
      <w:r w:rsidR="00641874" w:rsidRPr="00740BAA">
        <w:rPr>
          <w:rFonts w:ascii="Times New Roman" w:hAnsi="Times New Roman"/>
          <w:sz w:val="20"/>
          <w:szCs w:val="20"/>
        </w:rPr>
        <w:t>.</w:t>
      </w:r>
    </w:p>
    <w:p w14:paraId="6A5B8347" w14:textId="77777777" w:rsidR="00023477" w:rsidRPr="00740BAA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53C82F28" w14:textId="77777777" w:rsidR="0011306C" w:rsidRPr="00740BAA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40BAA">
        <w:rPr>
          <w:rFonts w:ascii="Times New Roman" w:hAnsi="Times New Roman"/>
          <w:sz w:val="20"/>
          <w:szCs w:val="20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40BAA">
        <w:rPr>
          <w:rFonts w:ascii="Times New Roman" w:hAnsi="Times New Roman"/>
          <w:sz w:val="20"/>
          <w:szCs w:val="20"/>
        </w:rPr>
        <w:lastRenderedPageBreak/>
        <w:t>Ukrainę oraz służących ochronie bezpieczeństwa narodowego (</w:t>
      </w:r>
      <w:r w:rsidR="008A2CEB" w:rsidRPr="00740BAA">
        <w:rPr>
          <w:rFonts w:ascii="Times New Roman" w:hAnsi="Times New Roman"/>
          <w:sz w:val="20"/>
          <w:szCs w:val="20"/>
        </w:rPr>
        <w:t>t.j. Dz.U. z 2024r. poz. 507 z późn. zm.</w:t>
      </w:r>
      <w:r w:rsidRPr="00740BAA">
        <w:rPr>
          <w:rFonts w:ascii="Times New Roman" w:hAnsi="Times New Roman"/>
          <w:sz w:val="20"/>
          <w:szCs w:val="20"/>
        </w:rPr>
        <w:t>)</w:t>
      </w:r>
      <w:r w:rsidR="0011306C" w:rsidRPr="00740BAA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40BAA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40BAA" w14:paraId="6164C75D" w14:textId="77777777" w:rsidTr="00CD4DD1">
        <w:tc>
          <w:tcPr>
            <w:tcW w:w="9104" w:type="dxa"/>
            <w:shd w:val="clear" w:color="auto" w:fill="D9D9D9"/>
          </w:tcPr>
          <w:p w14:paraId="41C5EEBE" w14:textId="77777777" w:rsidR="0011306C" w:rsidRPr="00740BAA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40BAA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740BAA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72411A8A" w14:textId="77777777" w:rsidR="00D2702A" w:rsidRPr="00740BAA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40BAA">
        <w:rPr>
          <w:rFonts w:ascii="Times New Roman" w:hAnsi="Times New Roman"/>
          <w:sz w:val="20"/>
          <w:szCs w:val="20"/>
        </w:rPr>
        <w:t>Oświadczam,</w:t>
      </w:r>
      <w:r w:rsidR="00313417" w:rsidRPr="00740BAA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740BAA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740BAA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740BAA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40BAA" w14:paraId="6DFF429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42594" w14:textId="77777777" w:rsidR="00D2702A" w:rsidRPr="00740BA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0BAA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28BF0" w14:textId="77777777" w:rsidR="00D2702A" w:rsidRPr="00740BAA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40BAA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AB2FAC" w:rsidRPr="00740BAA" w14:paraId="77047DB8" w14:textId="77777777" w:rsidTr="007E6C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B655C" w14:textId="77777777" w:rsidR="00AB2FAC" w:rsidRPr="00740BAA" w:rsidRDefault="00AB2FAC" w:rsidP="00740BAA">
            <w:pPr>
              <w:spacing w:before="6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0BA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C8303" w14:textId="77777777" w:rsidR="00AB2FAC" w:rsidRPr="00740BAA" w:rsidRDefault="00AB2FAC" w:rsidP="00740BAA">
            <w:pPr>
              <w:spacing w:before="60" w:after="12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0BAA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6E1B0F63" w14:textId="77777777" w:rsidR="00AB2FAC" w:rsidRPr="00740BAA" w:rsidRDefault="00AB2FAC" w:rsidP="00740BAA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0BAA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 w okresie ostatnich pięciu lat przed upływem terminu składania ofert, a jeżeli okres prowadzenia działalności jest krótszy, w tym okresie wykonał:</w:t>
            </w:r>
          </w:p>
          <w:p w14:paraId="1F2A2833" w14:textId="77777777" w:rsidR="00AB2FAC" w:rsidRPr="00740BAA" w:rsidRDefault="00AB2FAC" w:rsidP="00740BAA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0BAA">
              <w:rPr>
                <w:rFonts w:ascii="Times New Roman" w:hAnsi="Times New Roman"/>
                <w:sz w:val="20"/>
                <w:szCs w:val="20"/>
              </w:rPr>
              <w:t>1) co najmniej 1 (jedno) zamówienie polegające na budowie/rozbudowie/ modernizacji/przebudowie z branży budowlano-konstrukcyjnej   w zakres, którego wchodziły w szczególności roboty związane z budową obiektu użyteczności publicznej o wartości tego zamówienia minimum 3 000 000 zł brutto (powyższą wartość   można wykazać w nie więcej niż w 1 zamówieniu),</w:t>
            </w:r>
          </w:p>
          <w:p w14:paraId="2F550146" w14:textId="77777777" w:rsidR="00AB2FAC" w:rsidRPr="00740BAA" w:rsidRDefault="00AB2FAC" w:rsidP="00740BAA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0BAA">
              <w:rPr>
                <w:rFonts w:ascii="Times New Roman" w:hAnsi="Times New Roman"/>
                <w:sz w:val="20"/>
                <w:szCs w:val="20"/>
              </w:rPr>
              <w:t xml:space="preserve">2) dysponuje co najmniej: </w:t>
            </w:r>
          </w:p>
          <w:p w14:paraId="6B1E9E9D" w14:textId="77777777" w:rsidR="00AB2FAC" w:rsidRPr="00740BAA" w:rsidRDefault="00AB2FAC" w:rsidP="00740BAA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0BAA">
              <w:rPr>
                <w:rFonts w:ascii="Times New Roman" w:hAnsi="Times New Roman"/>
                <w:sz w:val="20"/>
                <w:szCs w:val="20"/>
              </w:rPr>
              <w:t>a) osobą posiadającą uprawnienia do kierowania robotami  ( kierownik budowy) w specjalności konstrukcyjno-budowlanej,</w:t>
            </w:r>
          </w:p>
          <w:p w14:paraId="10B7D21E" w14:textId="77777777" w:rsidR="00AB2FAC" w:rsidRPr="00740BAA" w:rsidRDefault="00AB2FAC" w:rsidP="00740BAA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0BAA">
              <w:rPr>
                <w:rFonts w:ascii="Times New Roman" w:hAnsi="Times New Roman"/>
                <w:sz w:val="20"/>
                <w:szCs w:val="20"/>
              </w:rPr>
              <w:t>b) osobą posiadającą uprawnienia do kierowania robotami  ( kierownik robót) w specjalności w zakresie sieci, instalacji i urządzeń cieplnych, wentylacyjnych, gazowych, wodociągowych i kanalizacyjnych</w:t>
            </w:r>
          </w:p>
        </w:tc>
      </w:tr>
    </w:tbl>
    <w:p w14:paraId="0257FE39" w14:textId="77777777" w:rsidR="00C62F57" w:rsidRPr="00740BAA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40BAA" w14:paraId="68EC4D20" w14:textId="77777777" w:rsidTr="00CD4DD1">
        <w:tc>
          <w:tcPr>
            <w:tcW w:w="9104" w:type="dxa"/>
            <w:shd w:val="clear" w:color="auto" w:fill="D9D9D9"/>
          </w:tcPr>
          <w:p w14:paraId="04C08649" w14:textId="77777777" w:rsidR="00BE6F04" w:rsidRPr="00740BAA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40BAA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4C57B4B5" w14:textId="77777777" w:rsidR="00FE4E2B" w:rsidRPr="00740BAA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40BAA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40BAA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40BAA" w14:paraId="664DCBA5" w14:textId="77777777" w:rsidTr="00847232">
        <w:tc>
          <w:tcPr>
            <w:tcW w:w="9104" w:type="dxa"/>
            <w:shd w:val="clear" w:color="auto" w:fill="D9D9D9"/>
          </w:tcPr>
          <w:p w14:paraId="5BBC6A7B" w14:textId="77777777" w:rsidR="00E426EB" w:rsidRPr="00740BAA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740BAA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18A6669" w14:textId="77777777" w:rsidR="00E426EB" w:rsidRPr="00740BAA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587B272" w14:textId="77777777" w:rsidR="00E426EB" w:rsidRPr="00740BAA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40BAA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1D59343" w14:textId="77777777" w:rsidR="00E426EB" w:rsidRPr="00740BAA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40BA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97F2EA1" w14:textId="77777777" w:rsidR="00E426EB" w:rsidRPr="00740BAA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40BA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F2CC6A9" w14:textId="77777777" w:rsidR="00E426EB" w:rsidRPr="00740BAA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40BA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B264AF3" w14:textId="370E9460" w:rsidR="00484F88" w:rsidRDefault="00E426EB" w:rsidP="00740BAA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40BAA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</w:t>
      </w:r>
    </w:p>
    <w:p w14:paraId="2FF4F7CF" w14:textId="77777777" w:rsidR="00740BAA" w:rsidRDefault="00740BAA" w:rsidP="00740BAA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6F76CBF" w14:textId="77777777" w:rsidR="00740BAA" w:rsidRDefault="00740BAA" w:rsidP="00740BAA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7222EFF" w14:textId="77777777" w:rsidR="00740BAA" w:rsidRDefault="00740BAA" w:rsidP="00740BAA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503D418" w14:textId="3EEC67F2" w:rsidR="00740BAA" w:rsidRPr="00740BAA" w:rsidRDefault="00740BAA" w:rsidP="00740BAA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40BAA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740BAA" w:rsidRPr="00740BA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87ED9" w14:textId="77777777" w:rsidR="00FB2BCE" w:rsidRDefault="00FB2BCE" w:rsidP="0038231F">
      <w:pPr>
        <w:spacing w:after="0" w:line="240" w:lineRule="auto"/>
      </w:pPr>
      <w:r>
        <w:separator/>
      </w:r>
    </w:p>
  </w:endnote>
  <w:endnote w:type="continuationSeparator" w:id="0">
    <w:p w14:paraId="1037C420" w14:textId="77777777" w:rsidR="00FB2BCE" w:rsidRDefault="00FB2B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281AF" w14:textId="77777777" w:rsidR="00AB2FAC" w:rsidRDefault="00AB2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141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59941C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365D8" w14:textId="77777777" w:rsidR="00AB2FAC" w:rsidRDefault="00AB2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76CA7" w14:textId="77777777" w:rsidR="00FB2BCE" w:rsidRDefault="00FB2BCE" w:rsidP="0038231F">
      <w:pPr>
        <w:spacing w:after="0" w:line="240" w:lineRule="auto"/>
      </w:pPr>
      <w:r>
        <w:separator/>
      </w:r>
    </w:p>
  </w:footnote>
  <w:footnote w:type="continuationSeparator" w:id="0">
    <w:p w14:paraId="70506A99" w14:textId="77777777" w:rsidR="00FB2BCE" w:rsidRDefault="00FB2BCE" w:rsidP="0038231F">
      <w:pPr>
        <w:spacing w:after="0" w:line="240" w:lineRule="auto"/>
      </w:pPr>
      <w:r>
        <w:continuationSeparator/>
      </w:r>
    </w:p>
  </w:footnote>
  <w:footnote w:id="1">
    <w:p w14:paraId="20358A4D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10776C0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663883A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36E092A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5D3E7" w14:textId="77777777" w:rsidR="00AB2FAC" w:rsidRDefault="00AB2F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ECB21" w14:textId="77777777" w:rsidR="00AB2FAC" w:rsidRDefault="00AB2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9E5FD" w14:textId="77777777" w:rsidR="00AB2FAC" w:rsidRDefault="00AB2F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168491">
    <w:abstractNumId w:val="11"/>
  </w:num>
  <w:num w:numId="2" w16cid:durableId="882905229">
    <w:abstractNumId w:val="0"/>
  </w:num>
  <w:num w:numId="3" w16cid:durableId="436872483">
    <w:abstractNumId w:val="10"/>
  </w:num>
  <w:num w:numId="4" w16cid:durableId="1724212032">
    <w:abstractNumId w:val="13"/>
  </w:num>
  <w:num w:numId="5" w16cid:durableId="1310287281">
    <w:abstractNumId w:val="12"/>
  </w:num>
  <w:num w:numId="6" w16cid:durableId="168756609">
    <w:abstractNumId w:val="9"/>
  </w:num>
  <w:num w:numId="7" w16cid:durableId="1516070158">
    <w:abstractNumId w:val="1"/>
  </w:num>
  <w:num w:numId="8" w16cid:durableId="558904344">
    <w:abstractNumId w:val="6"/>
  </w:num>
  <w:num w:numId="9" w16cid:durableId="808134819">
    <w:abstractNumId w:val="4"/>
  </w:num>
  <w:num w:numId="10" w16cid:durableId="1040664951">
    <w:abstractNumId w:val="7"/>
  </w:num>
  <w:num w:numId="11" w16cid:durableId="591622696">
    <w:abstractNumId w:val="5"/>
  </w:num>
  <w:num w:numId="12" w16cid:durableId="1068923472">
    <w:abstractNumId w:val="8"/>
  </w:num>
  <w:num w:numId="13" w16cid:durableId="473182743">
    <w:abstractNumId w:val="3"/>
  </w:num>
  <w:num w:numId="14" w16cid:durableId="14791506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2BCE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0BAA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2FAC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2BCE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1765B6"/>
  <w15:docId w15:val="{26E48E07-0B0E-4C76-8DB7-D7AB957EF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559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2025-08-20T12:31:00Z</cp:lastPrinted>
  <dcterms:created xsi:type="dcterms:W3CDTF">2025-08-20T12:31:00Z</dcterms:created>
  <dcterms:modified xsi:type="dcterms:W3CDTF">2025-08-20T12:31:00Z</dcterms:modified>
</cp:coreProperties>
</file>