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62BB7" w14:textId="059A146C" w:rsidR="006676AE" w:rsidRPr="00F14A35" w:rsidRDefault="006676AE" w:rsidP="006676AE">
      <w:pPr>
        <w:pStyle w:val="Nagwek4"/>
        <w:rPr>
          <w:bCs/>
          <w:i w:val="0"/>
          <w:sz w:val="20"/>
        </w:rPr>
      </w:pPr>
      <w:r w:rsidRPr="00F14A35">
        <w:rPr>
          <w:bCs/>
          <w:i w:val="0"/>
          <w:sz w:val="20"/>
        </w:rPr>
        <w:t xml:space="preserve">Załącznik nr </w:t>
      </w:r>
      <w:r w:rsidR="00F14A35" w:rsidRPr="00F14A35">
        <w:rPr>
          <w:bCs/>
          <w:i w:val="0"/>
          <w:sz w:val="20"/>
        </w:rPr>
        <w:t>5</w:t>
      </w:r>
      <w:r w:rsidR="00B36ABD" w:rsidRPr="00F14A35">
        <w:rPr>
          <w:bCs/>
          <w:i w:val="0"/>
          <w:sz w:val="20"/>
        </w:rPr>
        <w:t xml:space="preserve"> do SWZ</w:t>
      </w:r>
    </w:p>
    <w:p w14:paraId="0C17D5F6" w14:textId="77777777" w:rsidR="005103B9" w:rsidRPr="00F14A35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97806FA" w14:textId="77777777" w:rsidR="00C4103F" w:rsidRPr="00F14A35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F14A35">
        <w:rPr>
          <w:rFonts w:ascii="Times New Roman" w:hAnsi="Times New Roman"/>
          <w:b/>
          <w:sz w:val="20"/>
          <w:szCs w:val="20"/>
        </w:rPr>
        <w:t>Zamawiający</w:t>
      </w:r>
      <w:r w:rsidR="007936D6" w:rsidRPr="00F14A35">
        <w:rPr>
          <w:rFonts w:ascii="Times New Roman" w:hAnsi="Times New Roman"/>
          <w:b/>
          <w:sz w:val="20"/>
          <w:szCs w:val="20"/>
        </w:rPr>
        <w:t>:</w:t>
      </w:r>
    </w:p>
    <w:p w14:paraId="5CB058AB" w14:textId="77777777" w:rsidR="006676AE" w:rsidRPr="00F14A35" w:rsidRDefault="004F714D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14A35">
        <w:rPr>
          <w:sz w:val="20"/>
          <w:szCs w:val="20"/>
        </w:rPr>
        <w:t>GMINA NIEPOŁOMICE</w:t>
      </w:r>
    </w:p>
    <w:p w14:paraId="74468CA2" w14:textId="77777777" w:rsidR="006676AE" w:rsidRPr="00F14A35" w:rsidRDefault="004F714D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F14A35">
        <w:rPr>
          <w:sz w:val="20"/>
          <w:szCs w:val="20"/>
        </w:rPr>
        <w:t>Pl. Zwycięstwa</w:t>
      </w:r>
      <w:r w:rsidR="006676AE" w:rsidRPr="00F14A35">
        <w:rPr>
          <w:sz w:val="20"/>
          <w:szCs w:val="20"/>
        </w:rPr>
        <w:t xml:space="preserve"> </w:t>
      </w:r>
      <w:r w:rsidRPr="00F14A35">
        <w:rPr>
          <w:sz w:val="20"/>
          <w:szCs w:val="20"/>
        </w:rPr>
        <w:t>13</w:t>
      </w:r>
      <w:r w:rsidR="006676AE" w:rsidRPr="00F14A35">
        <w:rPr>
          <w:sz w:val="20"/>
          <w:szCs w:val="20"/>
        </w:rPr>
        <w:t xml:space="preserve"> </w:t>
      </w:r>
    </w:p>
    <w:p w14:paraId="307CED55" w14:textId="51F29A26" w:rsidR="00C4103F" w:rsidRPr="00F14A35" w:rsidRDefault="004F714D" w:rsidP="00F14A35">
      <w:pPr>
        <w:pStyle w:val="Tekstpodstawowy"/>
        <w:spacing w:after="0"/>
        <w:ind w:left="4111"/>
        <w:rPr>
          <w:sz w:val="20"/>
          <w:szCs w:val="20"/>
        </w:rPr>
      </w:pPr>
      <w:r w:rsidRPr="00F14A35">
        <w:rPr>
          <w:sz w:val="20"/>
          <w:szCs w:val="20"/>
        </w:rPr>
        <w:t>32-005</w:t>
      </w:r>
      <w:r w:rsidR="006676AE" w:rsidRPr="00F14A35">
        <w:rPr>
          <w:sz w:val="20"/>
          <w:szCs w:val="20"/>
        </w:rPr>
        <w:t xml:space="preserve"> </w:t>
      </w:r>
      <w:r w:rsidRPr="00F14A35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F14A35" w14:paraId="3E5F1079" w14:textId="77777777" w:rsidTr="00252642">
        <w:tc>
          <w:tcPr>
            <w:tcW w:w="2800" w:type="dxa"/>
          </w:tcPr>
          <w:p w14:paraId="43A9A5AD" w14:textId="77777777" w:rsidR="006F0A84" w:rsidRPr="00F14A35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F14A3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5E45C8D8" w14:textId="77777777" w:rsidR="006F0A84" w:rsidRPr="00F14A3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636EEFF" w14:textId="77777777" w:rsidR="006F0A84" w:rsidRPr="00F14A3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14A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747B6F05" w14:textId="77777777" w:rsidR="006F0A84" w:rsidRPr="00F14A35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F14A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F14A35" w14:paraId="08CA3130" w14:textId="77777777" w:rsidTr="00252642">
        <w:tc>
          <w:tcPr>
            <w:tcW w:w="2800" w:type="dxa"/>
          </w:tcPr>
          <w:p w14:paraId="6007BCF5" w14:textId="77777777" w:rsidR="006F0A84" w:rsidRPr="00F14A35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F14A3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23E8FC64" w14:textId="77777777" w:rsidR="006F0A84" w:rsidRPr="00F14A3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C2745B2" w14:textId="77777777" w:rsidR="006F0A84" w:rsidRPr="00F14A35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F14A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9A98E70" w14:textId="77777777" w:rsidR="006F0A84" w:rsidRPr="00F14A35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F14A35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FCDB163" w14:textId="77777777" w:rsidR="006F0A84" w:rsidRPr="00F14A35" w:rsidRDefault="006F0A84" w:rsidP="006F0A84">
      <w:pPr>
        <w:spacing w:after="24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F714D" w:rsidRPr="00F14A35" w14:paraId="7DB1D127" w14:textId="77777777" w:rsidTr="002F2574">
        <w:tc>
          <w:tcPr>
            <w:tcW w:w="9104" w:type="dxa"/>
            <w:shd w:val="clear" w:color="auto" w:fill="D9D9D9"/>
          </w:tcPr>
          <w:p w14:paraId="211B1096" w14:textId="77777777" w:rsidR="004F714D" w:rsidRPr="00F14A35" w:rsidRDefault="004F714D" w:rsidP="002F2574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26581A5E" w14:textId="77777777" w:rsidR="004F714D" w:rsidRPr="00F14A35" w:rsidRDefault="004F714D" w:rsidP="002F2574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F14A35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F14A35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F14A35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F14A35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CF853C1" w14:textId="77777777" w:rsidR="004F714D" w:rsidRPr="00F14A35" w:rsidRDefault="004F714D" w:rsidP="002F2574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14A3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F14A35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F14A35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29B1AE4B" w14:textId="77777777" w:rsidR="00766D1F" w:rsidRPr="00F14A35" w:rsidRDefault="001F027E" w:rsidP="00F14A3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Na potrzeby postę</w:t>
      </w:r>
      <w:r w:rsidR="008D0487" w:rsidRPr="00F14A35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F14A35">
        <w:rPr>
          <w:rFonts w:ascii="Times New Roman" w:hAnsi="Times New Roman"/>
          <w:sz w:val="20"/>
          <w:szCs w:val="20"/>
        </w:rPr>
        <w:t>zamówienia publiczn</w:t>
      </w:r>
      <w:r w:rsidR="00FB403C" w:rsidRPr="00F14A35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F14A35" w14:paraId="209B39E5" w14:textId="77777777" w:rsidTr="00252642">
        <w:tc>
          <w:tcPr>
            <w:tcW w:w="2269" w:type="dxa"/>
          </w:tcPr>
          <w:p w14:paraId="20784718" w14:textId="77777777" w:rsidR="00FB403C" w:rsidRPr="00F14A35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4A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14C2103" w14:textId="77777777" w:rsidR="00FB403C" w:rsidRPr="00F14A35" w:rsidRDefault="004F714D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i przebudowa budynku szkoły podstawowej nr 1  przy ul. Szkolnej 1 w Niepołomicach</w:t>
            </w:r>
            <w:r w:rsidR="00FB403C"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4F714D" w:rsidRPr="00F14A35" w14:paraId="205691EF" w14:textId="77777777" w:rsidTr="002F2574">
        <w:tc>
          <w:tcPr>
            <w:tcW w:w="2269" w:type="dxa"/>
          </w:tcPr>
          <w:p w14:paraId="7E08DCCE" w14:textId="77777777" w:rsidR="004F714D" w:rsidRPr="00F14A35" w:rsidRDefault="004F714D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F14A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50BCA24" w14:textId="77777777" w:rsidR="004F714D" w:rsidRPr="00F14A35" w:rsidRDefault="004F714D" w:rsidP="002F257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F14A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ZP.271.27.2025</w:t>
            </w:r>
          </w:p>
        </w:tc>
      </w:tr>
    </w:tbl>
    <w:p w14:paraId="342942E9" w14:textId="77777777" w:rsidR="00FB403C" w:rsidRPr="00F14A35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DF8AA41" w14:textId="77777777" w:rsidR="00F90CD1" w:rsidRPr="00F14A35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 xml:space="preserve">prowadzonego przez </w:t>
      </w:r>
      <w:r w:rsidR="004F714D" w:rsidRPr="00F14A35">
        <w:rPr>
          <w:rFonts w:ascii="Times New Roman" w:hAnsi="Times New Roman"/>
          <w:b/>
          <w:sz w:val="20"/>
          <w:szCs w:val="20"/>
        </w:rPr>
        <w:t>GMINA NIEPOŁOMICE</w:t>
      </w:r>
      <w:r w:rsidRPr="00F14A35">
        <w:rPr>
          <w:rFonts w:ascii="Times New Roman" w:hAnsi="Times New Roman"/>
          <w:b/>
          <w:sz w:val="20"/>
          <w:szCs w:val="20"/>
        </w:rPr>
        <w:t>,</w:t>
      </w:r>
      <w:r w:rsidR="002B2AD9" w:rsidRPr="00F14A35">
        <w:rPr>
          <w:rFonts w:ascii="Times New Roman" w:hAnsi="Times New Roman"/>
          <w:sz w:val="20"/>
          <w:szCs w:val="20"/>
        </w:rPr>
        <w:t xml:space="preserve"> </w:t>
      </w:r>
      <w:r w:rsidR="00E65685" w:rsidRPr="00F14A35">
        <w:rPr>
          <w:rFonts w:ascii="Times New Roman" w:hAnsi="Times New Roman"/>
          <w:sz w:val="20"/>
          <w:szCs w:val="20"/>
        </w:rPr>
        <w:t>oświa</w:t>
      </w:r>
      <w:r w:rsidR="00825A09" w:rsidRPr="00F14A35">
        <w:rPr>
          <w:rFonts w:ascii="Times New Roman" w:hAnsi="Times New Roman"/>
          <w:sz w:val="20"/>
          <w:szCs w:val="20"/>
        </w:rPr>
        <w:t>dczam</w:t>
      </w:r>
      <w:r w:rsidR="00E65685" w:rsidRPr="00F14A35">
        <w:rPr>
          <w:rFonts w:ascii="Times New Roman" w:hAnsi="Times New Roman"/>
          <w:sz w:val="20"/>
          <w:szCs w:val="20"/>
        </w:rPr>
        <w:t>,</w:t>
      </w:r>
      <w:r w:rsidR="002B2AD9" w:rsidRPr="00F14A35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14A35" w14:paraId="4F03F9C1" w14:textId="77777777" w:rsidTr="00650D6C">
        <w:tc>
          <w:tcPr>
            <w:tcW w:w="9104" w:type="dxa"/>
            <w:shd w:val="clear" w:color="auto" w:fill="D9D9D9"/>
          </w:tcPr>
          <w:p w14:paraId="37A84FA3" w14:textId="77777777" w:rsidR="00E50194" w:rsidRPr="00F14A35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66913D46" w14:textId="77777777" w:rsidR="00C113BF" w:rsidRPr="00F14A35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F14A35">
        <w:rPr>
          <w:rFonts w:ascii="Times New Roman" w:hAnsi="Times New Roman"/>
          <w:sz w:val="20"/>
          <w:szCs w:val="20"/>
        </w:rPr>
        <w:t xml:space="preserve">dstawie </w:t>
      </w:r>
      <w:r w:rsidR="002C4137" w:rsidRPr="00F14A35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F14A35">
        <w:rPr>
          <w:rFonts w:ascii="Times New Roman" w:hAnsi="Times New Roman"/>
          <w:sz w:val="20"/>
          <w:szCs w:val="20"/>
        </w:rPr>
        <w:t>108</w:t>
      </w:r>
      <w:r w:rsidR="002C4137" w:rsidRPr="00F14A35">
        <w:rPr>
          <w:rFonts w:ascii="Times New Roman" w:hAnsi="Times New Roman"/>
          <w:sz w:val="20"/>
          <w:szCs w:val="20"/>
        </w:rPr>
        <w:t xml:space="preserve"> ust 1 </w:t>
      </w:r>
      <w:r w:rsidRPr="00F14A35">
        <w:rPr>
          <w:rFonts w:ascii="Times New Roman" w:hAnsi="Times New Roman"/>
          <w:sz w:val="20"/>
          <w:szCs w:val="20"/>
        </w:rPr>
        <w:t>ustawy Pzp</w:t>
      </w:r>
      <w:r w:rsidR="00641874" w:rsidRPr="00F14A35">
        <w:rPr>
          <w:rFonts w:ascii="Times New Roman" w:hAnsi="Times New Roman"/>
          <w:sz w:val="20"/>
          <w:szCs w:val="20"/>
        </w:rPr>
        <w:t>.</w:t>
      </w:r>
    </w:p>
    <w:p w14:paraId="30F4CD10" w14:textId="77777777" w:rsidR="00023477" w:rsidRPr="00F14A35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3A6BB8A7" w14:textId="77777777" w:rsidR="0011306C" w:rsidRPr="00F14A35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F14A35">
        <w:rPr>
          <w:rFonts w:ascii="Times New Roman" w:hAnsi="Times New Roman"/>
          <w:sz w:val="20"/>
          <w:szCs w:val="20"/>
        </w:rPr>
        <w:t>t.j. Dz.U. z 2024r. poz. 507 z późn. zm.</w:t>
      </w:r>
      <w:r w:rsidRPr="00F14A35">
        <w:rPr>
          <w:rFonts w:ascii="Times New Roman" w:hAnsi="Times New Roman"/>
          <w:sz w:val="20"/>
          <w:szCs w:val="20"/>
        </w:rPr>
        <w:t>)</w:t>
      </w:r>
      <w:r w:rsidR="0011306C" w:rsidRPr="00F14A35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F14A35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14A35" w14:paraId="4354D2FF" w14:textId="77777777" w:rsidTr="00CD4DD1">
        <w:tc>
          <w:tcPr>
            <w:tcW w:w="9104" w:type="dxa"/>
            <w:shd w:val="clear" w:color="auto" w:fill="D9D9D9"/>
          </w:tcPr>
          <w:p w14:paraId="5197B057" w14:textId="77777777" w:rsidR="0011306C" w:rsidRPr="00F14A35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F14A35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282F4EDD" w14:textId="77777777" w:rsidR="00D2702A" w:rsidRPr="00F14A35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Oświadczam,</w:t>
      </w:r>
      <w:r w:rsidR="00313417" w:rsidRPr="00F14A35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F14A35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F14A35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F14A35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14A35" w14:paraId="6922C08D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1400A" w14:textId="77777777" w:rsidR="00D2702A" w:rsidRPr="00F14A35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28B9B" w14:textId="77777777" w:rsidR="00D2702A" w:rsidRPr="00F14A35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4F714D" w:rsidRPr="00F14A35" w14:paraId="7391EF1B" w14:textId="77777777" w:rsidTr="002F2574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1DC2D" w14:textId="77777777" w:rsidR="004F714D" w:rsidRPr="00F14A35" w:rsidRDefault="004F714D" w:rsidP="002F257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A8AD52" w14:textId="77777777" w:rsidR="004F714D" w:rsidRPr="00F14A35" w:rsidRDefault="004F714D" w:rsidP="002F257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340E101C" w14:textId="2FAF2EA8" w:rsidR="00490FA2" w:rsidRDefault="004F714D" w:rsidP="00490FA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3A833470" w14:textId="77777777" w:rsidR="00490FA2" w:rsidRPr="00490FA2" w:rsidRDefault="00490FA2" w:rsidP="00490FA2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0FA2">
              <w:rPr>
                <w:rFonts w:ascii="Times New Roman" w:hAnsi="Times New Roman"/>
                <w:iCs/>
                <w:sz w:val="20"/>
                <w:szCs w:val="20"/>
              </w:rPr>
              <w:t xml:space="preserve">Zamawiający uzna warunek za spełniony poprzez </w:t>
            </w:r>
            <w:r w:rsidRPr="00490FA2">
              <w:rPr>
                <w:rFonts w:ascii="Times New Roman" w:hAnsi="Times New Roman"/>
                <w:sz w:val="20"/>
                <w:szCs w:val="20"/>
              </w:rPr>
              <w:t xml:space="preserve">wykazanie przez Wykonawcę, że </w:t>
            </w:r>
            <w:r w:rsidRPr="00490FA2">
              <w:rPr>
                <w:rFonts w:ascii="Times New Roman" w:hAnsi="Times New Roman"/>
                <w:iCs/>
                <w:sz w:val="20"/>
                <w:szCs w:val="20"/>
              </w:rPr>
              <w:t>w</w:t>
            </w:r>
            <w:r w:rsidRPr="00490FA2">
              <w:rPr>
                <w:rFonts w:ascii="Times New Roman" w:hAnsi="Times New Roman"/>
                <w:sz w:val="20"/>
                <w:szCs w:val="20"/>
              </w:rPr>
              <w:t xml:space="preserve"> okresie ostatnich pięciu lat przed upływem terminu składania ofert, a jeżeli okres prowadzenia działalności jest krótszy, w tym okresie wykonał:</w:t>
            </w:r>
          </w:p>
          <w:p w14:paraId="567F7EBC" w14:textId="77777777" w:rsidR="00490FA2" w:rsidRPr="00490FA2" w:rsidRDefault="00490FA2" w:rsidP="00490FA2">
            <w:pPr>
              <w:numPr>
                <w:ilvl w:val="0"/>
                <w:numId w:val="16"/>
              </w:num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0FA2">
              <w:rPr>
                <w:rFonts w:ascii="Times New Roman" w:hAnsi="Times New Roman"/>
                <w:sz w:val="20"/>
                <w:szCs w:val="20"/>
              </w:rPr>
              <w:t>co najmniej 1 (jedno) zamówienie polegające na budowie/rozbudowie/ modernizacji/przebudowie z branży budowlano-konstrukcyjnej   w zakresie, którego wchodziły w szczególności roboty związane z budową obiektu użyteczności publicznej o wartości tego zamówienia minimum 3 000 000 zł brutto (powyższą wartość   można wykazać w nie więcej niż w 1 zamówieniu),</w:t>
            </w:r>
          </w:p>
          <w:p w14:paraId="742DC829" w14:textId="77777777" w:rsidR="00490FA2" w:rsidRPr="00490FA2" w:rsidRDefault="00490FA2" w:rsidP="00490FA2">
            <w:pPr>
              <w:numPr>
                <w:ilvl w:val="0"/>
                <w:numId w:val="16"/>
              </w:num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90FA2">
              <w:rPr>
                <w:rFonts w:ascii="Times New Roman" w:hAnsi="Times New Roman"/>
                <w:sz w:val="20"/>
                <w:szCs w:val="20"/>
              </w:rPr>
              <w:t xml:space="preserve">dysponuje co najmniej: </w:t>
            </w:r>
          </w:p>
          <w:p w14:paraId="1B64D33E" w14:textId="77777777" w:rsidR="00490FA2" w:rsidRPr="00490FA2" w:rsidRDefault="00490FA2" w:rsidP="00490FA2">
            <w:pPr>
              <w:numPr>
                <w:ilvl w:val="0"/>
                <w:numId w:val="17"/>
              </w:numPr>
              <w:spacing w:before="60" w:after="120"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490FA2">
              <w:rPr>
                <w:rFonts w:ascii="Times New Roman" w:hAnsi="Times New Roman"/>
                <w:sz w:val="20"/>
                <w:szCs w:val="20"/>
                <w:lang w:val="x-none"/>
              </w:rPr>
              <w:t>osobą posiadającą uprawnienia do kierowania robotami  ( kierownik budowy) w specjalności konstrukcyjno-budowlanej,</w:t>
            </w:r>
          </w:p>
          <w:p w14:paraId="0608BF3A" w14:textId="77777777" w:rsidR="00490FA2" w:rsidRPr="00490FA2" w:rsidRDefault="00490FA2" w:rsidP="00490FA2">
            <w:pPr>
              <w:numPr>
                <w:ilvl w:val="0"/>
                <w:numId w:val="17"/>
              </w:numPr>
              <w:spacing w:before="60" w:after="120"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490FA2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osobą posiadającą uprawnienia do kierowania robotami  ( kierownik robót) w specjalności </w:t>
            </w:r>
            <w:r w:rsidRPr="00490FA2">
              <w:rPr>
                <w:rFonts w:ascii="Times New Roman" w:hAnsi="Times New Roman"/>
                <w:sz w:val="20"/>
                <w:szCs w:val="20"/>
              </w:rPr>
              <w:t>instalacyjnej w zakresie sieci, instalacji i urządzeń elektrycznych i elektroenergetycznych</w:t>
            </w:r>
            <w:r w:rsidRPr="00490FA2">
              <w:rPr>
                <w:rFonts w:ascii="Times New Roman" w:hAnsi="Times New Roman"/>
                <w:sz w:val="20"/>
                <w:szCs w:val="20"/>
                <w:lang w:val="x-none"/>
              </w:rPr>
              <w:t>,</w:t>
            </w:r>
          </w:p>
          <w:p w14:paraId="189CD569" w14:textId="77777777" w:rsidR="00490FA2" w:rsidRPr="00490FA2" w:rsidRDefault="00490FA2" w:rsidP="00490FA2">
            <w:pPr>
              <w:numPr>
                <w:ilvl w:val="0"/>
                <w:numId w:val="17"/>
              </w:numPr>
              <w:spacing w:before="60" w:after="120"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490FA2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osobą posiadającą uprawnienia do kierowania robotami  ( kierownik robót) w specjalności </w:t>
            </w:r>
            <w:r w:rsidRPr="00490FA2">
              <w:rPr>
                <w:rFonts w:ascii="Times New Roman" w:hAnsi="Times New Roman"/>
                <w:sz w:val="20"/>
                <w:szCs w:val="20"/>
              </w:rPr>
              <w:t>instalacyjnej w zakresie sieci, instalacji i urządzeń cieplnych, wentylacyjnych, gazowych, wodociągowych i kanalizacyjnych</w:t>
            </w:r>
            <w:r w:rsidRPr="00490FA2">
              <w:rPr>
                <w:rFonts w:ascii="Times New Roman" w:hAnsi="Times New Roman"/>
                <w:sz w:val="20"/>
                <w:szCs w:val="20"/>
                <w:lang w:val="x-none"/>
              </w:rPr>
              <w:t>.</w:t>
            </w:r>
          </w:p>
          <w:p w14:paraId="3372138C" w14:textId="24D16C7E" w:rsidR="00490FA2" w:rsidRPr="00490FA2" w:rsidRDefault="00490FA2" w:rsidP="00490FA2">
            <w:pPr>
              <w:spacing w:before="60" w:after="120" w:line="360" w:lineRule="auto"/>
              <w:jc w:val="both"/>
              <w:rPr>
                <w:rFonts w:ascii="Times New Roman" w:hAnsi="Times New Roman"/>
                <w:iCs/>
                <w:sz w:val="20"/>
                <w:szCs w:val="20"/>
                <w:lang w:val="x-none"/>
              </w:rPr>
            </w:pPr>
            <w:r w:rsidRPr="00490FA2">
              <w:rPr>
                <w:rFonts w:ascii="Times New Roman" w:hAnsi="Times New Roman"/>
                <w:sz w:val="20"/>
                <w:szCs w:val="20"/>
                <w:lang w:val="x-none"/>
              </w:rPr>
              <w:t xml:space="preserve">Zamawiający nie dopuszcza łączenia funkcji </w:t>
            </w:r>
          </w:p>
          <w:p w14:paraId="78BFDD19" w14:textId="2F671353" w:rsidR="004F714D" w:rsidRPr="00F14A35" w:rsidRDefault="004F714D" w:rsidP="002F257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408ED5B8" w14:textId="77777777" w:rsidR="00C62F57" w:rsidRPr="00F14A35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14A35" w14:paraId="08CB72A9" w14:textId="77777777" w:rsidTr="00CD4DD1">
        <w:tc>
          <w:tcPr>
            <w:tcW w:w="9104" w:type="dxa"/>
            <w:shd w:val="clear" w:color="auto" w:fill="D9D9D9"/>
          </w:tcPr>
          <w:p w14:paraId="42A9D7E0" w14:textId="77777777" w:rsidR="00BE6F04" w:rsidRPr="00F14A35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7FFA7F67" w14:textId="77777777" w:rsidR="00FE4E2B" w:rsidRPr="00F14A35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14A35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14A35" w14:paraId="59890DC0" w14:textId="77777777" w:rsidTr="00847232">
        <w:tc>
          <w:tcPr>
            <w:tcW w:w="9104" w:type="dxa"/>
            <w:shd w:val="clear" w:color="auto" w:fill="D9D9D9"/>
          </w:tcPr>
          <w:p w14:paraId="47F69398" w14:textId="77777777" w:rsidR="00E426EB" w:rsidRPr="00F14A35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F14A35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79E16F4A" w14:textId="77777777" w:rsidR="00E426EB" w:rsidRPr="00F14A35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58776357" w14:textId="77777777" w:rsidR="00E426EB" w:rsidRPr="00F14A35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14:paraId="772AEB60" w14:textId="77777777" w:rsidR="00E426EB" w:rsidRPr="00F14A3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94BBDC" w14:textId="77777777" w:rsidR="00E426EB" w:rsidRPr="00F14A35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14A3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8F7B5AD" w14:textId="77777777" w:rsidR="00E426EB" w:rsidRPr="00F14A35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2015DA6" w14:textId="77777777" w:rsidR="00E426EB" w:rsidRPr="00F14A35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F14A35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972A529" w14:textId="77777777" w:rsidR="00FE4E2B" w:rsidRPr="00F14A35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E36F979" w14:textId="77777777" w:rsidR="0012157F" w:rsidRPr="00F14A35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E0D8029" w14:textId="77777777" w:rsidR="00524951" w:rsidRPr="00F14A35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sz w:val="20"/>
          <w:szCs w:val="20"/>
        </w:rPr>
        <w:tab/>
      </w:r>
      <w:r w:rsidRPr="00F14A35">
        <w:rPr>
          <w:rFonts w:ascii="Times New Roman" w:hAnsi="Times New Roman"/>
          <w:sz w:val="20"/>
          <w:szCs w:val="20"/>
        </w:rPr>
        <w:tab/>
      </w:r>
      <w:r w:rsidRPr="00F14A35">
        <w:rPr>
          <w:rFonts w:ascii="Times New Roman" w:hAnsi="Times New Roman"/>
          <w:sz w:val="20"/>
          <w:szCs w:val="20"/>
        </w:rPr>
        <w:tab/>
      </w:r>
      <w:r w:rsidRPr="00F14A35">
        <w:rPr>
          <w:rFonts w:ascii="Times New Roman" w:hAnsi="Times New Roman"/>
          <w:sz w:val="20"/>
          <w:szCs w:val="20"/>
        </w:rPr>
        <w:tab/>
      </w:r>
      <w:r w:rsidRPr="00F14A35">
        <w:rPr>
          <w:rFonts w:ascii="Times New Roman" w:hAnsi="Times New Roman"/>
          <w:sz w:val="20"/>
          <w:szCs w:val="20"/>
        </w:rPr>
        <w:tab/>
      </w:r>
      <w:r w:rsidRPr="00F14A35">
        <w:rPr>
          <w:rFonts w:ascii="Times New Roman" w:hAnsi="Times New Roman"/>
          <w:sz w:val="20"/>
          <w:szCs w:val="20"/>
        </w:rPr>
        <w:tab/>
      </w:r>
      <w:r w:rsidRPr="00F14A35">
        <w:rPr>
          <w:rFonts w:ascii="Times New Roman" w:hAnsi="Times New Roman"/>
          <w:sz w:val="20"/>
          <w:szCs w:val="20"/>
        </w:rPr>
        <w:tab/>
      </w:r>
    </w:p>
    <w:p w14:paraId="06FA5946" w14:textId="77777777" w:rsidR="00524951" w:rsidRPr="00F14A35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18D00928" w14:textId="266F3EA8" w:rsidR="00484F88" w:rsidRPr="00F14A35" w:rsidRDefault="00524951" w:rsidP="00F14A3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14A35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F14A3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C0DACF" w14:textId="77777777" w:rsidR="00AF1180" w:rsidRDefault="00AF1180" w:rsidP="0038231F">
      <w:pPr>
        <w:spacing w:after="0" w:line="240" w:lineRule="auto"/>
      </w:pPr>
      <w:r>
        <w:separator/>
      </w:r>
    </w:p>
  </w:endnote>
  <w:endnote w:type="continuationSeparator" w:id="0">
    <w:p w14:paraId="10AEFBB9" w14:textId="77777777" w:rsidR="00AF1180" w:rsidRDefault="00AF118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B181" w14:textId="77777777" w:rsidR="004F714D" w:rsidRDefault="004F71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8E9E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0E7285A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9A3AD" w14:textId="77777777" w:rsidR="004F714D" w:rsidRDefault="004F71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CA02F8" w14:textId="77777777" w:rsidR="00AF1180" w:rsidRDefault="00AF1180" w:rsidP="0038231F">
      <w:pPr>
        <w:spacing w:after="0" w:line="240" w:lineRule="auto"/>
      </w:pPr>
      <w:r>
        <w:separator/>
      </w:r>
    </w:p>
  </w:footnote>
  <w:footnote w:type="continuationSeparator" w:id="0">
    <w:p w14:paraId="65DCDDCA" w14:textId="77777777" w:rsidR="00AF1180" w:rsidRDefault="00AF1180" w:rsidP="0038231F">
      <w:pPr>
        <w:spacing w:after="0" w:line="240" w:lineRule="auto"/>
      </w:pPr>
      <w:r>
        <w:continuationSeparator/>
      </w:r>
    </w:p>
  </w:footnote>
  <w:footnote w:id="1">
    <w:p w14:paraId="30E613A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058D3F65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6C5C8FB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BBFD01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AA6499" w14:textId="77777777" w:rsidR="004F714D" w:rsidRDefault="004F71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1BEDCD" w14:textId="77777777" w:rsidR="004F714D" w:rsidRDefault="004F71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797220" w14:textId="77777777" w:rsidR="004F714D" w:rsidRDefault="004F71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D"/>
    <w:multiLevelType w:val="multilevel"/>
    <w:tmpl w:val="CC7A1020"/>
    <w:name w:val="WW8Num13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ascii="Times New Roman" w:hAnsi="Times New Roman" w:cs="Times New Roman" w:hint="default"/>
        <w:b w:val="0"/>
        <w:bCs/>
        <w:iCs/>
        <w:color w:val="auto"/>
        <w:spacing w:val="-20"/>
        <w:sz w:val="20"/>
        <w:szCs w:val="20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94C9E"/>
    <w:multiLevelType w:val="hybridMultilevel"/>
    <w:tmpl w:val="4A448ADC"/>
    <w:lvl w:ilvl="0" w:tplc="9D706B5C">
      <w:start w:val="1"/>
      <w:numFmt w:val="lowerLetter"/>
      <w:lvlText w:val="%1)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68524EC"/>
    <w:multiLevelType w:val="hybridMultilevel"/>
    <w:tmpl w:val="81E80D08"/>
    <w:lvl w:ilvl="0" w:tplc="717ADB38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699575705">
    <w:abstractNumId w:val="12"/>
  </w:num>
  <w:num w:numId="2" w16cid:durableId="2132942478">
    <w:abstractNumId w:val="1"/>
  </w:num>
  <w:num w:numId="3" w16cid:durableId="1866170286">
    <w:abstractNumId w:val="11"/>
  </w:num>
  <w:num w:numId="4" w16cid:durableId="2110347039">
    <w:abstractNumId w:val="15"/>
  </w:num>
  <w:num w:numId="5" w16cid:durableId="2096123073">
    <w:abstractNumId w:val="13"/>
  </w:num>
  <w:num w:numId="6" w16cid:durableId="1009723941">
    <w:abstractNumId w:val="10"/>
  </w:num>
  <w:num w:numId="7" w16cid:durableId="308635773">
    <w:abstractNumId w:val="2"/>
  </w:num>
  <w:num w:numId="8" w16cid:durableId="1243220242">
    <w:abstractNumId w:val="7"/>
  </w:num>
  <w:num w:numId="9" w16cid:durableId="670791977">
    <w:abstractNumId w:val="5"/>
  </w:num>
  <w:num w:numId="10" w16cid:durableId="1741558387">
    <w:abstractNumId w:val="8"/>
  </w:num>
  <w:num w:numId="11" w16cid:durableId="187641015">
    <w:abstractNumId w:val="6"/>
  </w:num>
  <w:num w:numId="12" w16cid:durableId="335422979">
    <w:abstractNumId w:val="9"/>
  </w:num>
  <w:num w:numId="13" w16cid:durableId="207838553">
    <w:abstractNumId w:val="4"/>
  </w:num>
  <w:num w:numId="14" w16cid:durableId="1452430657">
    <w:abstractNumId w:val="3"/>
  </w:num>
  <w:num w:numId="15" w16cid:durableId="150998105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77282697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72071859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1180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1F3E09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FA2"/>
    <w:rsid w:val="004C4854"/>
    <w:rsid w:val="004D7E48"/>
    <w:rsid w:val="004F23F7"/>
    <w:rsid w:val="004F40EF"/>
    <w:rsid w:val="004F6521"/>
    <w:rsid w:val="004F714D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AF1180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14A35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066E1B"/>
  <w15:docId w15:val="{3949D5D4-5BC8-4C9D-B3C5-55E3FD5B3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594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2025-08-08T11:13:00Z</cp:lastPrinted>
  <dcterms:created xsi:type="dcterms:W3CDTF">2025-08-08T11:13:00Z</dcterms:created>
  <dcterms:modified xsi:type="dcterms:W3CDTF">2025-08-08T11:13:00Z</dcterms:modified>
</cp:coreProperties>
</file>