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0EEC6" w14:textId="77777777" w:rsidR="006A5DF1" w:rsidRDefault="00654B81" w:rsidP="006A5DF1">
      <w:pPr>
        <w:spacing w:after="240"/>
        <w:jc w:val="right"/>
        <w:rPr>
          <w:sz w:val="22"/>
          <w:szCs w:val="22"/>
        </w:rPr>
      </w:pPr>
      <w:r w:rsidRPr="00654B81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654B81">
        <w:rPr>
          <w:sz w:val="22"/>
          <w:szCs w:val="22"/>
        </w:rPr>
        <w:t>2025-07-17</w:t>
      </w:r>
    </w:p>
    <w:p w14:paraId="3374E67D" w14:textId="77777777" w:rsidR="00654B81" w:rsidRPr="00654B81" w:rsidRDefault="00654B81" w:rsidP="006A5DF1">
      <w:pPr>
        <w:rPr>
          <w:b/>
          <w:bCs/>
          <w:sz w:val="22"/>
          <w:szCs w:val="22"/>
        </w:rPr>
      </w:pPr>
      <w:r w:rsidRPr="00654B81">
        <w:rPr>
          <w:b/>
          <w:bCs/>
          <w:sz w:val="22"/>
          <w:szCs w:val="22"/>
        </w:rPr>
        <w:t>Akademia Górniczo - Hutnicza</w:t>
      </w:r>
    </w:p>
    <w:p w14:paraId="26BB2AF8" w14:textId="77777777" w:rsidR="00654B81" w:rsidRPr="00654B81" w:rsidRDefault="00654B81" w:rsidP="006A5DF1">
      <w:pPr>
        <w:rPr>
          <w:b/>
          <w:bCs/>
          <w:sz w:val="22"/>
          <w:szCs w:val="22"/>
        </w:rPr>
      </w:pPr>
      <w:r w:rsidRPr="00654B81">
        <w:rPr>
          <w:b/>
          <w:bCs/>
          <w:sz w:val="22"/>
          <w:szCs w:val="22"/>
        </w:rPr>
        <w:t>im. Stanisława Staszica w Krakowie</w:t>
      </w:r>
    </w:p>
    <w:p w14:paraId="756C3299" w14:textId="77777777" w:rsidR="006A5DF1" w:rsidRPr="00D91931" w:rsidRDefault="00654B81" w:rsidP="006A5DF1">
      <w:pPr>
        <w:rPr>
          <w:b/>
          <w:bCs/>
          <w:sz w:val="22"/>
          <w:szCs w:val="22"/>
        </w:rPr>
      </w:pPr>
      <w:r w:rsidRPr="00654B81">
        <w:rPr>
          <w:b/>
          <w:bCs/>
          <w:sz w:val="22"/>
          <w:szCs w:val="22"/>
        </w:rPr>
        <w:t>Dział Zamówień Publicznych</w:t>
      </w:r>
    </w:p>
    <w:p w14:paraId="52DE14DC" w14:textId="77777777" w:rsidR="006A5DF1" w:rsidRPr="00BD5546" w:rsidRDefault="00654B81" w:rsidP="006A5DF1">
      <w:pPr>
        <w:rPr>
          <w:sz w:val="22"/>
          <w:szCs w:val="22"/>
        </w:rPr>
      </w:pPr>
      <w:r w:rsidRPr="00654B81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654B81">
        <w:rPr>
          <w:sz w:val="22"/>
          <w:szCs w:val="22"/>
        </w:rPr>
        <w:t>30</w:t>
      </w:r>
    </w:p>
    <w:p w14:paraId="2CD330BD" w14:textId="77777777" w:rsidR="006A5DF1" w:rsidRPr="00BD5546" w:rsidRDefault="00654B81" w:rsidP="006A5DF1">
      <w:pPr>
        <w:rPr>
          <w:sz w:val="22"/>
          <w:szCs w:val="22"/>
        </w:rPr>
      </w:pPr>
      <w:r w:rsidRPr="00654B81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654B81">
        <w:rPr>
          <w:sz w:val="22"/>
          <w:szCs w:val="22"/>
        </w:rPr>
        <w:t>Kraków</w:t>
      </w:r>
    </w:p>
    <w:p w14:paraId="3D017CF4" w14:textId="61535643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F1B43" w:rsidRPr="00654B81">
        <w:rPr>
          <w:b/>
          <w:bCs/>
          <w:sz w:val="22"/>
          <w:szCs w:val="22"/>
        </w:rPr>
        <w:t>DE-dzp.272-402/25</w:t>
      </w:r>
      <w:r w:rsidRPr="00D91931">
        <w:rPr>
          <w:sz w:val="22"/>
          <w:szCs w:val="22"/>
        </w:rPr>
        <w:tab/>
        <w:t xml:space="preserve"> </w:t>
      </w:r>
    </w:p>
    <w:p w14:paraId="7D23829D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56C967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A7964BC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E1A64D9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59BCFE4" w14:textId="06A3835D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7F1B43">
        <w:rPr>
          <w:rFonts w:ascii="Times New Roman" w:hAnsi="Times New Roman"/>
          <w:szCs w:val="28"/>
        </w:rPr>
        <w:t xml:space="preserve"> I ZMIANA TREŚCI SWZ 1</w:t>
      </w:r>
    </w:p>
    <w:p w14:paraId="55834FCB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654B81" w:rsidRPr="00654B81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654B81" w:rsidRPr="00654B81">
        <w:rPr>
          <w:b/>
          <w:bCs/>
          <w:sz w:val="22"/>
          <w:szCs w:val="22"/>
        </w:rPr>
        <w:t>Remont zabezpieczeń p-poż. na instalacji wentylacji mechanicznej aneksów kuchennych w budynku domu studenckiego DS1 "Olimp" przy ul. Rostafińskiego 9 w Krakowie - DE-dzp.272-402/25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54B81" w:rsidRPr="00654B81">
        <w:rPr>
          <w:b/>
          <w:sz w:val="22"/>
          <w:szCs w:val="22"/>
        </w:rPr>
        <w:t>DE-dzp.272-402/25</w:t>
      </w:r>
      <w:r w:rsidRPr="006A5DF1">
        <w:rPr>
          <w:b/>
          <w:sz w:val="22"/>
          <w:szCs w:val="22"/>
        </w:rPr>
        <w:t>.</w:t>
      </w:r>
    </w:p>
    <w:p w14:paraId="29990327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t.j.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799"/>
      </w:tblGrid>
      <w:tr w:rsidR="00654B81" w:rsidRPr="006A5DF1" w14:paraId="3B1AC211" w14:textId="77777777" w:rsidTr="007F1B43">
        <w:trPr>
          <w:trHeight w:val="3827"/>
        </w:trPr>
        <w:tc>
          <w:tcPr>
            <w:tcW w:w="9356" w:type="dxa"/>
            <w:shd w:val="clear" w:color="auto" w:fill="auto"/>
          </w:tcPr>
          <w:p w14:paraId="6E1AB1ED" w14:textId="0F9DF162" w:rsidR="00654B81" w:rsidRPr="006A5DF1" w:rsidRDefault="007F1B43" w:rsidP="008171C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</w:t>
            </w:r>
            <w:r w:rsidR="00654B81">
              <w:rPr>
                <w:b/>
                <w:bCs/>
                <w:sz w:val="22"/>
                <w:szCs w:val="22"/>
              </w:rPr>
              <w:t xml:space="preserve"> </w:t>
            </w:r>
            <w:r w:rsidR="00654B81" w:rsidRPr="006A5DF1">
              <w:rPr>
                <w:b/>
                <w:bCs/>
                <w:sz w:val="22"/>
                <w:szCs w:val="22"/>
              </w:rPr>
              <w:t xml:space="preserve"> </w:t>
            </w:r>
            <w:r w:rsidR="00654B81" w:rsidRPr="00654B81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14:paraId="65097345" w14:textId="09B09E90" w:rsidR="00654B81" w:rsidRDefault="00654B81" w:rsidP="008171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4B81">
              <w:rPr>
                <w:sz w:val="22"/>
                <w:szCs w:val="22"/>
              </w:rPr>
              <w:t>Czy należy wykonać nową instalację zasilania i sterowania klap p.poż. ?</w:t>
            </w:r>
          </w:p>
          <w:p w14:paraId="2AAD8FC9" w14:textId="77777777" w:rsidR="007F1B43" w:rsidRDefault="007F1B43" w:rsidP="008171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C0A8FE5" w14:textId="25E35D9C" w:rsidR="007F1B43" w:rsidRPr="006A5DF1" w:rsidRDefault="007F1B43" w:rsidP="007F1B4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 1:</w:t>
            </w:r>
          </w:p>
          <w:p w14:paraId="6911D44D" w14:textId="05CFA30B" w:rsidR="007F1B43" w:rsidRDefault="00F3471D" w:rsidP="008171C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3471D">
              <w:rPr>
                <w:b/>
                <w:bCs/>
                <w:sz w:val="22"/>
                <w:szCs w:val="22"/>
              </w:rPr>
              <w:t xml:space="preserve">Zamawiający informuje, że instalacja zasilania i sterowania klap p.poż </w:t>
            </w:r>
            <w:r w:rsidRPr="00F3471D">
              <w:rPr>
                <w:b/>
                <w:bCs/>
                <w:sz w:val="22"/>
                <w:szCs w:val="22"/>
                <w:u w:val="single"/>
              </w:rPr>
              <w:t>została już wykonana</w:t>
            </w:r>
            <w:r w:rsidRPr="00F3471D">
              <w:rPr>
                <w:b/>
                <w:bCs/>
                <w:sz w:val="22"/>
                <w:szCs w:val="22"/>
              </w:rPr>
              <w:t xml:space="preserve"> i nie należy </w:t>
            </w:r>
            <w:r w:rsidR="00930B86">
              <w:rPr>
                <w:b/>
                <w:bCs/>
                <w:sz w:val="22"/>
                <w:szCs w:val="22"/>
              </w:rPr>
              <w:t xml:space="preserve">jej </w:t>
            </w:r>
            <w:r w:rsidRPr="00F3471D">
              <w:rPr>
                <w:b/>
                <w:bCs/>
                <w:sz w:val="22"/>
                <w:szCs w:val="22"/>
              </w:rPr>
              <w:t>wyceniać</w:t>
            </w:r>
            <w:r w:rsidR="00930B86">
              <w:rPr>
                <w:b/>
                <w:bCs/>
                <w:sz w:val="22"/>
                <w:szCs w:val="22"/>
              </w:rPr>
              <w:t>.</w:t>
            </w:r>
          </w:p>
          <w:p w14:paraId="655DE3CB" w14:textId="77777777" w:rsidR="00F3471D" w:rsidRPr="00F3471D" w:rsidRDefault="00F3471D" w:rsidP="008171C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F63F116" w14:textId="206E351D" w:rsidR="007F1B43" w:rsidRPr="007F1B43" w:rsidRDefault="007F1B43" w:rsidP="007F1B4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Pytanie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2:</w:t>
            </w:r>
          </w:p>
          <w:p w14:paraId="3697F9EE" w14:textId="7A35D5F7" w:rsidR="00654B81" w:rsidRDefault="00654B81" w:rsidP="008171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4B81">
              <w:rPr>
                <w:sz w:val="22"/>
                <w:szCs w:val="22"/>
              </w:rPr>
              <w:t>Czy należy dostarczyć nowe zasilacze do nowych klap?</w:t>
            </w:r>
          </w:p>
          <w:p w14:paraId="2E27C2FA" w14:textId="77777777" w:rsidR="007F1B43" w:rsidRDefault="007F1B43" w:rsidP="008171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86A3F17" w14:textId="519D5D9A" w:rsidR="007F1B43" w:rsidRPr="006A5DF1" w:rsidRDefault="007F1B43" w:rsidP="007F1B4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 2:</w:t>
            </w:r>
          </w:p>
          <w:p w14:paraId="51FBEAC4" w14:textId="09AE84B6" w:rsidR="007F1B43" w:rsidRPr="001C327C" w:rsidRDefault="001C327C" w:rsidP="008171C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C327C">
              <w:rPr>
                <w:b/>
                <w:bCs/>
                <w:sz w:val="22"/>
                <w:szCs w:val="22"/>
              </w:rPr>
              <w:t>Zamawiający wymaga dostarczenia nowych zasilaczy do nowych klap</w:t>
            </w:r>
            <w:r w:rsidR="00F3471D" w:rsidRPr="001C327C">
              <w:rPr>
                <w:b/>
                <w:bCs/>
                <w:sz w:val="22"/>
                <w:szCs w:val="22"/>
              </w:rPr>
              <w:t xml:space="preserve"> łącznie z wykonaniem ich zasilania ze zlokalizowanej obok rozdz. piętrowej.</w:t>
            </w:r>
          </w:p>
          <w:p w14:paraId="7535DFDC" w14:textId="7AC16491" w:rsidR="00F3471D" w:rsidRPr="001C327C" w:rsidRDefault="001C327C" w:rsidP="008171C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3471D">
              <w:rPr>
                <w:b/>
                <w:bCs/>
                <w:sz w:val="22"/>
                <w:szCs w:val="22"/>
              </w:rPr>
              <w:t xml:space="preserve">Zamawiający </w:t>
            </w:r>
            <w:r w:rsidR="00930B86">
              <w:rPr>
                <w:b/>
                <w:bCs/>
                <w:sz w:val="22"/>
                <w:szCs w:val="22"/>
              </w:rPr>
              <w:t xml:space="preserve">w związku z powyższym </w:t>
            </w:r>
            <w:r w:rsidRPr="001C327C">
              <w:rPr>
                <w:b/>
                <w:bCs/>
                <w:sz w:val="22"/>
                <w:szCs w:val="22"/>
              </w:rPr>
              <w:t>zamieszcza</w:t>
            </w:r>
            <w:r w:rsidRPr="00F3471D">
              <w:rPr>
                <w:b/>
                <w:bCs/>
                <w:sz w:val="22"/>
                <w:szCs w:val="22"/>
              </w:rPr>
              <w:t xml:space="preserve"> nowy, poprawiony przedmiar robót</w:t>
            </w:r>
            <w:r w:rsidRPr="001C327C">
              <w:rPr>
                <w:b/>
                <w:bCs/>
                <w:sz w:val="22"/>
                <w:szCs w:val="22"/>
              </w:rPr>
              <w:t xml:space="preserve"> pod linkiem</w:t>
            </w:r>
            <w:r w:rsidRPr="00F3471D">
              <w:rPr>
                <w:b/>
                <w:bCs/>
                <w:sz w:val="22"/>
                <w:szCs w:val="22"/>
              </w:rPr>
              <w:t>:</w:t>
            </w:r>
            <w:r w:rsidRPr="00F3471D">
              <w:rPr>
                <w:b/>
                <w:bCs/>
                <w:sz w:val="22"/>
                <w:szCs w:val="22"/>
              </w:rPr>
              <w:br/>
            </w:r>
            <w:hyperlink r:id="rId7" w:history="1">
              <w:r w:rsidRPr="00F3471D">
                <w:rPr>
                  <w:rStyle w:val="Hipercze"/>
                  <w:b/>
                  <w:bCs/>
                  <w:sz w:val="22"/>
                  <w:szCs w:val="22"/>
                </w:rPr>
                <w:t>https://miasteczko.agh.edu.pl/docs/dzp/dokumentacja-remont_zabezpieczen_ppoz_wentylacji_w_aneksach_kuchennych_w_DS1_przedmiar_poprawiony.pdf</w:t>
              </w:r>
              <w:r w:rsidRPr="00F3471D">
                <w:rPr>
                  <w:rStyle w:val="Hipercze"/>
                  <w:b/>
                  <w:bCs/>
                  <w:sz w:val="22"/>
                  <w:szCs w:val="22"/>
                </w:rPr>
                <w:br/>
              </w:r>
            </w:hyperlink>
          </w:p>
          <w:p w14:paraId="049E0A3C" w14:textId="03865823" w:rsidR="007F1B43" w:rsidRPr="007F1B43" w:rsidRDefault="007F1B43" w:rsidP="007F1B4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Pytanie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3:</w:t>
            </w:r>
          </w:p>
          <w:p w14:paraId="7F5BED75" w14:textId="66F132BE" w:rsidR="00654B81" w:rsidRDefault="00654B81" w:rsidP="008171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4B81">
              <w:rPr>
                <w:sz w:val="22"/>
                <w:szCs w:val="22"/>
              </w:rPr>
              <w:t>Czy należy dostarczyć inne elementy systemu p.poż?</w:t>
            </w:r>
          </w:p>
          <w:p w14:paraId="492ECD88" w14:textId="77777777" w:rsidR="007F1B43" w:rsidRPr="006A5DF1" w:rsidRDefault="007F1B43" w:rsidP="008171C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4B1A515" w14:textId="754344A8" w:rsidR="00654B81" w:rsidRPr="006A5DF1" w:rsidRDefault="00654B81" w:rsidP="008171C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</w:t>
            </w:r>
            <w:r w:rsidR="007F1B43">
              <w:rPr>
                <w:b/>
                <w:bCs/>
                <w:sz w:val="22"/>
                <w:szCs w:val="22"/>
              </w:rPr>
              <w:t xml:space="preserve"> 3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14:paraId="2E16C89C" w14:textId="48B3A74B" w:rsidR="00654B81" w:rsidRPr="00930B86" w:rsidRDefault="001C327C" w:rsidP="00930B86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0345A">
              <w:rPr>
                <w:b/>
                <w:bCs/>
                <w:sz w:val="22"/>
                <w:szCs w:val="22"/>
              </w:rPr>
              <w:t xml:space="preserve">Zamawiający informuje, </w:t>
            </w:r>
            <w:r w:rsidR="00930B86">
              <w:rPr>
                <w:b/>
                <w:bCs/>
                <w:sz w:val="22"/>
                <w:szCs w:val="22"/>
              </w:rPr>
              <w:t>że</w:t>
            </w:r>
            <w:r w:rsidRPr="0070345A">
              <w:rPr>
                <w:b/>
                <w:bCs/>
                <w:sz w:val="22"/>
                <w:szCs w:val="22"/>
              </w:rPr>
              <w:t xml:space="preserve"> </w:t>
            </w:r>
            <w:r w:rsidR="00930B86">
              <w:rPr>
                <w:b/>
                <w:bCs/>
                <w:sz w:val="22"/>
                <w:szCs w:val="22"/>
              </w:rPr>
              <w:t xml:space="preserve">w cenie oferty należy uwzględnić </w:t>
            </w:r>
            <w:r w:rsidR="00930B86" w:rsidRPr="0070345A">
              <w:rPr>
                <w:b/>
                <w:bCs/>
                <w:sz w:val="22"/>
                <w:szCs w:val="22"/>
              </w:rPr>
              <w:t>zastosowani</w:t>
            </w:r>
            <w:r w:rsidR="00930B86">
              <w:rPr>
                <w:b/>
                <w:bCs/>
                <w:sz w:val="22"/>
                <w:szCs w:val="22"/>
              </w:rPr>
              <w:t>e</w:t>
            </w:r>
            <w:r w:rsidR="00930B86" w:rsidRPr="0070345A">
              <w:rPr>
                <w:b/>
                <w:bCs/>
                <w:sz w:val="22"/>
                <w:szCs w:val="22"/>
              </w:rPr>
              <w:t xml:space="preserve"> rezystorów parametryzujących</w:t>
            </w:r>
            <w:r w:rsidR="00930B86" w:rsidRPr="00F3471D">
              <w:rPr>
                <w:b/>
                <w:bCs/>
                <w:sz w:val="22"/>
                <w:szCs w:val="22"/>
              </w:rPr>
              <w:t xml:space="preserve"> </w:t>
            </w:r>
            <w:r w:rsidR="00930B86">
              <w:rPr>
                <w:b/>
                <w:bCs/>
                <w:sz w:val="22"/>
                <w:szCs w:val="22"/>
              </w:rPr>
              <w:t xml:space="preserve">z uwagi, iż </w:t>
            </w:r>
            <w:r w:rsidR="00F3471D" w:rsidRPr="00F3471D">
              <w:rPr>
                <w:b/>
                <w:bCs/>
                <w:sz w:val="22"/>
                <w:szCs w:val="22"/>
              </w:rPr>
              <w:t>pozycj</w:t>
            </w:r>
            <w:r w:rsidR="00930B86">
              <w:rPr>
                <w:b/>
                <w:bCs/>
                <w:sz w:val="22"/>
                <w:szCs w:val="22"/>
              </w:rPr>
              <w:t>a</w:t>
            </w:r>
            <w:r w:rsidR="00F3471D" w:rsidRPr="00F3471D">
              <w:rPr>
                <w:b/>
                <w:bCs/>
                <w:sz w:val="22"/>
                <w:szCs w:val="22"/>
              </w:rPr>
              <w:t xml:space="preserve"> 3.1 przedmiaru obejmuje całość prac związanych z uruchomieniem klap i ich integracją z systemem p.poż budynku, m. in. ponowną poprawną parametryzację ich sterowania oraz zaprogramowanie odpowiednio klap w centrali Polon 6000</w:t>
            </w:r>
            <w:r w:rsidR="00930B86">
              <w:rPr>
                <w:b/>
                <w:bCs/>
                <w:sz w:val="22"/>
                <w:szCs w:val="22"/>
              </w:rPr>
              <w:t>.</w:t>
            </w:r>
            <w:r w:rsidR="00F3471D" w:rsidRPr="00F3471D">
              <w:rPr>
                <w:b/>
                <w:bCs/>
                <w:sz w:val="22"/>
                <w:szCs w:val="22"/>
              </w:rPr>
              <w:br/>
            </w:r>
            <w:r w:rsidR="00F3471D" w:rsidRPr="00F3471D">
              <w:rPr>
                <w:b/>
                <w:bCs/>
                <w:sz w:val="22"/>
                <w:szCs w:val="22"/>
              </w:rPr>
              <w:br/>
            </w:r>
            <w:r w:rsidR="00F3471D" w:rsidRPr="00F3471D">
              <w:rPr>
                <w:b/>
                <w:bCs/>
                <w:sz w:val="22"/>
                <w:szCs w:val="22"/>
              </w:rPr>
              <w:br/>
            </w:r>
          </w:p>
        </w:tc>
      </w:tr>
    </w:tbl>
    <w:p w14:paraId="0C93E543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74C081" w14:textId="77777777" w:rsidR="00B342FD" w:rsidRDefault="00B342FD">
      <w:r>
        <w:separator/>
      </w:r>
    </w:p>
  </w:endnote>
  <w:endnote w:type="continuationSeparator" w:id="0">
    <w:p w14:paraId="4A98C6C1" w14:textId="77777777" w:rsidR="00B342FD" w:rsidRDefault="00B34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8958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4E448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7C265" w14:textId="77777777" w:rsidR="006D4AB3" w:rsidRDefault="00930B86">
    <w:pPr>
      <w:pStyle w:val="Stopka"/>
      <w:tabs>
        <w:tab w:val="clear" w:pos="4536"/>
      </w:tabs>
      <w:jc w:val="center"/>
    </w:pPr>
    <w:r>
      <w:rPr>
        <w:noProof/>
      </w:rPr>
      <w:pict w14:anchorId="4271A92F">
        <v:line id="_x0000_s1025" style="position:absolute;left:0;text-align:left;z-index:251657728" from="-3.85pt,8.75pt" to="455.15pt,8.75pt"/>
      </w:pict>
    </w:r>
  </w:p>
  <w:p w14:paraId="44C9756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7ECE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E9793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8DD395B" w14:textId="77777777" w:rsidR="006D4AB3" w:rsidRDefault="006D4AB3">
    <w:pPr>
      <w:pStyle w:val="Stopka"/>
      <w:tabs>
        <w:tab w:val="clear" w:pos="4536"/>
        <w:tab w:val="left" w:pos="6237"/>
      </w:tabs>
    </w:pPr>
  </w:p>
  <w:p w14:paraId="39EE3F3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E8DEA2" w14:textId="77777777" w:rsidR="00B342FD" w:rsidRDefault="00B342FD">
      <w:r>
        <w:separator/>
      </w:r>
    </w:p>
  </w:footnote>
  <w:footnote w:type="continuationSeparator" w:id="0">
    <w:p w14:paraId="26719BE7" w14:textId="77777777" w:rsidR="00B342FD" w:rsidRDefault="00B342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9BC32" w14:textId="77777777" w:rsidR="00654B81" w:rsidRDefault="00654B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EA1C3" w14:textId="77777777" w:rsidR="00654B81" w:rsidRDefault="00654B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CD14C" w14:textId="77777777" w:rsidR="00654B81" w:rsidRDefault="00654B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33175275">
    <w:abstractNumId w:val="3"/>
  </w:num>
  <w:num w:numId="2" w16cid:durableId="723529942">
    <w:abstractNumId w:val="6"/>
  </w:num>
  <w:num w:numId="3" w16cid:durableId="1072577552">
    <w:abstractNumId w:val="2"/>
  </w:num>
  <w:num w:numId="4" w16cid:durableId="1952584749">
    <w:abstractNumId w:val="5"/>
  </w:num>
  <w:num w:numId="5" w16cid:durableId="753892140">
    <w:abstractNumId w:val="0"/>
  </w:num>
  <w:num w:numId="6" w16cid:durableId="437675140">
    <w:abstractNumId w:val="1"/>
  </w:num>
  <w:num w:numId="7" w16cid:durableId="19139238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42FD"/>
    <w:rsid w:val="00031374"/>
    <w:rsid w:val="000A1097"/>
    <w:rsid w:val="000E2A8F"/>
    <w:rsid w:val="0012774F"/>
    <w:rsid w:val="00144B7A"/>
    <w:rsid w:val="00180C6E"/>
    <w:rsid w:val="001C327C"/>
    <w:rsid w:val="0029606A"/>
    <w:rsid w:val="002C6A48"/>
    <w:rsid w:val="00466400"/>
    <w:rsid w:val="0047121A"/>
    <w:rsid w:val="004848F3"/>
    <w:rsid w:val="004A75F2"/>
    <w:rsid w:val="005144A9"/>
    <w:rsid w:val="00520165"/>
    <w:rsid w:val="005B1B08"/>
    <w:rsid w:val="00632C3C"/>
    <w:rsid w:val="00654B81"/>
    <w:rsid w:val="00662BDB"/>
    <w:rsid w:val="006A5DF1"/>
    <w:rsid w:val="006B7198"/>
    <w:rsid w:val="006D4AB3"/>
    <w:rsid w:val="006F3B81"/>
    <w:rsid w:val="0070345A"/>
    <w:rsid w:val="00711222"/>
    <w:rsid w:val="007D7198"/>
    <w:rsid w:val="007F1B43"/>
    <w:rsid w:val="00864538"/>
    <w:rsid w:val="00870F9F"/>
    <w:rsid w:val="008804B6"/>
    <w:rsid w:val="00897AB0"/>
    <w:rsid w:val="008A3553"/>
    <w:rsid w:val="00930B86"/>
    <w:rsid w:val="00A905AC"/>
    <w:rsid w:val="00B127E1"/>
    <w:rsid w:val="00B342FD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3471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C67B97"/>
  <w15:chartTrackingRefBased/>
  <w15:docId w15:val="{5613CA54-66E1-4404-9694-28D4D0361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F3471D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347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09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02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37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72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75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63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miasteczko.agh.edu.pl/docs/dzp/dokumentacja-remont_zabezpieczen_ppoz_wentylacji_w_aneksach_kuchennych_w_DS1_przedmiar_poprawiony.pdf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2</Pages>
  <Words>261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Bożena Jurowska</cp:lastModifiedBy>
  <cp:revision>5</cp:revision>
  <cp:lastPrinted>2001-02-10T14:28:00Z</cp:lastPrinted>
  <dcterms:created xsi:type="dcterms:W3CDTF">2025-07-17T08:01:00Z</dcterms:created>
  <dcterms:modified xsi:type="dcterms:W3CDTF">2025-07-17T09:47:00Z</dcterms:modified>
</cp:coreProperties>
</file>