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E91AA" w14:textId="5E8A1870" w:rsidR="008D2AB8" w:rsidRPr="00DE2C96" w:rsidRDefault="008D2AB8" w:rsidP="00DE2C9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b w:val="0"/>
          <w:sz w:val="20"/>
          <w:szCs w:val="20"/>
        </w:rPr>
        <w:tab/>
      </w:r>
      <w:r w:rsidRPr="00DE2C96">
        <w:rPr>
          <w:rFonts w:ascii="Verdana" w:hAnsi="Verdana"/>
          <w:sz w:val="20"/>
          <w:szCs w:val="20"/>
        </w:rPr>
        <w:t xml:space="preserve">Załącznik nr </w:t>
      </w:r>
      <w:r w:rsidR="00012286" w:rsidRPr="00DE2C96">
        <w:rPr>
          <w:rFonts w:ascii="Verdana" w:hAnsi="Verdana"/>
          <w:sz w:val="20"/>
          <w:szCs w:val="20"/>
        </w:rPr>
        <w:t>1</w:t>
      </w:r>
    </w:p>
    <w:p w14:paraId="2E171880" w14:textId="77777777" w:rsidR="008D2AB8" w:rsidRPr="00DE2C96" w:rsidRDefault="008D2AB8" w:rsidP="00DE2C9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713B626" w14:textId="77777777" w:rsidR="008D2AB8" w:rsidRPr="00DE2C96" w:rsidRDefault="008D2AB8" w:rsidP="00DE2C9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E2C96">
        <w:rPr>
          <w:rFonts w:ascii="Verdana" w:hAnsi="Verdana"/>
          <w:b/>
          <w:sz w:val="20"/>
          <w:szCs w:val="20"/>
        </w:rPr>
        <w:t>FORMULARZ OFERTY</w:t>
      </w:r>
    </w:p>
    <w:p w14:paraId="5A3FACDD" w14:textId="77777777" w:rsidR="008D2AB8" w:rsidRPr="00DE2C96" w:rsidRDefault="008D2AB8" w:rsidP="00DE2C9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7D78B0D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2FE59BA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72C4EC8A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7B35E47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73482D1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E2C96">
        <w:rPr>
          <w:rFonts w:ascii="Verdana" w:hAnsi="Verdana"/>
          <w:sz w:val="20"/>
          <w:szCs w:val="20"/>
          <w:lang w:val="de-DE"/>
        </w:rPr>
        <w:t>TEL.</w:t>
      </w:r>
      <w:r w:rsidRPr="00DE2C9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48B482C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E2C96">
        <w:rPr>
          <w:rFonts w:ascii="Verdana" w:hAnsi="Verdana"/>
          <w:sz w:val="20"/>
          <w:szCs w:val="20"/>
          <w:lang w:val="de-DE"/>
        </w:rPr>
        <w:t xml:space="preserve">FAX </w:t>
      </w:r>
      <w:r w:rsidRPr="00DE2C9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E5C74F5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E2C9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BFFC4F3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E2C9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E33987C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C6DB0C7" w14:textId="77777777" w:rsidR="008D2AB8" w:rsidRPr="00DE2C96" w:rsidRDefault="008D2AB8" w:rsidP="00DE2C96">
      <w:pPr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Do: Nazwa i siedziba Zamawiającego:</w:t>
      </w:r>
    </w:p>
    <w:p w14:paraId="08198B2B" w14:textId="77777777" w:rsidR="00DE2C96" w:rsidRDefault="00DE2C96" w:rsidP="00DE2C96">
      <w:pPr>
        <w:ind w:right="-110"/>
        <w:rPr>
          <w:rFonts w:ascii="Verdana" w:hAnsi="Verdana"/>
          <w:b/>
          <w:sz w:val="20"/>
          <w:szCs w:val="20"/>
        </w:rPr>
      </w:pPr>
    </w:p>
    <w:p w14:paraId="7ACDC5AB" w14:textId="6C22A4CF" w:rsidR="001A5C71" w:rsidRPr="00DE2C96" w:rsidRDefault="001A5C71" w:rsidP="00DE2C96">
      <w:pPr>
        <w:ind w:right="-110"/>
        <w:rPr>
          <w:rFonts w:ascii="Verdana" w:hAnsi="Verdana"/>
          <w:b/>
          <w:sz w:val="20"/>
          <w:szCs w:val="20"/>
        </w:rPr>
      </w:pPr>
      <w:r w:rsidRPr="00DE2C96">
        <w:rPr>
          <w:rFonts w:ascii="Verdana" w:hAnsi="Verdana"/>
          <w:b/>
          <w:sz w:val="20"/>
          <w:szCs w:val="20"/>
        </w:rPr>
        <w:t xml:space="preserve">Akademia Górniczo </w:t>
      </w:r>
      <w:r w:rsidR="00DE2C96" w:rsidRPr="00DE2C96">
        <w:rPr>
          <w:rFonts w:ascii="Verdana" w:hAnsi="Verdana"/>
          <w:b/>
          <w:sz w:val="20"/>
          <w:szCs w:val="20"/>
        </w:rPr>
        <w:t>–</w:t>
      </w:r>
      <w:r w:rsidRPr="00DE2C96">
        <w:rPr>
          <w:rFonts w:ascii="Verdana" w:hAnsi="Verdana"/>
          <w:b/>
          <w:sz w:val="20"/>
          <w:szCs w:val="20"/>
        </w:rPr>
        <w:t xml:space="preserve"> Hutnicza</w:t>
      </w:r>
      <w:r w:rsidR="00DE2C96" w:rsidRPr="00DE2C96">
        <w:rPr>
          <w:rFonts w:ascii="Verdana" w:hAnsi="Verdana"/>
          <w:b/>
          <w:sz w:val="20"/>
          <w:szCs w:val="20"/>
        </w:rPr>
        <w:t xml:space="preserve"> </w:t>
      </w:r>
      <w:r w:rsidRPr="00DE2C96">
        <w:rPr>
          <w:rFonts w:ascii="Verdana" w:hAnsi="Verdana"/>
          <w:b/>
          <w:sz w:val="20"/>
          <w:szCs w:val="20"/>
        </w:rPr>
        <w:t>im. Stanisława Staszica w Krakowie</w:t>
      </w:r>
    </w:p>
    <w:p w14:paraId="432530CD" w14:textId="77777777" w:rsidR="008D2AB8" w:rsidRPr="00DE2C96" w:rsidRDefault="001A5C71" w:rsidP="00DE2C96">
      <w:pPr>
        <w:ind w:right="-110"/>
        <w:rPr>
          <w:rFonts w:ascii="Verdana" w:hAnsi="Verdana"/>
          <w:b/>
          <w:sz w:val="20"/>
          <w:szCs w:val="20"/>
        </w:rPr>
      </w:pPr>
      <w:r w:rsidRPr="00DE2C96">
        <w:rPr>
          <w:rFonts w:ascii="Verdana" w:hAnsi="Verdana"/>
          <w:b/>
          <w:sz w:val="20"/>
          <w:szCs w:val="20"/>
        </w:rPr>
        <w:t>Dział Zamówień Publicznych</w:t>
      </w:r>
      <w:r w:rsidR="008D2AB8" w:rsidRPr="00DE2C96">
        <w:rPr>
          <w:rFonts w:ascii="Verdana" w:hAnsi="Verdana"/>
          <w:b/>
          <w:sz w:val="20"/>
          <w:szCs w:val="20"/>
        </w:rPr>
        <w:t xml:space="preserve">  </w:t>
      </w:r>
    </w:p>
    <w:p w14:paraId="6B72A8CE" w14:textId="44EBCB01" w:rsidR="008D2AB8" w:rsidRPr="00DE2C96" w:rsidRDefault="001A5C71" w:rsidP="00DE2C96">
      <w:pPr>
        <w:ind w:right="-110"/>
        <w:rPr>
          <w:rFonts w:ascii="Verdana" w:hAnsi="Verdana"/>
          <w:b/>
          <w:sz w:val="20"/>
          <w:szCs w:val="20"/>
        </w:rPr>
      </w:pPr>
      <w:r w:rsidRPr="00DE2C96">
        <w:rPr>
          <w:rFonts w:ascii="Verdana" w:hAnsi="Verdana"/>
          <w:b/>
          <w:sz w:val="20"/>
          <w:szCs w:val="20"/>
        </w:rPr>
        <w:t>Al. Mickiewicza</w:t>
      </w:r>
      <w:r w:rsidR="008D2AB8" w:rsidRPr="00DE2C96">
        <w:rPr>
          <w:rFonts w:ascii="Verdana" w:hAnsi="Verdana"/>
          <w:b/>
          <w:sz w:val="20"/>
          <w:szCs w:val="20"/>
        </w:rPr>
        <w:t xml:space="preserve"> </w:t>
      </w:r>
      <w:r w:rsidRPr="00DE2C96">
        <w:rPr>
          <w:rFonts w:ascii="Verdana" w:hAnsi="Verdana"/>
          <w:b/>
          <w:sz w:val="20"/>
          <w:szCs w:val="20"/>
        </w:rPr>
        <w:t>30</w:t>
      </w:r>
      <w:r w:rsidR="00DE2C96" w:rsidRPr="00DE2C96">
        <w:rPr>
          <w:rFonts w:ascii="Verdana" w:hAnsi="Verdana"/>
          <w:b/>
          <w:sz w:val="20"/>
          <w:szCs w:val="20"/>
        </w:rPr>
        <w:t xml:space="preserve">, </w:t>
      </w:r>
      <w:r w:rsidRPr="00DE2C96">
        <w:rPr>
          <w:rFonts w:ascii="Verdana" w:hAnsi="Verdana"/>
          <w:b/>
          <w:sz w:val="20"/>
          <w:szCs w:val="20"/>
        </w:rPr>
        <w:t>30-059</w:t>
      </w:r>
      <w:r w:rsidR="008D2AB8" w:rsidRPr="00DE2C96">
        <w:rPr>
          <w:rFonts w:ascii="Verdana" w:hAnsi="Verdana"/>
          <w:b/>
          <w:sz w:val="20"/>
          <w:szCs w:val="20"/>
        </w:rPr>
        <w:t xml:space="preserve"> </w:t>
      </w:r>
      <w:r w:rsidRPr="00DE2C96">
        <w:rPr>
          <w:rFonts w:ascii="Verdana" w:hAnsi="Verdana"/>
          <w:b/>
          <w:sz w:val="20"/>
          <w:szCs w:val="20"/>
        </w:rPr>
        <w:t>Kraków</w:t>
      </w:r>
      <w:r w:rsidR="008D2AB8" w:rsidRPr="00DE2C96">
        <w:rPr>
          <w:rFonts w:ascii="Verdana" w:hAnsi="Verdana"/>
          <w:b/>
          <w:sz w:val="20"/>
          <w:szCs w:val="20"/>
        </w:rPr>
        <w:t xml:space="preserve">,  </w:t>
      </w:r>
    </w:p>
    <w:p w14:paraId="28C2D8CE" w14:textId="77777777" w:rsidR="008D2AB8" w:rsidRPr="00DE2C96" w:rsidRDefault="008D2AB8" w:rsidP="00DE2C96">
      <w:pPr>
        <w:ind w:firstLine="3969"/>
        <w:rPr>
          <w:rFonts w:ascii="Verdana" w:hAnsi="Verdana"/>
          <w:b/>
          <w:sz w:val="20"/>
          <w:szCs w:val="20"/>
        </w:rPr>
      </w:pPr>
    </w:p>
    <w:p w14:paraId="560414F3" w14:textId="77777777" w:rsidR="008D2AB8" w:rsidRPr="00DE2C96" w:rsidRDefault="008D2AB8" w:rsidP="00DE2C9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A5C71" w:rsidRPr="00DE2C96">
        <w:rPr>
          <w:rFonts w:ascii="Verdana" w:hAnsi="Verdana"/>
          <w:b/>
          <w:sz w:val="20"/>
          <w:szCs w:val="20"/>
        </w:rPr>
        <w:t xml:space="preserve">Dostawa </w:t>
      </w:r>
      <w:proofErr w:type="spellStart"/>
      <w:r w:rsidR="001A5C71" w:rsidRPr="00DE2C96">
        <w:rPr>
          <w:rFonts w:ascii="Verdana" w:hAnsi="Verdana"/>
          <w:b/>
          <w:sz w:val="20"/>
          <w:szCs w:val="20"/>
        </w:rPr>
        <w:t>multidetektorowego</w:t>
      </w:r>
      <w:proofErr w:type="spellEnd"/>
      <w:r w:rsidR="001A5C71" w:rsidRPr="00DE2C96">
        <w:rPr>
          <w:rFonts w:ascii="Verdana" w:hAnsi="Verdana"/>
          <w:b/>
          <w:sz w:val="20"/>
          <w:szCs w:val="20"/>
        </w:rPr>
        <w:t xml:space="preserve"> systemu GPC/SEC dla </w:t>
      </w:r>
      <w:proofErr w:type="spellStart"/>
      <w:r w:rsidR="001A5C71" w:rsidRPr="00DE2C96">
        <w:rPr>
          <w:rFonts w:ascii="Verdana" w:hAnsi="Verdana"/>
          <w:b/>
          <w:sz w:val="20"/>
          <w:szCs w:val="20"/>
        </w:rPr>
        <w:t>WEiP</w:t>
      </w:r>
      <w:proofErr w:type="spellEnd"/>
      <w:r w:rsidR="001A5C71" w:rsidRPr="00DE2C96">
        <w:rPr>
          <w:rFonts w:ascii="Verdana" w:hAnsi="Verdana"/>
          <w:b/>
          <w:sz w:val="20"/>
          <w:szCs w:val="20"/>
        </w:rPr>
        <w:t xml:space="preserve"> - DE-dzp.272-371/25</w:t>
      </w:r>
      <w:r w:rsidRPr="00DE2C96">
        <w:rPr>
          <w:rFonts w:ascii="Verdana" w:hAnsi="Verdana"/>
          <w:b/>
          <w:sz w:val="20"/>
          <w:szCs w:val="20"/>
        </w:rPr>
        <w:t xml:space="preserve">, </w:t>
      </w:r>
      <w:r w:rsidRPr="00DE2C96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75A49E5E" w14:textId="77777777" w:rsidR="008D2AB8" w:rsidRPr="00DE2C96" w:rsidRDefault="008D2AB8" w:rsidP="00DE2C9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8D25E19" w14:textId="77777777" w:rsidR="00F445F8" w:rsidRPr="00F445F8" w:rsidRDefault="00F445F8" w:rsidP="00DE2C96">
      <w:pPr>
        <w:widowControl w:val="0"/>
        <w:ind w:right="1"/>
        <w:rPr>
          <w:rFonts w:ascii="Verdana" w:hAnsi="Verdana"/>
          <w:color w:val="000000"/>
          <w:sz w:val="20"/>
          <w:szCs w:val="20"/>
        </w:rPr>
      </w:pPr>
      <w:r w:rsidRPr="00F445F8">
        <w:rPr>
          <w:rFonts w:ascii="Verdana" w:hAnsi="Verdana"/>
          <w:color w:val="000000"/>
          <w:sz w:val="20"/>
          <w:szCs w:val="20"/>
        </w:rPr>
        <w:t>Oferuję/</w:t>
      </w:r>
      <w:proofErr w:type="spellStart"/>
      <w:r w:rsidRPr="00F445F8">
        <w:rPr>
          <w:rFonts w:ascii="Verdana" w:hAnsi="Verdana"/>
          <w:color w:val="000000"/>
          <w:sz w:val="20"/>
          <w:szCs w:val="20"/>
        </w:rPr>
        <w:t>emy</w:t>
      </w:r>
      <w:proofErr w:type="spellEnd"/>
      <w:r w:rsidRPr="00F445F8">
        <w:rPr>
          <w:rFonts w:ascii="Verdana" w:hAnsi="Verdana"/>
          <w:color w:val="000000"/>
          <w:sz w:val="20"/>
          <w:szCs w:val="20"/>
        </w:rPr>
        <w:t xml:space="preserve"> realizację zamówienia w cenach:</w:t>
      </w:r>
    </w:p>
    <w:tbl>
      <w:tblPr>
        <w:tblW w:w="99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2976"/>
        <w:gridCol w:w="1843"/>
        <w:gridCol w:w="1276"/>
        <w:gridCol w:w="992"/>
        <w:gridCol w:w="992"/>
        <w:gridCol w:w="1276"/>
      </w:tblGrid>
      <w:tr w:rsidR="00F445F8" w:rsidRPr="00E5739B" w14:paraId="1260F86F" w14:textId="77777777" w:rsidTr="00E5739B">
        <w:trPr>
          <w:trHeight w:val="645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70DE04" w14:textId="77777777" w:rsidR="00F445F8" w:rsidRPr="00E5739B" w:rsidRDefault="00F445F8" w:rsidP="00DE2C9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5739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21FE3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Nazwa elementu</w:t>
            </w:r>
          </w:p>
          <w:p w14:paraId="7E8E1889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502E24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Producent,</w:t>
            </w:r>
          </w:p>
          <w:p w14:paraId="1B06E3FC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model/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650A45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7DD19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Wartość netto 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F9CE71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718E08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Wartość brutto </w:t>
            </w:r>
          </w:p>
          <w:p w14:paraId="25629F9A" w14:textId="77777777" w:rsidR="00F445F8" w:rsidRPr="00E5739B" w:rsidRDefault="00F445F8" w:rsidP="00DE2C9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color w:val="000000"/>
                <w:sz w:val="18"/>
                <w:szCs w:val="18"/>
              </w:rPr>
              <w:t>[PLN]</w:t>
            </w:r>
          </w:p>
          <w:p w14:paraId="5391907D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color w:val="000000"/>
                <w:sz w:val="18"/>
                <w:szCs w:val="18"/>
              </w:rPr>
              <w:t xml:space="preserve"> (z doliczonym </w:t>
            </w: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VAT)</w:t>
            </w:r>
          </w:p>
        </w:tc>
      </w:tr>
      <w:tr w:rsidR="00F445F8" w:rsidRPr="00E5739B" w14:paraId="0E8EC963" w14:textId="77777777" w:rsidTr="00E5739B">
        <w:trPr>
          <w:trHeight w:val="234"/>
        </w:trPr>
        <w:tc>
          <w:tcPr>
            <w:tcW w:w="60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2778D1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52B022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3BE9C3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83966A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2E194F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8D9309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4EA7F9" w14:textId="77777777" w:rsidR="00F445F8" w:rsidRPr="00E5739B" w:rsidRDefault="00F445F8" w:rsidP="00DE2C96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color w:val="000000"/>
                <w:sz w:val="18"/>
                <w:szCs w:val="18"/>
              </w:rPr>
              <w:t>7</w:t>
            </w:r>
          </w:p>
        </w:tc>
      </w:tr>
      <w:tr w:rsidR="0092119E" w:rsidRPr="0092119E" w14:paraId="2FDA49E4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96B5CEE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5C4213" w14:textId="08A01163" w:rsidR="00F445F8" w:rsidRPr="0092119E" w:rsidRDefault="00F445F8" w:rsidP="00DE2C9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2119E">
              <w:rPr>
                <w:rFonts w:ascii="Verdana" w:hAnsi="Verdana"/>
                <w:sz w:val="18"/>
                <w:szCs w:val="18"/>
              </w:rPr>
              <w:t>Multidetektorowy</w:t>
            </w:r>
            <w:proofErr w:type="spellEnd"/>
            <w:r w:rsidRPr="0092119E">
              <w:rPr>
                <w:rFonts w:ascii="Verdana" w:hAnsi="Verdana"/>
                <w:sz w:val="18"/>
                <w:szCs w:val="18"/>
              </w:rPr>
              <w:t xml:space="preserve"> system GPC/SEC</w:t>
            </w:r>
            <w:r w:rsidR="002D4738" w:rsidRPr="0092119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D4738" w:rsidRPr="0092119E">
              <w:rPr>
                <w:rFonts w:ascii="Verdana" w:hAnsi="Verdana" w:cs="Calibri"/>
                <w:kern w:val="2"/>
                <w:sz w:val="18"/>
                <w:szCs w:val="18"/>
                <w:lang w:eastAsia="en-US"/>
              </w:rPr>
              <w:t xml:space="preserve">z potrójnym układem detektorów tj. (i) detektorem rozproszenia światła, (ii) detektorem refraktometryczny, oraz (iii) </w:t>
            </w:r>
            <w:proofErr w:type="spellStart"/>
            <w:r w:rsidR="002D4738" w:rsidRPr="0092119E">
              <w:rPr>
                <w:rFonts w:ascii="Verdana" w:hAnsi="Verdana" w:cs="Calibri"/>
                <w:kern w:val="2"/>
                <w:sz w:val="18"/>
                <w:szCs w:val="18"/>
                <w:lang w:eastAsia="en-US"/>
              </w:rPr>
              <w:t>detektore</w:t>
            </w:r>
            <w:proofErr w:type="spellEnd"/>
            <w:r w:rsidR="002D4738" w:rsidRPr="0092119E">
              <w:rPr>
                <w:rFonts w:ascii="Verdana" w:hAnsi="Verdana" w:cs="Calibri"/>
                <w:kern w:val="2"/>
                <w:sz w:val="18"/>
                <w:szCs w:val="18"/>
                <w:lang w:eastAsia="en-US"/>
              </w:rPr>
              <w:t xml:space="preserve"> wiskozymetryczny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5FAE3E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AC441D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2BDB9DE" w14:textId="71A12B2D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</w:t>
            </w:r>
            <w:r w:rsidR="002D4738" w:rsidRPr="0092119E">
              <w:rPr>
                <w:rFonts w:ascii="Verdana" w:hAnsi="Verdana"/>
                <w:sz w:val="18"/>
                <w:szCs w:val="18"/>
              </w:rPr>
              <w:t xml:space="preserve"> zestaw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904F5E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419B31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EBA309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92119E" w:rsidRPr="0092119E" w14:paraId="2BA122F9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7D74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70DE" w14:textId="18CCF0B3" w:rsidR="00F445F8" w:rsidRDefault="0031688D" w:rsidP="00DE2C96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Zestaw komputerowy</w:t>
            </w:r>
          </w:p>
          <w:p w14:paraId="2546ABE0" w14:textId="06FE676D" w:rsidR="0031688D" w:rsidRPr="0092119E" w:rsidRDefault="0031688D" w:rsidP="00DE2C96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(jednostka </w:t>
            </w:r>
            <w:r w:rsidR="00B9310C">
              <w:rPr>
                <w:rFonts w:ascii="Verdana" w:hAnsi="Verdana"/>
                <w:sz w:val="18"/>
                <w:szCs w:val="18"/>
              </w:rPr>
              <w:t>centralna</w:t>
            </w:r>
            <w:r>
              <w:rPr>
                <w:rFonts w:ascii="Verdana" w:hAnsi="Verdana"/>
                <w:sz w:val="18"/>
                <w:szCs w:val="18"/>
              </w:rPr>
              <w:t>, monitor)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76F6" w14:textId="44392DAF" w:rsidR="0031688D" w:rsidRPr="0031688D" w:rsidRDefault="0031688D" w:rsidP="0031688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72E3" w14:textId="7980F235" w:rsidR="00F445F8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</w:t>
            </w:r>
            <w:r w:rsidR="0031688D">
              <w:rPr>
                <w:rFonts w:ascii="Verdana" w:hAnsi="Verdana"/>
                <w:sz w:val="18"/>
                <w:szCs w:val="18"/>
              </w:rPr>
              <w:t xml:space="preserve"> zestaw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5F29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6291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10C5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92119E" w:rsidRPr="0092119E" w14:paraId="2FC18927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66EC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5BF9" w14:textId="14FD4651" w:rsidR="00F445F8" w:rsidRPr="0092119E" w:rsidRDefault="00E5739B" w:rsidP="00DE2C96">
            <w:pPr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Monitor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6368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61AD" w14:textId="52E1D997" w:rsidR="00F445F8" w:rsidRPr="0092119E" w:rsidRDefault="0031688D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FBF8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35EE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C752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92119E" w:rsidRPr="0092119E" w14:paraId="15CF5B28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9763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5E86" w14:textId="09471692" w:rsidR="002B760D" w:rsidRPr="0092119E" w:rsidRDefault="00E5739B" w:rsidP="00DE2C96">
            <w:pPr>
              <w:rPr>
                <w:rFonts w:ascii="Verdana" w:eastAsia="Aptos" w:hAnsi="Verdana" w:cs="Calibri"/>
                <w:kern w:val="2"/>
                <w:sz w:val="18"/>
                <w:szCs w:val="18"/>
                <w:lang w:eastAsia="en-US"/>
              </w:rPr>
            </w:pPr>
            <w:r w:rsidRPr="0092119E">
              <w:rPr>
                <w:rFonts w:ascii="Verdana" w:eastAsia="Aptos" w:hAnsi="Verdana" w:cs="Calibri"/>
                <w:kern w:val="2"/>
                <w:sz w:val="18"/>
                <w:szCs w:val="18"/>
                <w:lang w:eastAsia="en-US"/>
              </w:rPr>
              <w:t>Bezprzewodow</w:t>
            </w:r>
            <w:r w:rsidR="0040408D" w:rsidRPr="0092119E">
              <w:rPr>
                <w:rFonts w:ascii="Verdana" w:eastAsia="Aptos" w:hAnsi="Verdana" w:cs="Calibri"/>
                <w:kern w:val="2"/>
                <w:sz w:val="18"/>
                <w:szCs w:val="18"/>
                <w:lang w:eastAsia="en-US"/>
              </w:rPr>
              <w:t>a</w:t>
            </w:r>
            <w:r w:rsidRPr="0092119E">
              <w:rPr>
                <w:rFonts w:ascii="Verdana" w:eastAsia="Aptos" w:hAnsi="Verdana" w:cs="Calibri"/>
                <w:kern w:val="2"/>
                <w:sz w:val="18"/>
                <w:szCs w:val="18"/>
                <w:lang w:eastAsia="en-US"/>
              </w:rPr>
              <w:t xml:space="preserve"> klawiatur</w:t>
            </w:r>
            <w:r w:rsidR="0092119E">
              <w:rPr>
                <w:rFonts w:ascii="Verdana" w:eastAsia="Aptos" w:hAnsi="Verdana" w:cs="Calibri"/>
                <w:kern w:val="2"/>
                <w:sz w:val="18"/>
                <w:szCs w:val="18"/>
                <w:lang w:eastAsia="en-US"/>
              </w:rPr>
              <w:t>a i bezprzewodowa mysz optyczna</w:t>
            </w:r>
            <w:r w:rsidRPr="0092119E">
              <w:rPr>
                <w:rFonts w:ascii="Verdana" w:eastAsia="Aptos" w:hAnsi="Verdana" w:cs="Calibri"/>
                <w:kern w:val="2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FEF0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293C" w14:textId="3C1C6A81" w:rsidR="00F445F8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</w:t>
            </w:r>
            <w:r w:rsidR="0092119E">
              <w:rPr>
                <w:rFonts w:ascii="Verdana" w:hAnsi="Verdana"/>
                <w:sz w:val="18"/>
                <w:szCs w:val="18"/>
              </w:rPr>
              <w:t xml:space="preserve"> zestaw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B9C9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4FCC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802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92119E" w:rsidRPr="0092119E" w14:paraId="6F61A3DA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8CC9F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C75A" w14:textId="560C6C1F" w:rsidR="00F445F8" w:rsidRPr="0092119E" w:rsidRDefault="00E5739B" w:rsidP="00DE2C96">
            <w:pPr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Drukarka laserowa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AE7F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2011" w14:textId="359CCEE2" w:rsidR="00F445F8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159B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7E39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4346" w14:textId="77777777" w:rsidR="00F445F8" w:rsidRPr="0092119E" w:rsidRDefault="00F445F8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92119E" w:rsidRPr="0092119E" w14:paraId="23BB1078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F2EA41" w14:textId="5086FF7F" w:rsidR="00E5739B" w:rsidRPr="0092119E" w:rsidRDefault="0092119E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9F39" w14:textId="46BB8976" w:rsidR="00E5739B" w:rsidRPr="0092119E" w:rsidRDefault="00E5739B" w:rsidP="00DE2C96">
            <w:pPr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 xml:space="preserve">Kolumny wraz z zestawem materiałów referencyjnych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1EDB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8688" w14:textId="6D66ACE9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 zestaw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FA7A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09D1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5532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92119E" w:rsidRPr="0092119E" w14:paraId="44361638" w14:textId="77777777" w:rsidTr="00E5739B">
        <w:trPr>
          <w:trHeight w:val="163"/>
        </w:trPr>
        <w:tc>
          <w:tcPr>
            <w:tcW w:w="6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D7A45B" w14:textId="57A4AE86" w:rsidR="00E5739B" w:rsidRPr="0092119E" w:rsidRDefault="0092119E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3398" w14:textId="39508B09" w:rsidR="00E5739B" w:rsidRPr="0092119E" w:rsidRDefault="00E5739B" w:rsidP="00DE2C96">
            <w:pPr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Zestaw startowy narzędzi do HPLC zgodnie z SWZ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FD5A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22D6" w14:textId="3FCEBD3A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2119E">
              <w:rPr>
                <w:rFonts w:ascii="Verdana" w:hAnsi="Verdana"/>
                <w:sz w:val="18"/>
                <w:szCs w:val="18"/>
              </w:rPr>
              <w:t>1 zestaw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4DF9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2851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839E" w14:textId="77777777" w:rsidR="00E5739B" w:rsidRPr="0092119E" w:rsidRDefault="00E5739B" w:rsidP="00DE2C9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445F8" w:rsidRPr="00E5739B" w14:paraId="197E2984" w14:textId="77777777" w:rsidTr="00E5739B">
        <w:trPr>
          <w:trHeight w:val="163"/>
        </w:trPr>
        <w:tc>
          <w:tcPr>
            <w:tcW w:w="670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4D6E" w14:textId="77777777" w:rsidR="00F445F8" w:rsidRPr="00E5739B" w:rsidRDefault="00F445F8" w:rsidP="00DE2C96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5739B">
              <w:rPr>
                <w:rFonts w:ascii="Verdana" w:hAnsi="Verdana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4177" w14:textId="77777777" w:rsidR="00F445F8" w:rsidRPr="00E5739B" w:rsidRDefault="00F445F8" w:rsidP="00DE2C96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372A" w14:textId="77777777" w:rsidR="00F445F8" w:rsidRPr="00E5739B" w:rsidRDefault="00F445F8" w:rsidP="00DE2C96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244B" w14:textId="77777777" w:rsidR="00F445F8" w:rsidRPr="00E5739B" w:rsidRDefault="00F445F8" w:rsidP="00DE2C96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1B9C0601" w14:textId="15C1929E" w:rsidR="0092119E" w:rsidRPr="0092119E" w:rsidRDefault="00B9310C" w:rsidP="00DE2C96">
      <w:pPr>
        <w:widowControl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Producent i nazwa oprogramowania/systemu</w:t>
      </w:r>
    </w:p>
    <w:p w14:paraId="482B2CEA" w14:textId="77777777" w:rsidR="00B9310C" w:rsidRPr="0092119E" w:rsidRDefault="00B9310C" w:rsidP="00B9310C">
      <w:pPr>
        <w:widowControl w:val="0"/>
        <w:numPr>
          <w:ilvl w:val="0"/>
          <w:numId w:val="7"/>
        </w:numPr>
        <w:jc w:val="both"/>
        <w:rPr>
          <w:rFonts w:ascii="Verdana" w:hAnsi="Verdana"/>
          <w:b/>
          <w:sz w:val="20"/>
          <w:szCs w:val="20"/>
        </w:rPr>
      </w:pPr>
      <w:r w:rsidRPr="0092119E">
        <w:rPr>
          <w:rFonts w:ascii="Verdana" w:hAnsi="Verdana"/>
          <w:b/>
          <w:sz w:val="20"/>
          <w:szCs w:val="20"/>
        </w:rPr>
        <w:t>Systemu operacyjnego: …………………………………</w:t>
      </w:r>
    </w:p>
    <w:p w14:paraId="3B66D876" w14:textId="77777777" w:rsidR="00B9310C" w:rsidRPr="0092119E" w:rsidRDefault="00B9310C" w:rsidP="00B9310C">
      <w:pPr>
        <w:widowControl w:val="0"/>
        <w:numPr>
          <w:ilvl w:val="0"/>
          <w:numId w:val="7"/>
        </w:numPr>
        <w:jc w:val="both"/>
        <w:rPr>
          <w:rFonts w:ascii="Verdana" w:hAnsi="Verdana"/>
          <w:b/>
          <w:sz w:val="20"/>
          <w:szCs w:val="20"/>
        </w:rPr>
      </w:pPr>
      <w:r w:rsidRPr="0092119E">
        <w:rPr>
          <w:rFonts w:ascii="Verdana" w:hAnsi="Verdana"/>
          <w:b/>
          <w:sz w:val="20"/>
          <w:szCs w:val="20"/>
        </w:rPr>
        <w:t>Oprogramowania biurowego: …………………………………….</w:t>
      </w:r>
    </w:p>
    <w:p w14:paraId="738AFD55" w14:textId="77777777" w:rsidR="00B9310C" w:rsidRPr="0092119E" w:rsidRDefault="00B9310C" w:rsidP="00B9310C">
      <w:pPr>
        <w:widowControl w:val="0"/>
        <w:numPr>
          <w:ilvl w:val="0"/>
          <w:numId w:val="7"/>
        </w:numPr>
        <w:jc w:val="both"/>
        <w:rPr>
          <w:rFonts w:ascii="Verdana" w:hAnsi="Verdana"/>
          <w:b/>
          <w:sz w:val="20"/>
          <w:szCs w:val="20"/>
        </w:rPr>
      </w:pPr>
      <w:r w:rsidRPr="0092119E">
        <w:rPr>
          <w:rFonts w:ascii="Verdana" w:hAnsi="Verdana"/>
          <w:b/>
          <w:sz w:val="20"/>
          <w:szCs w:val="20"/>
        </w:rPr>
        <w:t>Oprogramowania GPC/SEC do sterowania pracą GPC: …………………….</w:t>
      </w:r>
    </w:p>
    <w:p w14:paraId="39C4B2FA" w14:textId="77777777" w:rsidR="0092119E" w:rsidRDefault="0092119E" w:rsidP="00DE2C96">
      <w:pPr>
        <w:widowControl w:val="0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52898E91" w14:textId="67E5B635" w:rsidR="00F445F8" w:rsidRPr="00DE2C96" w:rsidRDefault="00F445F8" w:rsidP="00DE2C96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DE2C96">
        <w:rPr>
          <w:rFonts w:ascii="Verdana" w:hAnsi="Verdana"/>
          <w:b/>
          <w:sz w:val="20"/>
          <w:szCs w:val="20"/>
        </w:rPr>
        <w:t>Termin gwarancji ……………………. miesięcy /kryterium oceny ofert/</w:t>
      </w:r>
    </w:p>
    <w:p w14:paraId="321BD1E1" w14:textId="2063D71D" w:rsidR="00F445F8" w:rsidRPr="00DE2C96" w:rsidRDefault="002005BC" w:rsidP="00DE2C96">
      <w:pPr>
        <w:widowControl w:val="0"/>
        <w:jc w:val="both"/>
        <w:rPr>
          <w:rFonts w:ascii="Verdana" w:hAnsi="Verdana"/>
          <w:bCs/>
          <w:sz w:val="16"/>
          <w:szCs w:val="16"/>
        </w:rPr>
      </w:pPr>
      <w:r w:rsidRPr="00DE2C96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gwarancji.</w:t>
      </w:r>
    </w:p>
    <w:p w14:paraId="7C67C3E4" w14:textId="77777777" w:rsidR="00E24E5C" w:rsidRPr="00DE2C96" w:rsidRDefault="00E24E5C" w:rsidP="00DE2C96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25DF316C" w14:textId="4D3F3181" w:rsidR="005F70FF" w:rsidRPr="005F70FF" w:rsidRDefault="005F70FF" w:rsidP="00DE2C96">
      <w:pPr>
        <w:widowControl w:val="0"/>
        <w:jc w:val="both"/>
        <w:rPr>
          <w:rFonts w:ascii="Verdana" w:hAnsi="Verdana"/>
          <w:sz w:val="20"/>
          <w:szCs w:val="20"/>
        </w:rPr>
      </w:pPr>
      <w:r w:rsidRPr="005F70FF">
        <w:rPr>
          <w:rFonts w:ascii="Verdana" w:hAnsi="Verdana"/>
          <w:b/>
          <w:sz w:val="20"/>
          <w:szCs w:val="20"/>
        </w:rPr>
        <w:t xml:space="preserve">Termin realizacji umowy: </w:t>
      </w:r>
      <w:r w:rsidRPr="005F70FF">
        <w:rPr>
          <w:rFonts w:ascii="Verdana" w:hAnsi="Verdana"/>
          <w:sz w:val="20"/>
          <w:szCs w:val="20"/>
        </w:rPr>
        <w:t>…………………</w:t>
      </w:r>
      <w:r w:rsidR="00E24E5C" w:rsidRPr="00DE2C96">
        <w:rPr>
          <w:rFonts w:ascii="Verdana" w:hAnsi="Verdana"/>
          <w:sz w:val="20"/>
          <w:szCs w:val="20"/>
        </w:rPr>
        <w:t xml:space="preserve"> </w:t>
      </w:r>
      <w:r w:rsidR="0028775F" w:rsidRPr="0028775F">
        <w:rPr>
          <w:rFonts w:ascii="Verdana" w:hAnsi="Verdana"/>
          <w:b/>
          <w:iCs/>
          <w:sz w:val="20"/>
          <w:szCs w:val="20"/>
        </w:rPr>
        <w:t xml:space="preserve">dni od daty otrzymania zamówienia potwierdzonego z </w:t>
      </w:r>
      <w:proofErr w:type="spellStart"/>
      <w:r w:rsidR="0028775F" w:rsidRPr="0028775F">
        <w:rPr>
          <w:rFonts w:ascii="Verdana" w:hAnsi="Verdana"/>
          <w:b/>
          <w:iCs/>
          <w:sz w:val="20"/>
          <w:szCs w:val="20"/>
        </w:rPr>
        <w:t>MNiSzW</w:t>
      </w:r>
      <w:proofErr w:type="spellEnd"/>
      <w:r w:rsidR="0028775F" w:rsidRPr="0028775F">
        <w:rPr>
          <w:rFonts w:ascii="Verdana" w:hAnsi="Verdana"/>
          <w:b/>
          <w:iCs/>
          <w:sz w:val="20"/>
          <w:szCs w:val="20"/>
        </w:rPr>
        <w:t>.</w:t>
      </w:r>
    </w:p>
    <w:p w14:paraId="20D44863" w14:textId="77777777" w:rsidR="00DE2C96" w:rsidRDefault="00DE2C96" w:rsidP="00DE2C9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39388A5" w14:textId="69A6032A" w:rsidR="005F70FF" w:rsidRPr="005F70FF" w:rsidRDefault="005F70FF" w:rsidP="00DE2C9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5F70FF">
        <w:rPr>
          <w:rFonts w:ascii="Verdana" w:hAnsi="Verdana"/>
          <w:b/>
          <w:sz w:val="20"/>
          <w:szCs w:val="20"/>
        </w:rPr>
        <w:t xml:space="preserve">Termin płatności: </w:t>
      </w:r>
      <w:r w:rsidRPr="005F70FF">
        <w:rPr>
          <w:rFonts w:ascii="Verdana" w:hAnsi="Verdana"/>
          <w:sz w:val="20"/>
          <w:szCs w:val="20"/>
        </w:rPr>
        <w:t>przelewem w terminie do 21 dni od daty otrzymania faktury przez Zamawiającego.</w:t>
      </w:r>
    </w:p>
    <w:p w14:paraId="289CAFB9" w14:textId="77777777" w:rsidR="007228AE" w:rsidRPr="00DE2C96" w:rsidRDefault="007228AE" w:rsidP="00DE2C9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E0E1B42" w14:textId="77777777" w:rsidR="007228AE" w:rsidRPr="00DE2C96" w:rsidRDefault="007228AE" w:rsidP="00DE2C9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DE2C96">
        <w:rPr>
          <w:rFonts w:ascii="Verdana" w:hAnsi="Verdana"/>
          <w:b/>
          <w:sz w:val="20"/>
          <w:szCs w:val="20"/>
        </w:rPr>
        <w:t xml:space="preserve"> TAK/NIE</w:t>
      </w:r>
    </w:p>
    <w:p w14:paraId="1E387EA8" w14:textId="77777777" w:rsidR="007228AE" w:rsidRPr="00DE2C96" w:rsidRDefault="007228AE" w:rsidP="00DE2C9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85FB809" w14:textId="77777777" w:rsidR="007228AE" w:rsidRPr="00DE2C96" w:rsidRDefault="007228AE" w:rsidP="00DE2C9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b/>
          <w:sz w:val="20"/>
          <w:szCs w:val="20"/>
        </w:rPr>
        <w:t xml:space="preserve">Termin płatności: </w:t>
      </w:r>
      <w:r w:rsidRPr="00DE2C9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243CA4" w14:textId="77777777" w:rsidR="007228AE" w:rsidRPr="00DE2C96" w:rsidRDefault="007228AE" w:rsidP="00DE2C9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8370D5D" w14:textId="77777777" w:rsidR="007228AE" w:rsidRPr="00DE2C96" w:rsidRDefault="007228AE" w:rsidP="00DE2C96">
      <w:pPr>
        <w:rPr>
          <w:rFonts w:ascii="Verdana" w:hAnsi="Verdana"/>
          <w:b/>
          <w:sz w:val="20"/>
          <w:szCs w:val="20"/>
          <w:u w:val="single"/>
        </w:rPr>
      </w:pPr>
      <w:r w:rsidRPr="00DE2C9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3085B96" w14:textId="77777777" w:rsidR="007228AE" w:rsidRPr="00DE2C96" w:rsidRDefault="007228AE" w:rsidP="00DE2C9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E2C9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2AE692D" w14:textId="77777777" w:rsidR="007228AE" w:rsidRDefault="007228AE" w:rsidP="00DE2C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E2C96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E2C9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BA6D1E4" w14:textId="430FA754" w:rsidR="002B760D" w:rsidRPr="008A314B" w:rsidRDefault="002B760D" w:rsidP="002B76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8A314B">
        <w:rPr>
          <w:rFonts w:ascii="Verdana" w:hAnsi="Verdana"/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8A314B">
        <w:rPr>
          <w:rFonts w:ascii="Verdana" w:hAnsi="Verdana"/>
          <w:sz w:val="20"/>
          <w:szCs w:val="20"/>
        </w:rPr>
        <w:t>późn</w:t>
      </w:r>
      <w:proofErr w:type="spellEnd"/>
      <w:r w:rsidRPr="008A314B">
        <w:rPr>
          <w:rFonts w:ascii="Verdana" w:hAnsi="Verdana"/>
          <w:sz w:val="20"/>
          <w:szCs w:val="20"/>
        </w:rPr>
        <w:t xml:space="preserve">. zm.) </w:t>
      </w: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będzie się ubiegał o zastosowanie przy zakupie 0% stawki VAT na </w:t>
      </w:r>
      <w:r w:rsidR="00662D56" w:rsidRPr="00662D56">
        <w:rPr>
          <w:rFonts w:ascii="Verdana" w:hAnsi="Verdana"/>
          <w:b/>
          <w:color w:val="EE0000"/>
          <w:sz w:val="20"/>
          <w:szCs w:val="20"/>
          <w:lang w:eastAsia="ar-SA"/>
        </w:rPr>
        <w:t>zestaw komputerowy, monitor i drukarkę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 w:rsidRPr="008A314B">
        <w:rPr>
          <w:rFonts w:ascii="Verdana" w:hAnsi="Verdana"/>
          <w:sz w:val="20"/>
          <w:szCs w:val="20"/>
        </w:rPr>
        <w:t xml:space="preserve">w zakresie objętym zwolnieniem – zgodnie z art. 83 ust. 1 pkt 26 przywołanej ustawy. </w:t>
      </w:r>
    </w:p>
    <w:p w14:paraId="23F225F4" w14:textId="4DE825DF" w:rsidR="002B760D" w:rsidRPr="00662D56" w:rsidRDefault="002B760D" w:rsidP="00662D5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662D56" w:rsidRPr="00662D56">
        <w:rPr>
          <w:rFonts w:ascii="Verdana" w:hAnsi="Verdana"/>
          <w:b/>
          <w:color w:val="EE0000"/>
          <w:sz w:val="20"/>
          <w:szCs w:val="20"/>
          <w:lang w:eastAsia="ar-SA"/>
        </w:rPr>
        <w:t>zestaw komputerowy, monitor i drukark</w:t>
      </w:r>
      <w:r w:rsidR="00662D56">
        <w:rPr>
          <w:rFonts w:ascii="Verdana" w:hAnsi="Verdana"/>
          <w:b/>
          <w:color w:val="EE0000"/>
          <w:sz w:val="20"/>
          <w:szCs w:val="20"/>
          <w:lang w:eastAsia="ar-SA"/>
        </w:rPr>
        <w:t>a</w:t>
      </w:r>
      <w:r w:rsidRPr="008A314B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, </w:t>
      </w:r>
      <w:r w:rsidRPr="008A314B">
        <w:rPr>
          <w:rFonts w:ascii="Verdana" w:hAnsi="Verdana"/>
          <w:color w:val="000000"/>
          <w:sz w:val="20"/>
          <w:szCs w:val="20"/>
          <w:lang w:eastAsia="ar-SA"/>
        </w:rPr>
        <w:t xml:space="preserve">są przeznaczone dla placówki oświatowej - </w:t>
      </w:r>
      <w:r w:rsidRPr="008A314B">
        <w:rPr>
          <w:rFonts w:ascii="Verdana" w:hAnsi="Verdana"/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8A314B">
        <w:rPr>
          <w:rFonts w:ascii="Verdana" w:hAnsi="Verdana"/>
          <w:sz w:val="20"/>
          <w:szCs w:val="20"/>
        </w:rPr>
        <w:t>późn</w:t>
      </w:r>
      <w:proofErr w:type="spellEnd"/>
      <w:r w:rsidRPr="008A314B">
        <w:rPr>
          <w:rFonts w:ascii="Verdana" w:hAnsi="Verdana"/>
          <w:sz w:val="20"/>
          <w:szCs w:val="20"/>
        </w:rPr>
        <w:t>. zm.)</w:t>
      </w:r>
    </w:p>
    <w:p w14:paraId="6805BB76" w14:textId="77777777" w:rsidR="007228AE" w:rsidRPr="00DE2C96" w:rsidRDefault="007228AE" w:rsidP="00DE2C96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DE2C96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EF58F16" w14:textId="77777777" w:rsidR="007228AE" w:rsidRPr="00DE2C96" w:rsidRDefault="007228AE" w:rsidP="00DE2C96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7F0413" w14:textId="77777777" w:rsidR="007228AE" w:rsidRPr="00DE2C96" w:rsidRDefault="007228AE" w:rsidP="00DE2C96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DE2C96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CC38E0" w14:textId="77777777" w:rsidR="007228AE" w:rsidRPr="00DE2C96" w:rsidRDefault="007228AE" w:rsidP="00DE2C96">
      <w:pPr>
        <w:ind w:left="357"/>
        <w:jc w:val="both"/>
        <w:rPr>
          <w:rFonts w:ascii="Verdana" w:hAnsi="Verdana"/>
          <w:i/>
          <w:sz w:val="20"/>
          <w:szCs w:val="20"/>
        </w:rPr>
      </w:pPr>
      <w:r w:rsidRPr="00DE2C96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AEB97A" w14:textId="77777777" w:rsidR="007228AE" w:rsidRPr="00DE2C96" w:rsidRDefault="007228AE" w:rsidP="00DE2C96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28AE" w:rsidRPr="00DE2C96" w14:paraId="64681584" w14:textId="77777777" w:rsidTr="007228A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E3777" w14:textId="77777777" w:rsidR="007228AE" w:rsidRPr="00DE2C96" w:rsidRDefault="007228AE" w:rsidP="00DE2C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E2C9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2A845" w14:textId="77777777" w:rsidR="007228AE" w:rsidRPr="00DE2C96" w:rsidRDefault="007228AE" w:rsidP="00DE2C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E2C9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4AE6052" w14:textId="77777777" w:rsidR="007228AE" w:rsidRPr="00DE2C96" w:rsidRDefault="007228AE" w:rsidP="00DE2C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E2C9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1E9EE" w14:textId="77777777" w:rsidR="007228AE" w:rsidRPr="00DE2C96" w:rsidRDefault="007228AE" w:rsidP="00DE2C9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E2C96">
              <w:rPr>
                <w:rFonts w:ascii="Verdana" w:hAnsi="Verdana"/>
                <w:sz w:val="20"/>
                <w:szCs w:val="20"/>
              </w:rPr>
              <w:t>Nazwa podwykonawcy</w:t>
            </w:r>
            <w:r w:rsidRPr="00DE2C9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228AE" w:rsidRPr="00DE2C96" w14:paraId="343DE826" w14:textId="77777777" w:rsidTr="007228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62CA" w14:textId="77777777" w:rsidR="007228AE" w:rsidRPr="00DE2C96" w:rsidRDefault="007228AE" w:rsidP="00DE2C9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0A033" w14:textId="77777777" w:rsidR="007228AE" w:rsidRPr="00DE2C96" w:rsidRDefault="007228AE" w:rsidP="00DE2C9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E7C92" w14:textId="77777777" w:rsidR="007228AE" w:rsidRPr="00DE2C96" w:rsidRDefault="007228AE" w:rsidP="00DE2C9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228AE" w:rsidRPr="00DE2C96" w14:paraId="08AA0B81" w14:textId="77777777" w:rsidTr="007228A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FBE10" w14:textId="77777777" w:rsidR="007228AE" w:rsidRPr="00DE2C96" w:rsidRDefault="007228AE" w:rsidP="00DE2C9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B57DB" w14:textId="77777777" w:rsidR="007228AE" w:rsidRPr="00DE2C96" w:rsidRDefault="007228AE" w:rsidP="00DE2C9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669EA" w14:textId="77777777" w:rsidR="007228AE" w:rsidRPr="00DE2C96" w:rsidRDefault="007228AE" w:rsidP="00DE2C9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881100" w14:textId="77777777" w:rsidR="007228AE" w:rsidRPr="00DE2C96" w:rsidRDefault="007228AE" w:rsidP="00DE2C9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5013598" w14:textId="77777777" w:rsidR="007228AE" w:rsidRPr="00DE2C96" w:rsidRDefault="007228AE" w:rsidP="00DE2C96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DE2C96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  <w:r w:rsidRPr="00DE2C96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71E727" w14:textId="77777777" w:rsidR="007228AE" w:rsidRPr="00DE2C96" w:rsidRDefault="007228AE" w:rsidP="00DE2C9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E2C96">
        <w:rPr>
          <w:rFonts w:ascii="Verdana" w:hAnsi="Verdana"/>
          <w:sz w:val="20"/>
          <w:szCs w:val="20"/>
        </w:rPr>
        <w:tab/>
      </w:r>
      <w:r w:rsidRPr="00DE2C96">
        <w:rPr>
          <w:rFonts w:ascii="Verdana" w:hAnsi="Verdana"/>
          <w:sz w:val="20"/>
          <w:szCs w:val="20"/>
        </w:rPr>
        <w:tab/>
      </w:r>
    </w:p>
    <w:p w14:paraId="5EBDA253" w14:textId="77777777" w:rsidR="007228AE" w:rsidRPr="00DE2C96" w:rsidRDefault="007228AE" w:rsidP="00DE2C9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E2C96">
        <w:rPr>
          <w:rFonts w:ascii="Verdana" w:hAnsi="Verdana"/>
          <w:sz w:val="20"/>
          <w:szCs w:val="20"/>
        </w:rPr>
        <w:t>ych</w:t>
      </w:r>
      <w:proofErr w:type="spellEnd"/>
      <w:r w:rsidRPr="00DE2C96">
        <w:rPr>
          <w:rFonts w:ascii="Verdana" w:hAnsi="Verdana"/>
          <w:sz w:val="20"/>
          <w:szCs w:val="20"/>
        </w:rPr>
        <w:t>) dokumentu(ów): …………………………………………....…… które dołączamy do oferty.</w:t>
      </w:r>
    </w:p>
    <w:p w14:paraId="2C093E38" w14:textId="77777777" w:rsidR="007228AE" w:rsidRPr="00DE2C96" w:rsidRDefault="007228AE" w:rsidP="00DE2C96">
      <w:pPr>
        <w:ind w:left="360"/>
        <w:jc w:val="both"/>
        <w:rPr>
          <w:rFonts w:ascii="Verdana" w:hAnsi="Verdana"/>
          <w:sz w:val="20"/>
          <w:szCs w:val="20"/>
        </w:rPr>
      </w:pPr>
    </w:p>
    <w:p w14:paraId="79A4ABAE" w14:textId="77777777" w:rsidR="007228AE" w:rsidRPr="00DE2C96" w:rsidRDefault="007228AE" w:rsidP="00DE2C9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załącznikami do niniejszej oferty są:</w:t>
      </w:r>
    </w:p>
    <w:p w14:paraId="3D5B1B09" w14:textId="77777777" w:rsidR="007228AE" w:rsidRPr="00DE2C96" w:rsidRDefault="007228AE" w:rsidP="00DE2C9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B29069A" w14:textId="77777777" w:rsidR="007228AE" w:rsidRPr="00DE2C96" w:rsidRDefault="007228AE" w:rsidP="00DE2C9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1FEF3616" w14:textId="77777777" w:rsidR="007228AE" w:rsidRPr="00DE2C96" w:rsidRDefault="007228AE" w:rsidP="00DE2C9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36FAB273" w14:textId="77777777" w:rsidR="007228AE" w:rsidRPr="00DE2C96" w:rsidRDefault="007228AE" w:rsidP="00DE2C9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A9CB20E" w14:textId="77777777" w:rsidR="007228AE" w:rsidRPr="00DE2C96" w:rsidRDefault="007228AE" w:rsidP="00DE2C96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7867997A" w14:textId="77777777" w:rsidR="007228AE" w:rsidRPr="00DE2C96" w:rsidRDefault="007228AE" w:rsidP="00DE2C96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DE2C96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DE2C96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3977C7B8" w14:textId="77777777" w:rsidR="007228AE" w:rsidRPr="00DE2C96" w:rsidRDefault="007228AE" w:rsidP="00DE2C96">
      <w:pPr>
        <w:rPr>
          <w:rFonts w:ascii="Verdana" w:hAnsi="Verdana"/>
          <w:sz w:val="20"/>
          <w:szCs w:val="20"/>
        </w:rPr>
      </w:pPr>
    </w:p>
    <w:p w14:paraId="4335B4FC" w14:textId="77777777" w:rsidR="007228AE" w:rsidRPr="00DE2C96" w:rsidRDefault="007228AE" w:rsidP="00DE2C96">
      <w:pPr>
        <w:jc w:val="right"/>
        <w:rPr>
          <w:rFonts w:ascii="Verdana" w:hAnsi="Verdana"/>
          <w:sz w:val="20"/>
          <w:szCs w:val="20"/>
        </w:rPr>
      </w:pPr>
    </w:p>
    <w:p w14:paraId="7E6D0AE6" w14:textId="77777777" w:rsidR="007228AE" w:rsidRPr="00DE2C96" w:rsidRDefault="007228AE" w:rsidP="00DE2C96">
      <w:pPr>
        <w:rPr>
          <w:rFonts w:ascii="Verdana" w:hAnsi="Verdana"/>
          <w:sz w:val="20"/>
          <w:szCs w:val="20"/>
        </w:rPr>
      </w:pPr>
    </w:p>
    <w:p w14:paraId="38481437" w14:textId="77777777" w:rsidR="007228AE" w:rsidRPr="00DE2C96" w:rsidRDefault="007228AE" w:rsidP="00DE2C96">
      <w:pPr>
        <w:rPr>
          <w:rFonts w:ascii="Verdana" w:hAnsi="Verdana"/>
          <w:sz w:val="20"/>
          <w:szCs w:val="20"/>
        </w:rPr>
      </w:pPr>
    </w:p>
    <w:p w14:paraId="3CB8498B" w14:textId="77777777" w:rsidR="00FE545C" w:rsidRPr="00DE2C96" w:rsidRDefault="00FE545C" w:rsidP="00DE2C96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DE2C96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25D75" w14:textId="77777777" w:rsidR="003A633E" w:rsidRDefault="003A633E">
      <w:r>
        <w:separator/>
      </w:r>
    </w:p>
  </w:endnote>
  <w:endnote w:type="continuationSeparator" w:id="0">
    <w:p w14:paraId="409431E6" w14:textId="77777777" w:rsidR="003A633E" w:rsidRDefault="003A6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BC8B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74060" w14:textId="77777777" w:rsidR="003A633E" w:rsidRDefault="003A633E">
      <w:r>
        <w:separator/>
      </w:r>
    </w:p>
  </w:footnote>
  <w:footnote w:type="continuationSeparator" w:id="0">
    <w:p w14:paraId="1F6FA236" w14:textId="77777777" w:rsidR="003A633E" w:rsidRDefault="003A6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92987"/>
    <w:multiLevelType w:val="hybridMultilevel"/>
    <w:tmpl w:val="3C4CB4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E1E3C"/>
    <w:multiLevelType w:val="hybridMultilevel"/>
    <w:tmpl w:val="D5A24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80C42"/>
    <w:multiLevelType w:val="hybridMultilevel"/>
    <w:tmpl w:val="D5A24B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4854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18171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1686156">
    <w:abstractNumId w:val="1"/>
  </w:num>
  <w:num w:numId="4" w16cid:durableId="1624119888">
    <w:abstractNumId w:val="3"/>
  </w:num>
  <w:num w:numId="5" w16cid:durableId="2062635399">
    <w:abstractNumId w:val="4"/>
  </w:num>
  <w:num w:numId="6" w16cid:durableId="1536383719">
    <w:abstractNumId w:val="0"/>
  </w:num>
  <w:num w:numId="7" w16cid:durableId="572931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33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5C71"/>
    <w:rsid w:val="001D4612"/>
    <w:rsid w:val="002005BC"/>
    <w:rsid w:val="00207E98"/>
    <w:rsid w:val="002723B0"/>
    <w:rsid w:val="0028775F"/>
    <w:rsid w:val="002B760D"/>
    <w:rsid w:val="002D4738"/>
    <w:rsid w:val="00315A4A"/>
    <w:rsid w:val="0031688D"/>
    <w:rsid w:val="003A633E"/>
    <w:rsid w:val="0040408D"/>
    <w:rsid w:val="004B7300"/>
    <w:rsid w:val="004C6753"/>
    <w:rsid w:val="00595C87"/>
    <w:rsid w:val="005D2C65"/>
    <w:rsid w:val="005E6D94"/>
    <w:rsid w:val="005F70FF"/>
    <w:rsid w:val="0063384F"/>
    <w:rsid w:val="00643C6F"/>
    <w:rsid w:val="00646202"/>
    <w:rsid w:val="0065290F"/>
    <w:rsid w:val="00662D56"/>
    <w:rsid w:val="006815F6"/>
    <w:rsid w:val="00683F0F"/>
    <w:rsid w:val="007228AE"/>
    <w:rsid w:val="007748F0"/>
    <w:rsid w:val="007A4321"/>
    <w:rsid w:val="00833933"/>
    <w:rsid w:val="00853083"/>
    <w:rsid w:val="008A50FB"/>
    <w:rsid w:val="008B2F0C"/>
    <w:rsid w:val="008B4928"/>
    <w:rsid w:val="008D2AB8"/>
    <w:rsid w:val="008F1C66"/>
    <w:rsid w:val="0092119E"/>
    <w:rsid w:val="00970FE4"/>
    <w:rsid w:val="009F4A73"/>
    <w:rsid w:val="00A0022B"/>
    <w:rsid w:val="00A346FE"/>
    <w:rsid w:val="00A47B4D"/>
    <w:rsid w:val="00A765EA"/>
    <w:rsid w:val="00A83018"/>
    <w:rsid w:val="00AE7821"/>
    <w:rsid w:val="00B774DC"/>
    <w:rsid w:val="00B9310C"/>
    <w:rsid w:val="00C969A6"/>
    <w:rsid w:val="00CA7D36"/>
    <w:rsid w:val="00D24208"/>
    <w:rsid w:val="00D60C38"/>
    <w:rsid w:val="00D66893"/>
    <w:rsid w:val="00D90ACB"/>
    <w:rsid w:val="00DC1500"/>
    <w:rsid w:val="00DE2C96"/>
    <w:rsid w:val="00E24E5C"/>
    <w:rsid w:val="00E44371"/>
    <w:rsid w:val="00E5739B"/>
    <w:rsid w:val="00E949B0"/>
    <w:rsid w:val="00EC0BEA"/>
    <w:rsid w:val="00F00591"/>
    <w:rsid w:val="00F445F8"/>
    <w:rsid w:val="00F51688"/>
    <w:rsid w:val="00F53146"/>
    <w:rsid w:val="00F835E9"/>
    <w:rsid w:val="00F91018"/>
    <w:rsid w:val="00FA0F30"/>
    <w:rsid w:val="00FA51A4"/>
    <w:rsid w:val="00FC57A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9C5B9"/>
  <w15:chartTrackingRefBased/>
  <w15:docId w15:val="{54EB2942-B5E7-492D-B213-CDDB8B79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45F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5F8"/>
  </w:style>
  <w:style w:type="character" w:styleId="Odwoaniedokomentarza">
    <w:name w:val="annotation reference"/>
    <w:uiPriority w:val="99"/>
    <w:semiHidden/>
    <w:unhideWhenUsed/>
    <w:rsid w:val="00F445F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47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4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2025-07-14T07:58:00Z</cp:lastPrinted>
  <dcterms:created xsi:type="dcterms:W3CDTF">2025-07-14T07:58:00Z</dcterms:created>
  <dcterms:modified xsi:type="dcterms:W3CDTF">2025-07-14T07:58:00Z</dcterms:modified>
</cp:coreProperties>
</file>