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877F0" w14:textId="5E11C324" w:rsidR="009B4E1D" w:rsidRDefault="009B4E1D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96C5C">
        <w:rPr>
          <w:noProof/>
        </w:rPr>
        <w:drawing>
          <wp:inline distT="0" distB="0" distL="0" distR="0" wp14:anchorId="6A781DA2" wp14:editId="1D15BCBA">
            <wp:extent cx="5760085" cy="493867"/>
            <wp:effectExtent l="0" t="0" r="0" b="1905"/>
  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CC0B1" w14:textId="7D435665" w:rsidR="00025386" w:rsidRPr="007C44D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r w:rsidRPr="007C44D0">
        <w:rPr>
          <w:bCs/>
          <w:i w:val="0"/>
          <w:sz w:val="20"/>
        </w:rPr>
        <w:t xml:space="preserve">Załącznik nr </w:t>
      </w:r>
      <w:r w:rsidR="00397CDA">
        <w:rPr>
          <w:bCs/>
          <w:i w:val="0"/>
          <w:sz w:val="20"/>
        </w:rPr>
        <w:t>5</w:t>
      </w:r>
      <w:r w:rsidR="007C44D0" w:rsidRPr="007C44D0">
        <w:rPr>
          <w:bCs/>
          <w:i w:val="0"/>
          <w:sz w:val="20"/>
        </w:rPr>
        <w:t xml:space="preserve"> </w:t>
      </w:r>
      <w:r w:rsidR="007666D6" w:rsidRPr="007C44D0">
        <w:rPr>
          <w:bCs/>
          <w:i w:val="0"/>
          <w:sz w:val="20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7C44D0" w14:paraId="31B1092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68F595" w14:textId="77777777" w:rsidR="008D442B" w:rsidRPr="007C44D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1A22035" w14:textId="77777777" w:rsidR="00053927" w:rsidRPr="007C44D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3BA6B3E" w14:textId="77777777" w:rsidR="00053927" w:rsidRPr="007C44D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C44D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C44D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FB82E7F" w14:textId="77777777" w:rsidR="00A137C9" w:rsidRPr="007C44D0" w:rsidRDefault="00A137C9" w:rsidP="00397CDA">
      <w:pPr>
        <w:spacing w:before="60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7C44D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C44D0" w14:paraId="3AB8FFC7" w14:textId="77777777" w:rsidTr="004F10A0">
        <w:tc>
          <w:tcPr>
            <w:tcW w:w="2269" w:type="dxa"/>
            <w:shd w:val="clear" w:color="auto" w:fill="auto"/>
          </w:tcPr>
          <w:p w14:paraId="07DCB37A" w14:textId="77777777" w:rsidR="00A137C9" w:rsidRPr="007C44D0" w:rsidRDefault="00A137C9" w:rsidP="00397C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DE142E" w14:textId="591E21FA" w:rsidR="00A137C9" w:rsidRPr="008327FA" w:rsidRDefault="00397CDA" w:rsidP="00397CD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327F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Usługa digitalizacji 40 000 czarno-białych negatywów formatu 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  w województwie małopolskim</w:t>
            </w:r>
            <w:r w:rsidR="009B4E1D" w:rsidRPr="00832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"</w:t>
            </w:r>
          </w:p>
        </w:tc>
      </w:tr>
      <w:tr w:rsidR="00D108F8" w:rsidRPr="007C44D0" w14:paraId="41F7D8DA" w14:textId="77777777" w:rsidTr="003B2C14">
        <w:tc>
          <w:tcPr>
            <w:tcW w:w="2269" w:type="dxa"/>
            <w:shd w:val="clear" w:color="auto" w:fill="auto"/>
          </w:tcPr>
          <w:p w14:paraId="663951AD" w14:textId="77777777" w:rsidR="00D108F8" w:rsidRPr="007C44D0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FF58A0" w14:textId="6A5130FD" w:rsidR="00D108F8" w:rsidRPr="00397CDA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</w:t>
            </w:r>
            <w:r w:rsidR="000D0FEF"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MN</w:t>
            </w:r>
            <w:r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.271.</w:t>
            </w:r>
            <w:r w:rsidR="009B4E1D"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3</w:t>
            </w:r>
            <w:r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0D0FEF"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5C46FE28" w14:textId="77777777" w:rsidR="00A137C9" w:rsidRPr="007C44D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A913201" w14:textId="26C8C2E9" w:rsidR="003A486D" w:rsidRPr="007C44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44D0">
        <w:rPr>
          <w:rFonts w:ascii="Times New Roman" w:hAnsi="Times New Roman"/>
          <w:sz w:val="20"/>
          <w:szCs w:val="20"/>
        </w:rPr>
        <w:t xml:space="preserve">prowadzonego przez </w:t>
      </w:r>
      <w:r w:rsidR="00655EC2">
        <w:rPr>
          <w:rFonts w:ascii="Times New Roman" w:hAnsi="Times New Roman"/>
          <w:b/>
          <w:sz w:val="20"/>
          <w:szCs w:val="20"/>
        </w:rPr>
        <w:t>Muzeum Niepołomicki</w:t>
      </w:r>
      <w:r w:rsidR="008C6442">
        <w:rPr>
          <w:rFonts w:ascii="Times New Roman" w:hAnsi="Times New Roman"/>
          <w:b/>
          <w:sz w:val="20"/>
          <w:szCs w:val="20"/>
        </w:rPr>
        <w:t>e</w:t>
      </w:r>
      <w:r w:rsidR="008327FA">
        <w:rPr>
          <w:rFonts w:ascii="Times New Roman" w:hAnsi="Times New Roman"/>
          <w:b/>
          <w:sz w:val="20"/>
          <w:szCs w:val="20"/>
        </w:rPr>
        <w:t xml:space="preserve"> w </w:t>
      </w:r>
      <w:proofErr w:type="spellStart"/>
      <w:r w:rsidR="008327FA">
        <w:rPr>
          <w:rFonts w:ascii="Times New Roman" w:hAnsi="Times New Roman"/>
          <w:b/>
          <w:sz w:val="20"/>
          <w:szCs w:val="20"/>
        </w:rPr>
        <w:t>Niepłomicach</w:t>
      </w:r>
      <w:proofErr w:type="spellEnd"/>
      <w:r w:rsidRPr="007C44D0">
        <w:rPr>
          <w:rFonts w:ascii="Times New Roman" w:hAnsi="Times New Roman"/>
          <w:b/>
          <w:sz w:val="20"/>
          <w:szCs w:val="20"/>
        </w:rPr>
        <w:t>,</w:t>
      </w:r>
      <w:r w:rsidRPr="007C44D0">
        <w:rPr>
          <w:rFonts w:ascii="Times New Roman" w:hAnsi="Times New Roman"/>
          <w:sz w:val="20"/>
          <w:szCs w:val="20"/>
        </w:rPr>
        <w:t xml:space="preserve"> d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F38124D" w14:textId="77777777" w:rsidR="00A137C9" w:rsidRPr="007C44D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C44D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7C44D0" w14:paraId="343D5071" w14:textId="77777777" w:rsidTr="00A137C9">
        <w:tc>
          <w:tcPr>
            <w:tcW w:w="617" w:type="dxa"/>
            <w:shd w:val="clear" w:color="auto" w:fill="auto"/>
            <w:vAlign w:val="center"/>
          </w:tcPr>
          <w:p w14:paraId="4522E7D1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724209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002BDE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C44D0" w14:paraId="104AD5A0" w14:textId="77777777" w:rsidTr="00A137C9">
        <w:tc>
          <w:tcPr>
            <w:tcW w:w="617" w:type="dxa"/>
            <w:shd w:val="clear" w:color="auto" w:fill="auto"/>
            <w:vAlign w:val="center"/>
          </w:tcPr>
          <w:p w14:paraId="2F43D7F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8C1F60D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40935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C44D0" w14:paraId="1BB33909" w14:textId="77777777" w:rsidTr="00A137C9">
        <w:tc>
          <w:tcPr>
            <w:tcW w:w="617" w:type="dxa"/>
            <w:shd w:val="clear" w:color="auto" w:fill="auto"/>
            <w:vAlign w:val="center"/>
          </w:tcPr>
          <w:p w14:paraId="21F2046A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CA00D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32774A9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59FC63E" w14:textId="0D88194A" w:rsidR="00DC652A" w:rsidRPr="007C44D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C44D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108F8" w:rsidRPr="007C44D0">
        <w:rPr>
          <w:rFonts w:ascii="Times New Roman" w:hAnsi="Times New Roman"/>
          <w:sz w:val="20"/>
          <w:szCs w:val="20"/>
        </w:rPr>
        <w:t>(</w:t>
      </w:r>
      <w:proofErr w:type="spellStart"/>
      <w:r w:rsidR="00D108F8" w:rsidRPr="007C44D0">
        <w:rPr>
          <w:rFonts w:ascii="Times New Roman" w:hAnsi="Times New Roman"/>
          <w:sz w:val="20"/>
          <w:szCs w:val="20"/>
        </w:rPr>
        <w:t>t.j</w:t>
      </w:r>
      <w:proofErr w:type="spellEnd"/>
      <w:r w:rsidR="00D108F8" w:rsidRPr="007C44D0">
        <w:rPr>
          <w:rFonts w:ascii="Times New Roman" w:hAnsi="Times New Roman"/>
          <w:sz w:val="20"/>
          <w:szCs w:val="20"/>
        </w:rPr>
        <w:t>. Dz. U. z 202</w:t>
      </w:r>
      <w:r w:rsidR="0082512D">
        <w:rPr>
          <w:rFonts w:ascii="Times New Roman" w:hAnsi="Times New Roman"/>
          <w:sz w:val="20"/>
          <w:szCs w:val="20"/>
        </w:rPr>
        <w:t>4</w:t>
      </w:r>
      <w:r w:rsidR="00D108F8" w:rsidRPr="007C44D0">
        <w:rPr>
          <w:rFonts w:ascii="Times New Roman" w:hAnsi="Times New Roman"/>
          <w:sz w:val="20"/>
          <w:szCs w:val="20"/>
        </w:rPr>
        <w:t>r. poz. 1</w:t>
      </w:r>
      <w:r w:rsidR="0082512D">
        <w:rPr>
          <w:rFonts w:ascii="Times New Roman" w:hAnsi="Times New Roman"/>
          <w:sz w:val="20"/>
          <w:szCs w:val="20"/>
        </w:rPr>
        <w:t>320</w:t>
      </w:r>
      <w:r w:rsidR="00D108F8" w:rsidRPr="007C44D0">
        <w:rPr>
          <w:rFonts w:ascii="Times New Roman" w:hAnsi="Times New Roman"/>
          <w:sz w:val="20"/>
          <w:szCs w:val="20"/>
        </w:rPr>
        <w:t>)</w:t>
      </w:r>
      <w:r w:rsidRPr="007C44D0">
        <w:rPr>
          <w:rFonts w:ascii="Times New Roman" w:hAnsi="Times New Roman"/>
          <w:sz w:val="20"/>
          <w:szCs w:val="20"/>
        </w:rPr>
        <w:t>, że w ramach zamówienia</w:t>
      </w:r>
      <w:r w:rsidR="00A137C9" w:rsidRPr="007C44D0">
        <w:rPr>
          <w:rFonts w:ascii="Times New Roman" w:hAnsi="Times New Roman"/>
          <w:sz w:val="20"/>
          <w:szCs w:val="20"/>
        </w:rPr>
        <w:t>,</w:t>
      </w:r>
      <w:r w:rsidR="00A137C9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C44D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7C44D0" w14:paraId="404BFD05" w14:textId="77777777" w:rsidTr="00A137C9">
        <w:tc>
          <w:tcPr>
            <w:tcW w:w="617" w:type="dxa"/>
            <w:shd w:val="clear" w:color="auto" w:fill="auto"/>
            <w:vAlign w:val="center"/>
          </w:tcPr>
          <w:p w14:paraId="1D851D4E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6C1F894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A6A04E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C44D0" w14:paraId="38F600CF" w14:textId="77777777" w:rsidTr="00A137C9">
        <w:tc>
          <w:tcPr>
            <w:tcW w:w="617" w:type="dxa"/>
            <w:shd w:val="clear" w:color="auto" w:fill="auto"/>
            <w:vAlign w:val="center"/>
          </w:tcPr>
          <w:p w14:paraId="3E368B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D926971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4E3F9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C44D0" w14:paraId="1BF4721E" w14:textId="77777777" w:rsidTr="00A137C9">
        <w:tc>
          <w:tcPr>
            <w:tcW w:w="617" w:type="dxa"/>
            <w:shd w:val="clear" w:color="auto" w:fill="auto"/>
            <w:vAlign w:val="center"/>
          </w:tcPr>
          <w:p w14:paraId="5089D765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31921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626DC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BCA9C3A" w14:textId="77777777" w:rsidR="007A2C38" w:rsidRPr="007C44D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BB721A7" w14:textId="77777777" w:rsidR="007C44D0" w:rsidRP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397CDA" w14:paraId="4FBAFE00" w14:textId="77777777" w:rsidTr="004F10A0">
        <w:tc>
          <w:tcPr>
            <w:tcW w:w="2660" w:type="dxa"/>
            <w:shd w:val="clear" w:color="auto" w:fill="auto"/>
          </w:tcPr>
          <w:p w14:paraId="7469CA34" w14:textId="721F01D5" w:rsidR="00A137C9" w:rsidRPr="00397CD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97F1DF6" w14:textId="77777777" w:rsidR="00A137C9" w:rsidRPr="00397CD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</w:p>
          <w:p w14:paraId="4962C55C" w14:textId="77777777" w:rsidR="00E90118" w:rsidRPr="00397CDA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Oświadczenie musi być podpisane kwalifikowanym podpisem  </w:t>
            </w:r>
          </w:p>
          <w:p w14:paraId="6D3A2CEA" w14:textId="169E3E5F" w:rsidR="00E90118" w:rsidRPr="00397CDA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elektronicznym lub podpisem  zaufanym lub </w:t>
            </w:r>
            <w:r w:rsidR="0082512D"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elektronicznym </w:t>
            </w:r>
            <w:r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podpisem  </w:t>
            </w:r>
          </w:p>
          <w:p w14:paraId="5854FEAC" w14:textId="6BDA0CAF" w:rsidR="00A137C9" w:rsidRPr="00397CDA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osobistym przez osobę upoważnioną</w:t>
            </w:r>
          </w:p>
        </w:tc>
      </w:tr>
    </w:tbl>
    <w:p w14:paraId="53AF26F5" w14:textId="77777777" w:rsidR="00A137C9" w:rsidRPr="00397CDA" w:rsidRDefault="00A137C9" w:rsidP="00397C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sectPr w:rsidR="00A137C9" w:rsidRPr="00397CDA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6346" w14:textId="77777777" w:rsidR="007231C5" w:rsidRDefault="007231C5" w:rsidP="00025386">
      <w:pPr>
        <w:spacing w:after="0" w:line="240" w:lineRule="auto"/>
      </w:pPr>
      <w:r>
        <w:separator/>
      </w:r>
    </w:p>
  </w:endnote>
  <w:endnote w:type="continuationSeparator" w:id="0">
    <w:p w14:paraId="7A9130EA" w14:textId="77777777" w:rsidR="007231C5" w:rsidRDefault="007231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6607F" w14:textId="77777777" w:rsidR="007231C5" w:rsidRDefault="007231C5" w:rsidP="00025386">
      <w:pPr>
        <w:spacing w:after="0" w:line="240" w:lineRule="auto"/>
      </w:pPr>
      <w:r>
        <w:separator/>
      </w:r>
    </w:p>
  </w:footnote>
  <w:footnote w:type="continuationSeparator" w:id="0">
    <w:p w14:paraId="54FF9610" w14:textId="77777777" w:rsidR="007231C5" w:rsidRDefault="007231C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55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1C5"/>
    <w:rsid w:val="00025386"/>
    <w:rsid w:val="000423B9"/>
    <w:rsid w:val="00047659"/>
    <w:rsid w:val="00053927"/>
    <w:rsid w:val="00084786"/>
    <w:rsid w:val="000D0FEF"/>
    <w:rsid w:val="0016158F"/>
    <w:rsid w:val="001C2314"/>
    <w:rsid w:val="00213980"/>
    <w:rsid w:val="002331E5"/>
    <w:rsid w:val="0024648D"/>
    <w:rsid w:val="00397CDA"/>
    <w:rsid w:val="003A486D"/>
    <w:rsid w:val="003A6AD9"/>
    <w:rsid w:val="003D398E"/>
    <w:rsid w:val="004374F2"/>
    <w:rsid w:val="00460705"/>
    <w:rsid w:val="00485239"/>
    <w:rsid w:val="004A0686"/>
    <w:rsid w:val="004E11CC"/>
    <w:rsid w:val="004E27D7"/>
    <w:rsid w:val="004F10A0"/>
    <w:rsid w:val="00510E94"/>
    <w:rsid w:val="005364B6"/>
    <w:rsid w:val="0055145C"/>
    <w:rsid w:val="005624D8"/>
    <w:rsid w:val="005A3FA4"/>
    <w:rsid w:val="00620476"/>
    <w:rsid w:val="00655EC2"/>
    <w:rsid w:val="00657A47"/>
    <w:rsid w:val="007001C8"/>
    <w:rsid w:val="007231C5"/>
    <w:rsid w:val="00745A44"/>
    <w:rsid w:val="007666D6"/>
    <w:rsid w:val="007A2C38"/>
    <w:rsid w:val="007C444F"/>
    <w:rsid w:val="007C44D0"/>
    <w:rsid w:val="00824D73"/>
    <w:rsid w:val="0082512D"/>
    <w:rsid w:val="00830970"/>
    <w:rsid w:val="008327FA"/>
    <w:rsid w:val="0087706D"/>
    <w:rsid w:val="008833CF"/>
    <w:rsid w:val="008B797E"/>
    <w:rsid w:val="008C6442"/>
    <w:rsid w:val="008D442B"/>
    <w:rsid w:val="008F2498"/>
    <w:rsid w:val="0093388F"/>
    <w:rsid w:val="009B4E1D"/>
    <w:rsid w:val="009D62AB"/>
    <w:rsid w:val="00A137C9"/>
    <w:rsid w:val="00A56A6F"/>
    <w:rsid w:val="00A87380"/>
    <w:rsid w:val="00AB6EB3"/>
    <w:rsid w:val="00AF4E90"/>
    <w:rsid w:val="00AF634F"/>
    <w:rsid w:val="00AF7375"/>
    <w:rsid w:val="00B641BE"/>
    <w:rsid w:val="00B77707"/>
    <w:rsid w:val="00B77A4D"/>
    <w:rsid w:val="00BB7D50"/>
    <w:rsid w:val="00BE3BCE"/>
    <w:rsid w:val="00CB29AC"/>
    <w:rsid w:val="00D108F8"/>
    <w:rsid w:val="00D55FC4"/>
    <w:rsid w:val="00D9320D"/>
    <w:rsid w:val="00DC4842"/>
    <w:rsid w:val="00DC587A"/>
    <w:rsid w:val="00DC652A"/>
    <w:rsid w:val="00DE3B21"/>
    <w:rsid w:val="00DE73DD"/>
    <w:rsid w:val="00E1197E"/>
    <w:rsid w:val="00E27ABB"/>
    <w:rsid w:val="00E67109"/>
    <w:rsid w:val="00E822FA"/>
    <w:rsid w:val="00E86D3B"/>
    <w:rsid w:val="00E90118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9B240"/>
  <w15:chartTrackingRefBased/>
  <w15:docId w15:val="{36226175-030E-486F-AE74-9E41FB6A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2025-07-15T11:22:00Z</cp:lastPrinted>
  <dcterms:created xsi:type="dcterms:W3CDTF">2025-07-15T11:22:00Z</dcterms:created>
  <dcterms:modified xsi:type="dcterms:W3CDTF">2025-07-15T11:22:00Z</dcterms:modified>
</cp:coreProperties>
</file>