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61C0A" w14:textId="3EAE59F0" w:rsidR="00A67409" w:rsidRDefault="00A67409" w:rsidP="00442C22">
      <w:pPr>
        <w:keepNext/>
        <w:spacing w:after="0" w:line="36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7E53A6">
        <w:rPr>
          <w:noProof/>
          <w:lang w:eastAsia="pl-PL"/>
        </w:rPr>
        <w:drawing>
          <wp:inline distT="0" distB="0" distL="0" distR="0" wp14:anchorId="41BD2FC4" wp14:editId="14664732">
            <wp:extent cx="5759450" cy="492017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92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C5BAD" w14:textId="7B33EE77" w:rsidR="00D62E6E" w:rsidRPr="00442C22" w:rsidRDefault="00D62E6E" w:rsidP="00442C22">
      <w:pPr>
        <w:keepNext/>
        <w:spacing w:after="0" w:line="36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442C22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811F4E">
        <w:rPr>
          <w:rFonts w:ascii="Times New Roman" w:eastAsia="Times New Roman" w:hAnsi="Times New Roman"/>
          <w:bCs/>
          <w:sz w:val="20"/>
          <w:szCs w:val="20"/>
          <w:lang w:eastAsia="pl-PL"/>
        </w:rPr>
        <w:t>5</w:t>
      </w:r>
      <w:r w:rsidRPr="00442C22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42C22" w14:paraId="595B084D" w14:textId="77777777" w:rsidTr="00D62E6E">
        <w:tc>
          <w:tcPr>
            <w:tcW w:w="2800" w:type="dxa"/>
            <w:shd w:val="clear" w:color="auto" w:fill="auto"/>
          </w:tcPr>
          <w:p w14:paraId="4495C401" w14:textId="77777777" w:rsidR="00D62E6E" w:rsidRPr="00442C22" w:rsidRDefault="00D62E6E" w:rsidP="00442C2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42C22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442C2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8D3121" w14:textId="77777777" w:rsidR="00D62E6E" w:rsidRPr="00442C22" w:rsidRDefault="00D62E6E" w:rsidP="00442C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3A2A5DE" w14:textId="77777777" w:rsidR="00D62E6E" w:rsidRPr="00442C22" w:rsidRDefault="00D62E6E" w:rsidP="00442C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C1F830" w14:textId="77777777" w:rsidR="00D62E6E" w:rsidRPr="00442C22" w:rsidRDefault="00D62E6E" w:rsidP="00442C2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2C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42C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442C22" w14:paraId="3617AB6B" w14:textId="77777777" w:rsidTr="00D62E6E">
        <w:tc>
          <w:tcPr>
            <w:tcW w:w="2800" w:type="dxa"/>
            <w:shd w:val="clear" w:color="auto" w:fill="auto"/>
          </w:tcPr>
          <w:p w14:paraId="145A5B06" w14:textId="77777777" w:rsidR="00D62E6E" w:rsidRPr="00442C22" w:rsidRDefault="00D62E6E" w:rsidP="00442C2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42C2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962C1FB" w14:textId="77777777" w:rsidR="00D62E6E" w:rsidRPr="00442C22" w:rsidRDefault="00D62E6E" w:rsidP="00442C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CB89AFF" w14:textId="77777777" w:rsidR="00D62E6E" w:rsidRPr="00442C22" w:rsidRDefault="00D62E6E" w:rsidP="00442C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1ECFD4" w14:textId="77777777" w:rsidR="00D62E6E" w:rsidRPr="00442C22" w:rsidRDefault="00D62E6E" w:rsidP="00442C22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442C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42C22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442C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517F293" w14:textId="77777777" w:rsidR="00BC121E" w:rsidRPr="00442C2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A7BC2" w:rsidRPr="00442C22" w14:paraId="34DA6766" w14:textId="77777777" w:rsidTr="000B415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C1CEEA" w14:textId="77777777" w:rsidR="000A7BC2" w:rsidRPr="00442C22" w:rsidRDefault="000A7BC2" w:rsidP="000B4158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202BB4DC" w14:textId="77777777" w:rsidR="000A7BC2" w:rsidRPr="00442C22" w:rsidRDefault="000A7BC2" w:rsidP="000B4158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Dz. U. z 2024 poz. 1320) (dalej jako: ustawa </w:t>
            </w:r>
            <w:proofErr w:type="spellStart"/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47C62B32" w14:textId="77777777" w:rsidR="000A7BC2" w:rsidRPr="00442C22" w:rsidRDefault="000A7BC2" w:rsidP="000B41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1873FDC0" w14:textId="77777777" w:rsidR="000A7BC2" w:rsidRPr="00442C22" w:rsidRDefault="000A7BC2" w:rsidP="000B41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9BD73D2" w14:textId="77777777" w:rsidR="00BC121E" w:rsidRPr="00442C22" w:rsidRDefault="000A7BC2" w:rsidP="00442C22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2C2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442C22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442C22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42C22" w14:paraId="41BDE283" w14:textId="77777777" w:rsidTr="00D62E6E">
        <w:tc>
          <w:tcPr>
            <w:tcW w:w="2269" w:type="dxa"/>
            <w:shd w:val="clear" w:color="auto" w:fill="auto"/>
          </w:tcPr>
          <w:p w14:paraId="341108DF" w14:textId="77777777" w:rsidR="00D62E6E" w:rsidRPr="00442C22" w:rsidRDefault="00D62E6E" w:rsidP="00442C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8E14BA" w14:textId="70C5818F" w:rsidR="00D62E6E" w:rsidRPr="00442C22" w:rsidRDefault="000A7BC2" w:rsidP="00442C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Doposażenie warsztatów szkolnych na potrzeby kształcenia zawodowego w ramach projektu pod nazwą: Rozwijanie umiejętności zawodowych uczniów oraz kadry pedagogicznej szkół prowadzących kształcenie zawodowe w Niepołomicach</w:t>
            </w:r>
            <w:r w:rsidR="00D62E6E" w:rsidRPr="00442C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442C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……………..</w:t>
            </w:r>
          </w:p>
        </w:tc>
      </w:tr>
      <w:tr w:rsidR="000A7BC2" w:rsidRPr="00442C22" w14:paraId="3663BDDC" w14:textId="77777777" w:rsidTr="000B4158">
        <w:tc>
          <w:tcPr>
            <w:tcW w:w="2269" w:type="dxa"/>
            <w:shd w:val="clear" w:color="auto" w:fill="auto"/>
          </w:tcPr>
          <w:p w14:paraId="2CA7853F" w14:textId="77777777" w:rsidR="000A7BC2" w:rsidRPr="00442C22" w:rsidRDefault="000A7BC2" w:rsidP="00442C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AF8A92" w14:textId="6F85AE54" w:rsidR="000A7BC2" w:rsidRPr="00442C22" w:rsidRDefault="000A7BC2" w:rsidP="00442C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894E3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22</w:t>
            </w:r>
            <w:r w:rsidRPr="00442C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2B776AF4" w14:textId="77777777" w:rsidR="00BC121E" w:rsidRPr="00442C22" w:rsidRDefault="000A7BC2" w:rsidP="00442C22">
      <w:pPr>
        <w:spacing w:after="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442C2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442C22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442C22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="00BC121E" w:rsidRPr="00442C22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C121E" w:rsidRPr="00442C22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="00BC121E" w:rsidRPr="00442C22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1F4ED7CD" w14:textId="23963224" w:rsidR="00BC121E" w:rsidRPr="00442C22" w:rsidRDefault="008E296F" w:rsidP="00442C2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442C22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5B3807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15pt;height:17.15pt" o:ole="">
            <v:imagedata r:id="rId9" o:title=""/>
          </v:shape>
          <w:control r:id="rId10" w:name="OptionButton211" w:shapeid="_x0000_i1029"/>
        </w:object>
      </w:r>
      <w:r w:rsidR="00BC121E" w:rsidRPr="00442C22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442C22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="00BC121E" w:rsidRPr="00442C22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442C22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="00BC121E" w:rsidRPr="00442C22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442C22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2EB9A00D" w14:textId="22104508" w:rsidR="00BC121E" w:rsidRPr="00442C22" w:rsidRDefault="00BC121E" w:rsidP="00442C22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2C22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0F71BC6F">
          <v:shape id="_x0000_i1031" type="#_x0000_t75" style="width:453.15pt;height:17.15pt" o:ole="">
            <v:imagedata r:id="rId11" o:title=""/>
          </v:shape>
          <w:control r:id="rId12" w:name="OptionButton21" w:shapeid="_x0000_i1031"/>
        </w:object>
      </w:r>
      <w:r w:rsidRPr="00442C22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442C22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Pr="00442C22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442C22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Pr="00442C22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postępowaniu.</w:t>
      </w:r>
    </w:p>
    <w:p w14:paraId="223DDEA1" w14:textId="77777777" w:rsidR="00BF69A4" w:rsidRPr="00442C22" w:rsidRDefault="00BF69A4" w:rsidP="00442C22">
      <w:pPr>
        <w:spacing w:before="240"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2C22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4"/>
        <w:gridCol w:w="5515"/>
      </w:tblGrid>
      <w:tr w:rsidR="00BC121E" w:rsidRPr="00442C22" w14:paraId="0833E5A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27A0A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0AA46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114B3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442C22" w14:paraId="3127149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D19B8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8595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6186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442C22" w14:paraId="42AFEA5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DC690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56C2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1F28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1BEF1C3" w14:textId="77777777" w:rsidR="00BC121E" w:rsidRPr="00442C22" w:rsidRDefault="00BC121E" w:rsidP="00442C22">
      <w:pPr>
        <w:widowControl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442C22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454DA8F8" w14:textId="77777777" w:rsidR="00BC121E" w:rsidRPr="00442C2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42C22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F5817EC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442C22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442C22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442C22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019A8CCF" w14:textId="374C20BE" w:rsidR="00067B62" w:rsidRPr="00442C22" w:rsidRDefault="00442C22" w:rsidP="00442C2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42C22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Wykonawcy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42C22" w14:paraId="2AB9D8A1" w14:textId="77777777" w:rsidTr="00620E37">
        <w:tc>
          <w:tcPr>
            <w:tcW w:w="2660" w:type="dxa"/>
            <w:shd w:val="clear" w:color="auto" w:fill="auto"/>
          </w:tcPr>
          <w:p w14:paraId="21188D09" w14:textId="77777777" w:rsidR="00BC121E" w:rsidRPr="00442C2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55E9DC5C" w14:textId="26F805F3" w:rsidR="00BC121E" w:rsidRPr="00442C22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07B7927D" w14:textId="77777777" w:rsidR="00BC121E" w:rsidRPr="00442C2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18948C8" w14:textId="5D07BA58" w:rsidR="00BC121E" w:rsidRPr="00442C22" w:rsidRDefault="00BC121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36B86644" w14:textId="77777777" w:rsidR="00106AC7" w:rsidRPr="00442C22" w:rsidRDefault="00106AC7" w:rsidP="00BC121E">
      <w:pPr>
        <w:rPr>
          <w:rFonts w:ascii="Times New Roman" w:hAnsi="Times New Roman"/>
          <w:sz w:val="20"/>
          <w:szCs w:val="20"/>
        </w:rPr>
      </w:pPr>
    </w:p>
    <w:sectPr w:rsidR="00106AC7" w:rsidRPr="00442C22" w:rsidSect="00A6740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851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A8DCC" w14:textId="77777777" w:rsidR="00492462" w:rsidRDefault="00492462">
      <w:r>
        <w:separator/>
      </w:r>
    </w:p>
  </w:endnote>
  <w:endnote w:type="continuationSeparator" w:id="0">
    <w:p w14:paraId="7331E59E" w14:textId="77777777" w:rsidR="00492462" w:rsidRDefault="00492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30DF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1C88F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1ABC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3088AB" w14:textId="64084B26" w:rsidR="009A4CD3" w:rsidRDefault="009A4CD3" w:rsidP="00D62E6E">
    <w:pPr>
      <w:pStyle w:val="Stopka"/>
      <w:spacing w:after="0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AB1CC" w14:textId="77777777" w:rsidR="000A7BC2" w:rsidRDefault="000A7B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F7F4F" w14:textId="77777777" w:rsidR="00492462" w:rsidRDefault="00492462">
      <w:r>
        <w:separator/>
      </w:r>
    </w:p>
  </w:footnote>
  <w:footnote w:type="continuationSeparator" w:id="0">
    <w:p w14:paraId="67DC5376" w14:textId="77777777" w:rsidR="00492462" w:rsidRDefault="00492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7485A" w14:textId="77777777" w:rsidR="000A7BC2" w:rsidRDefault="000A7B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D7B95" w14:textId="77777777" w:rsidR="000A7BC2" w:rsidRDefault="000A7B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6D9EF" w14:textId="77777777" w:rsidR="000A7BC2" w:rsidRDefault="000A7B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38439006">
    <w:abstractNumId w:val="13"/>
  </w:num>
  <w:num w:numId="2" w16cid:durableId="90856399">
    <w:abstractNumId w:val="0"/>
  </w:num>
  <w:num w:numId="3" w16cid:durableId="1861041485">
    <w:abstractNumId w:val="11"/>
  </w:num>
  <w:num w:numId="4" w16cid:durableId="34621919">
    <w:abstractNumId w:val="8"/>
  </w:num>
  <w:num w:numId="5" w16cid:durableId="654072554">
    <w:abstractNumId w:val="7"/>
  </w:num>
  <w:num w:numId="6" w16cid:durableId="366488780">
    <w:abstractNumId w:val="1"/>
  </w:num>
  <w:num w:numId="7" w16cid:durableId="1318846851">
    <w:abstractNumId w:val="6"/>
  </w:num>
  <w:num w:numId="8" w16cid:durableId="572199016">
    <w:abstractNumId w:val="3"/>
  </w:num>
  <w:num w:numId="9" w16cid:durableId="211232747">
    <w:abstractNumId w:val="2"/>
  </w:num>
  <w:num w:numId="10" w16cid:durableId="171726691">
    <w:abstractNumId w:val="5"/>
  </w:num>
  <w:num w:numId="11" w16cid:durableId="846209994">
    <w:abstractNumId w:val="10"/>
  </w:num>
  <w:num w:numId="12" w16cid:durableId="983974767">
    <w:abstractNumId w:val="4"/>
  </w:num>
  <w:num w:numId="13" w16cid:durableId="1038093496">
    <w:abstractNumId w:val="9"/>
  </w:num>
  <w:num w:numId="14" w16cid:durableId="58484969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62"/>
    <w:rsid w:val="0000184A"/>
    <w:rsid w:val="00007C1C"/>
    <w:rsid w:val="00012997"/>
    <w:rsid w:val="000621A2"/>
    <w:rsid w:val="00067B62"/>
    <w:rsid w:val="000719DC"/>
    <w:rsid w:val="00075CEC"/>
    <w:rsid w:val="000807AB"/>
    <w:rsid w:val="000A7BC2"/>
    <w:rsid w:val="000E0467"/>
    <w:rsid w:val="00106AC7"/>
    <w:rsid w:val="00111985"/>
    <w:rsid w:val="00147532"/>
    <w:rsid w:val="001614BA"/>
    <w:rsid w:val="00204613"/>
    <w:rsid w:val="002608E8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2C22"/>
    <w:rsid w:val="00460820"/>
    <w:rsid w:val="004704CB"/>
    <w:rsid w:val="00492462"/>
    <w:rsid w:val="004B1027"/>
    <w:rsid w:val="004C55DE"/>
    <w:rsid w:val="004D5C77"/>
    <w:rsid w:val="00517FF1"/>
    <w:rsid w:val="00533E9F"/>
    <w:rsid w:val="0056132E"/>
    <w:rsid w:val="00565AB6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1F4E"/>
    <w:rsid w:val="00844A96"/>
    <w:rsid w:val="008460DE"/>
    <w:rsid w:val="00882E9F"/>
    <w:rsid w:val="008843C0"/>
    <w:rsid w:val="00894E33"/>
    <w:rsid w:val="008A0D67"/>
    <w:rsid w:val="008B3C7B"/>
    <w:rsid w:val="008C2CBF"/>
    <w:rsid w:val="008D4CAF"/>
    <w:rsid w:val="008E296F"/>
    <w:rsid w:val="008E370F"/>
    <w:rsid w:val="00952336"/>
    <w:rsid w:val="0096323E"/>
    <w:rsid w:val="009A21D7"/>
    <w:rsid w:val="009A4A2C"/>
    <w:rsid w:val="009A4CD3"/>
    <w:rsid w:val="00A24942"/>
    <w:rsid w:val="00A311C9"/>
    <w:rsid w:val="00A46EFE"/>
    <w:rsid w:val="00A67409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E7200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2617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CF30778"/>
  <w15:chartTrackingRefBased/>
  <w15:docId w15:val="{140A6B6D-EF2F-4480-811B-9AC9B0E4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2025-07-14T13:48:00Z</cp:lastPrinted>
  <dcterms:created xsi:type="dcterms:W3CDTF">2025-07-14T13:48:00Z</dcterms:created>
  <dcterms:modified xsi:type="dcterms:W3CDTF">2025-07-14T13:48:00Z</dcterms:modified>
</cp:coreProperties>
</file>