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65583" w14:textId="77777777" w:rsidR="00540430" w:rsidRPr="00515AFA" w:rsidRDefault="00540430" w:rsidP="00540430">
      <w:pPr>
        <w:jc w:val="right"/>
        <w:rPr>
          <w:b/>
          <w:sz w:val="22"/>
          <w:szCs w:val="22"/>
          <w:lang w:val="pl-PL"/>
        </w:rPr>
      </w:pPr>
      <w:r w:rsidRPr="00515AFA">
        <w:rPr>
          <w:b/>
          <w:sz w:val="22"/>
          <w:szCs w:val="22"/>
          <w:lang w:val="pl-PL"/>
        </w:rPr>
        <w:t>Załącznik nr 3</w:t>
      </w:r>
    </w:p>
    <w:p w14:paraId="157B6D24" w14:textId="77777777" w:rsidR="00540430" w:rsidRPr="00515AFA" w:rsidRDefault="00540430" w:rsidP="00540430">
      <w:pPr>
        <w:jc w:val="right"/>
        <w:rPr>
          <w:b/>
          <w:sz w:val="22"/>
          <w:szCs w:val="22"/>
          <w:lang w:val="pl-PL"/>
        </w:rPr>
      </w:pPr>
    </w:p>
    <w:p w14:paraId="3B16BCCB" w14:textId="77777777" w:rsidR="00540430" w:rsidRPr="00515AFA" w:rsidRDefault="00540430" w:rsidP="00540430">
      <w:pPr>
        <w:jc w:val="center"/>
        <w:rPr>
          <w:b/>
          <w:sz w:val="22"/>
          <w:szCs w:val="22"/>
          <w:lang w:val="pl-PL"/>
        </w:rPr>
      </w:pPr>
      <w:r w:rsidRPr="00515AFA">
        <w:rPr>
          <w:b/>
          <w:sz w:val="22"/>
          <w:szCs w:val="22"/>
          <w:lang w:val="pl-PL"/>
        </w:rPr>
        <w:t>WZÓR UMOWY</w:t>
      </w:r>
    </w:p>
    <w:p w14:paraId="725592DB" w14:textId="77777777" w:rsidR="00540430" w:rsidRPr="00515AFA" w:rsidRDefault="00540430" w:rsidP="00540430">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57EFD6F7" w14:textId="77777777" w:rsidR="00540430" w:rsidRPr="00515AFA" w:rsidRDefault="00540430" w:rsidP="00540430">
      <w:pPr>
        <w:jc w:val="center"/>
        <w:rPr>
          <w:b/>
          <w:sz w:val="22"/>
          <w:szCs w:val="22"/>
          <w:lang w:val="pl-PL"/>
        </w:rPr>
      </w:pPr>
    </w:p>
    <w:p w14:paraId="2716A1DE" w14:textId="77777777" w:rsidR="00540430" w:rsidRPr="00515AFA" w:rsidRDefault="00540430" w:rsidP="00540430">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bez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78</w:t>
      </w:r>
      <w:r w:rsidRPr="005140A1">
        <w:rPr>
          <w:sz w:val="22"/>
          <w:szCs w:val="22"/>
          <w:lang w:val="pl-PL"/>
        </w:rPr>
        <w:t>/2</w:t>
      </w:r>
      <w:r>
        <w:rPr>
          <w:sz w:val="22"/>
          <w:szCs w:val="22"/>
          <w:lang w:val="pl-PL"/>
        </w:rPr>
        <w:t>5</w:t>
      </w:r>
      <w:r w:rsidRPr="00515AFA">
        <w:rPr>
          <w:sz w:val="22"/>
          <w:szCs w:val="22"/>
          <w:lang w:val="pl-PL"/>
        </w:rPr>
        <w:t xml:space="preserve"> pomiędzy:</w:t>
      </w:r>
    </w:p>
    <w:p w14:paraId="2A4C76D9" w14:textId="77777777" w:rsidR="00540430" w:rsidRPr="00515AFA" w:rsidRDefault="00540430" w:rsidP="00540430">
      <w:pPr>
        <w:pStyle w:val="Tekstpodstawowywcity"/>
        <w:spacing w:after="0"/>
        <w:ind w:left="0"/>
        <w:jc w:val="both"/>
        <w:rPr>
          <w:sz w:val="22"/>
          <w:szCs w:val="22"/>
          <w:lang w:val="pl-PL"/>
        </w:rPr>
      </w:pPr>
    </w:p>
    <w:p w14:paraId="52783B52"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6988A67B"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3A67B9E4"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853274F" w14:textId="77777777" w:rsidR="00540430" w:rsidRPr="00515AFA" w:rsidRDefault="00540430" w:rsidP="00540430">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6917E67A"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54F1BBEC"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58C33243"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536C12E6"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741DE43B"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39C9B41A"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0A0F2F47"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03956481"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153D54B3" w14:textId="77777777" w:rsidR="00540430" w:rsidRPr="00515AFA" w:rsidRDefault="00540430" w:rsidP="00540430">
      <w:pPr>
        <w:pStyle w:val="Tekstpodstawowy"/>
        <w:spacing w:line="240" w:lineRule="auto"/>
        <w:ind w:right="-47"/>
        <w:jc w:val="center"/>
        <w:rPr>
          <w:rFonts w:ascii="Times New Roman" w:hAnsi="Times New Roman"/>
          <w:b/>
          <w:sz w:val="22"/>
          <w:szCs w:val="22"/>
        </w:rPr>
      </w:pPr>
    </w:p>
    <w:p w14:paraId="6CE71477" w14:textId="77777777"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78091755" w14:textId="239C3A16" w:rsidR="00540430" w:rsidRPr="00174A8B" w:rsidRDefault="00540430" w:rsidP="00540430">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Pr="00174A8B">
        <w:rPr>
          <w:b/>
          <w:bCs/>
          <w:color w:val="000000"/>
          <w:sz w:val="22"/>
          <w:szCs w:val="22"/>
          <w:lang w:val="pl-PL"/>
        </w:rPr>
        <w:t>Dostawa</w:t>
      </w:r>
      <w:r>
        <w:rPr>
          <w:b/>
          <w:bCs/>
          <w:color w:val="000000"/>
          <w:sz w:val="22"/>
          <w:szCs w:val="22"/>
          <w:lang w:val="pl-PL"/>
        </w:rPr>
        <w:t xml:space="preserve"> serwera</w:t>
      </w:r>
      <w:r w:rsidRPr="00174A8B">
        <w:rPr>
          <w:b/>
          <w:bCs/>
          <w:color w:val="000000"/>
          <w:sz w:val="22"/>
          <w:szCs w:val="22"/>
          <w:lang w:val="pl-PL"/>
        </w:rPr>
        <w:t xml:space="preserve"> na potrzeby </w:t>
      </w:r>
      <w:proofErr w:type="spellStart"/>
      <w:r w:rsidRPr="00174A8B">
        <w:rPr>
          <w:b/>
          <w:bCs/>
          <w:color w:val="000000"/>
          <w:sz w:val="22"/>
          <w:szCs w:val="22"/>
          <w:lang w:val="pl-PL"/>
        </w:rPr>
        <w:t>WI</w:t>
      </w:r>
      <w:r>
        <w:rPr>
          <w:b/>
          <w:bCs/>
          <w:color w:val="000000"/>
          <w:sz w:val="22"/>
          <w:szCs w:val="22"/>
          <w:lang w:val="pl-PL"/>
        </w:rPr>
        <w:t>MiIP</w:t>
      </w:r>
      <w:proofErr w:type="spellEnd"/>
    </w:p>
    <w:p w14:paraId="0FD10CB2" w14:textId="77777777" w:rsidR="00540430" w:rsidRPr="00515AFA" w:rsidRDefault="00540430" w:rsidP="00540430">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61E0C308" w14:textId="77777777"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06A6F6DB" w14:textId="77777777" w:rsidR="00540430" w:rsidRPr="00515AFA" w:rsidRDefault="00540430" w:rsidP="00540430">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A128F5">
        <w:rPr>
          <w:rFonts w:ascii="Times New Roman" w:hAnsi="Times New Roman"/>
          <w:b/>
          <w:bCs/>
          <w:sz w:val="22"/>
          <w:szCs w:val="22"/>
        </w:rPr>
        <w:t xml:space="preserve">od daty otrzymania zamówienia potwierdzonego przez </w:t>
      </w:r>
      <w:proofErr w:type="spellStart"/>
      <w:r w:rsidRPr="00A128F5">
        <w:rPr>
          <w:rFonts w:ascii="Times New Roman" w:hAnsi="Times New Roman"/>
          <w:b/>
          <w:bCs/>
          <w:sz w:val="22"/>
          <w:szCs w:val="22"/>
        </w:rPr>
        <w:t>MNiSW</w:t>
      </w:r>
      <w:proofErr w:type="spellEnd"/>
      <w:r w:rsidRPr="00515AFA">
        <w:rPr>
          <w:rFonts w:ascii="Times New Roman" w:hAnsi="Times New Roman"/>
          <w:sz w:val="22"/>
          <w:szCs w:val="22"/>
        </w:rPr>
        <w:t xml:space="preserve"> do siedziby Kupującego.</w:t>
      </w:r>
    </w:p>
    <w:p w14:paraId="4E58E714" w14:textId="77777777" w:rsidR="00540430" w:rsidRPr="00515AFA" w:rsidRDefault="00540430" w:rsidP="00540430">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43A5DAF5" w14:textId="77777777" w:rsidR="00540430" w:rsidRPr="00515AFA" w:rsidRDefault="00540430" w:rsidP="00540430">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4CCDCA09" w14:textId="77777777" w:rsidR="00540430" w:rsidRPr="00515AFA" w:rsidRDefault="00540430" w:rsidP="00540430">
      <w:pPr>
        <w:pStyle w:val="Tekstpodstawowy"/>
        <w:spacing w:line="240" w:lineRule="auto"/>
        <w:ind w:right="-47"/>
        <w:jc w:val="center"/>
        <w:rPr>
          <w:rFonts w:ascii="Times New Roman" w:hAnsi="Times New Roman"/>
          <w:b/>
          <w:sz w:val="22"/>
          <w:szCs w:val="22"/>
        </w:rPr>
      </w:pPr>
    </w:p>
    <w:p w14:paraId="0DCC9DBB" w14:textId="77777777"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7DCBB5F8" w14:textId="77777777" w:rsidR="00540430" w:rsidRPr="00515AFA" w:rsidRDefault="00540430" w:rsidP="0054043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0B10DD4A" w14:textId="77777777" w:rsidR="00540430" w:rsidRPr="00515AFA" w:rsidRDefault="00540430" w:rsidP="0054043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21060C78" w14:textId="77777777" w:rsidR="00540430" w:rsidRPr="00515AFA" w:rsidRDefault="00540430" w:rsidP="0054043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00190DFF" w14:textId="552C48B4" w:rsidR="00540430" w:rsidRPr="005C5222" w:rsidRDefault="00540430" w:rsidP="00540430">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serwer</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y </w:t>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5C3A9E2A" w14:textId="77777777" w:rsidR="00540430" w:rsidRPr="00515AFA" w:rsidRDefault="00540430" w:rsidP="00540430">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4FD2A9BE" w14:textId="77777777" w:rsidR="00540430" w:rsidRPr="00515AFA" w:rsidRDefault="00540430" w:rsidP="00540430">
      <w:pPr>
        <w:pStyle w:val="Tekstpodstawowy"/>
        <w:spacing w:line="240" w:lineRule="auto"/>
        <w:ind w:left="340" w:right="-47"/>
        <w:jc w:val="both"/>
        <w:rPr>
          <w:rFonts w:ascii="Times New Roman" w:hAnsi="Times New Roman"/>
          <w:i/>
          <w:sz w:val="22"/>
          <w:szCs w:val="22"/>
        </w:rPr>
      </w:pPr>
    </w:p>
    <w:p w14:paraId="5FC6C87F" w14:textId="77777777" w:rsidR="00540430" w:rsidRPr="00515AFA" w:rsidRDefault="00540430" w:rsidP="0054043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r>
      <w:r w:rsidRPr="00515AFA">
        <w:rPr>
          <w:rFonts w:ascii="Times New Roman" w:hAnsi="Times New Roman"/>
          <w:sz w:val="22"/>
          <w:szCs w:val="22"/>
        </w:rPr>
        <w:lastRenderedPageBreak/>
        <w:t>i ubezpieczenie, załadunek, wyładunek, dokumentację niezbędną do normalnego  użytkowania, konserwacji i naprawy przedmiotu umowy.</w:t>
      </w:r>
    </w:p>
    <w:p w14:paraId="68068E3F" w14:textId="77777777" w:rsidR="00540430" w:rsidRPr="00515AFA" w:rsidRDefault="00540430" w:rsidP="00540430">
      <w:pPr>
        <w:pStyle w:val="Tekstpodstawowy"/>
        <w:spacing w:line="240" w:lineRule="auto"/>
        <w:ind w:right="-47"/>
        <w:jc w:val="center"/>
        <w:rPr>
          <w:rFonts w:ascii="Times New Roman" w:hAnsi="Times New Roman"/>
          <w:b/>
          <w:sz w:val="22"/>
          <w:szCs w:val="22"/>
        </w:rPr>
      </w:pPr>
    </w:p>
    <w:p w14:paraId="5E8BE61E" w14:textId="77777777"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380807EE" w14:textId="77777777" w:rsidR="00540430" w:rsidRDefault="00540430" w:rsidP="0054043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725190B" w14:textId="77777777" w:rsidR="00540430" w:rsidRPr="00515AFA" w:rsidRDefault="00540430" w:rsidP="0054043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553E7DD5" w14:textId="77777777" w:rsidR="00540430" w:rsidRPr="00515AFA" w:rsidRDefault="00540430" w:rsidP="0054043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596E2F1E" w14:textId="77777777" w:rsidR="00540430" w:rsidRPr="00515AFA" w:rsidRDefault="00540430" w:rsidP="0054043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73126A76" w14:textId="77777777" w:rsidR="00540430" w:rsidRPr="00515AFA" w:rsidRDefault="00540430" w:rsidP="00540430">
      <w:pPr>
        <w:pStyle w:val="Tekstpodstawowy"/>
        <w:spacing w:line="240" w:lineRule="auto"/>
        <w:ind w:right="-47"/>
        <w:jc w:val="center"/>
        <w:rPr>
          <w:rFonts w:ascii="Times New Roman" w:hAnsi="Times New Roman"/>
          <w:b/>
          <w:sz w:val="22"/>
          <w:szCs w:val="22"/>
        </w:rPr>
      </w:pPr>
    </w:p>
    <w:p w14:paraId="1F4EC9E7" w14:textId="77777777" w:rsidR="006C47D7" w:rsidRDefault="006C47D7" w:rsidP="00540430">
      <w:pPr>
        <w:pStyle w:val="Tekstpodstawowy"/>
        <w:spacing w:line="240" w:lineRule="auto"/>
        <w:ind w:right="-47"/>
        <w:jc w:val="center"/>
        <w:rPr>
          <w:rFonts w:ascii="Times New Roman" w:hAnsi="Times New Roman"/>
          <w:b/>
          <w:sz w:val="22"/>
          <w:szCs w:val="22"/>
        </w:rPr>
      </w:pPr>
    </w:p>
    <w:p w14:paraId="248B2588" w14:textId="535FDA84"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092BA535" w14:textId="77777777" w:rsidR="00540430" w:rsidRPr="00515AFA" w:rsidRDefault="00540430" w:rsidP="005404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6A6D8AB7" w14:textId="77777777" w:rsidR="00540430" w:rsidRPr="00515AFA" w:rsidRDefault="00540430" w:rsidP="005404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076F6B9F" w14:textId="77777777" w:rsidR="00540430" w:rsidRPr="00515AFA" w:rsidRDefault="00540430" w:rsidP="00540430">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58805DC5" w14:textId="77777777" w:rsidR="00540430" w:rsidRPr="00515AFA" w:rsidRDefault="00540430" w:rsidP="0054043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4F9A3272" w14:textId="77777777" w:rsidR="00540430" w:rsidRPr="00515AFA" w:rsidRDefault="00540430" w:rsidP="0054043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698E1E1F" w14:textId="77777777" w:rsidR="00540430" w:rsidRPr="00515AFA" w:rsidRDefault="00540430" w:rsidP="0054043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0C267BE2" w14:textId="77777777" w:rsidR="00540430" w:rsidRPr="00515AFA" w:rsidRDefault="00540430" w:rsidP="005404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3B6B40CD" w14:textId="77777777" w:rsidR="00540430" w:rsidRPr="00515AFA" w:rsidRDefault="00540430" w:rsidP="00540430">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1CA1DF0D" w14:textId="77777777" w:rsidR="00540430" w:rsidRPr="00515AFA" w:rsidRDefault="00540430" w:rsidP="00540430">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08F6C2C1" w14:textId="77777777" w:rsidR="00540430" w:rsidRPr="00515AFA" w:rsidRDefault="00540430" w:rsidP="005404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1A4219A3" w14:textId="77777777" w:rsidR="00540430" w:rsidRPr="00515AFA" w:rsidRDefault="00540430" w:rsidP="005404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74DE36E3" w14:textId="77777777" w:rsidR="00540430" w:rsidRPr="00515AFA" w:rsidRDefault="00540430" w:rsidP="0054043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BEC96E8" w14:textId="77777777" w:rsidR="00540430" w:rsidRPr="00515AFA" w:rsidRDefault="00540430" w:rsidP="00540430">
      <w:pPr>
        <w:pStyle w:val="Tekstpodstawowy"/>
        <w:ind w:right="-47"/>
        <w:jc w:val="center"/>
        <w:rPr>
          <w:rFonts w:ascii="Times New Roman" w:hAnsi="Times New Roman"/>
          <w:b/>
          <w:sz w:val="22"/>
          <w:szCs w:val="22"/>
        </w:rPr>
      </w:pPr>
    </w:p>
    <w:p w14:paraId="0E660040" w14:textId="77777777" w:rsidR="00540430" w:rsidRPr="00515AFA" w:rsidRDefault="00540430" w:rsidP="00540430">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7A24530A" w14:textId="77777777" w:rsidR="00540430" w:rsidRPr="00515AFA" w:rsidRDefault="00540430" w:rsidP="00540430">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5E92A4E3" w14:textId="77777777" w:rsidR="00540430" w:rsidRPr="00515AFA" w:rsidRDefault="00540430" w:rsidP="0054043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3ACC74DA" w14:textId="77777777" w:rsidR="00540430" w:rsidRPr="00515AFA" w:rsidRDefault="00540430" w:rsidP="00540430">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oświadcza, że certyfikaty i etykiety producenta oprogramowania, którymi jest oznakowany sprzęt są oryginalne.   </w:t>
      </w:r>
    </w:p>
    <w:p w14:paraId="50ABA79C" w14:textId="77777777" w:rsidR="00540430" w:rsidRPr="00515AFA" w:rsidRDefault="00540430" w:rsidP="0054043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449F266" w14:textId="77777777" w:rsidR="00540430" w:rsidRPr="00515AFA" w:rsidRDefault="00540430" w:rsidP="0054043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3E50E06" w14:textId="77777777" w:rsidR="00540430" w:rsidRPr="00515AFA" w:rsidRDefault="00540430" w:rsidP="00540430">
      <w:pPr>
        <w:rPr>
          <w:color w:val="00000A"/>
          <w:sz w:val="22"/>
          <w:szCs w:val="22"/>
          <w:lang w:val="pl-PL"/>
        </w:rPr>
      </w:pPr>
    </w:p>
    <w:p w14:paraId="05579CED" w14:textId="77777777" w:rsidR="00540430" w:rsidRPr="00515AFA" w:rsidRDefault="00540430" w:rsidP="00540430">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0D2BF20A" w14:textId="77777777" w:rsidR="00540430" w:rsidRPr="00515AFA" w:rsidRDefault="00540430" w:rsidP="00540430">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9F1171D" w14:textId="77777777" w:rsidR="00540430" w:rsidRPr="00515AFA" w:rsidRDefault="00540430" w:rsidP="0054043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109730" w14:textId="77777777" w:rsidR="00540430" w:rsidRPr="00515AFA" w:rsidRDefault="00540430" w:rsidP="00540430">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484FC9B" w14:textId="77777777" w:rsidR="00540430" w:rsidRPr="00515AFA" w:rsidRDefault="00540430" w:rsidP="0054043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DB9CEE" w14:textId="77777777" w:rsidR="00540430" w:rsidRPr="00515AFA" w:rsidRDefault="00540430" w:rsidP="0054043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60200909" w14:textId="77777777" w:rsidR="00540430" w:rsidRPr="00515AFA" w:rsidRDefault="00540430" w:rsidP="0054043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48078F69" w14:textId="77777777" w:rsidR="00540430" w:rsidRPr="00515AFA" w:rsidRDefault="00540430" w:rsidP="00540430">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515939F" w14:textId="77777777" w:rsidR="00540430" w:rsidRPr="00515AFA" w:rsidRDefault="00540430" w:rsidP="00540430">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7CD2ADC" w14:textId="77777777" w:rsidR="00540430" w:rsidRPr="00515AFA" w:rsidRDefault="00540430" w:rsidP="0054043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4F1E335" w14:textId="77777777" w:rsidR="00540430" w:rsidRPr="00515AFA" w:rsidRDefault="00540430" w:rsidP="00540430">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2EA64551" w14:textId="77777777" w:rsidR="00540430" w:rsidRPr="00515AFA" w:rsidRDefault="00540430" w:rsidP="0054043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3BBDFED5" w14:textId="77777777" w:rsidR="00540430" w:rsidRPr="00515AFA" w:rsidRDefault="00540430" w:rsidP="00540430">
      <w:pPr>
        <w:ind w:left="720"/>
        <w:jc w:val="both"/>
        <w:rPr>
          <w:color w:val="00000A"/>
          <w:sz w:val="22"/>
          <w:szCs w:val="22"/>
          <w:lang w:val="pl-PL"/>
        </w:rPr>
      </w:pPr>
    </w:p>
    <w:p w14:paraId="02E5F305" w14:textId="77777777" w:rsidR="00540430" w:rsidRPr="00515AFA" w:rsidRDefault="00540430" w:rsidP="00540430">
      <w:pPr>
        <w:ind w:left="170"/>
        <w:jc w:val="both"/>
        <w:rPr>
          <w:color w:val="00000A"/>
          <w:sz w:val="22"/>
          <w:szCs w:val="22"/>
          <w:lang w:val="pl-PL"/>
        </w:rPr>
      </w:pPr>
    </w:p>
    <w:p w14:paraId="4AA8BECA" w14:textId="77777777" w:rsidR="00540430" w:rsidRDefault="00540430" w:rsidP="00540430">
      <w:pPr>
        <w:pStyle w:val="Tekstpodstawowy"/>
        <w:spacing w:line="240" w:lineRule="auto"/>
        <w:ind w:left="360" w:right="-47"/>
        <w:jc w:val="center"/>
        <w:rPr>
          <w:rFonts w:ascii="Times New Roman" w:hAnsi="Times New Roman"/>
          <w:b/>
          <w:sz w:val="22"/>
          <w:szCs w:val="22"/>
        </w:rPr>
      </w:pPr>
    </w:p>
    <w:p w14:paraId="46AC1929" w14:textId="77777777" w:rsidR="00540430" w:rsidRDefault="00540430" w:rsidP="00540430">
      <w:pPr>
        <w:pStyle w:val="Tekstpodstawowy"/>
        <w:spacing w:line="240" w:lineRule="auto"/>
        <w:ind w:left="360" w:right="-47"/>
        <w:jc w:val="center"/>
        <w:rPr>
          <w:rFonts w:ascii="Times New Roman" w:hAnsi="Times New Roman"/>
          <w:b/>
          <w:sz w:val="22"/>
          <w:szCs w:val="22"/>
        </w:rPr>
      </w:pPr>
    </w:p>
    <w:p w14:paraId="534E1934" w14:textId="77777777" w:rsidR="00540430" w:rsidRDefault="00540430" w:rsidP="00540430">
      <w:pPr>
        <w:pStyle w:val="Tekstpodstawowy"/>
        <w:spacing w:line="240" w:lineRule="auto"/>
        <w:ind w:left="360" w:right="-47"/>
        <w:jc w:val="center"/>
        <w:rPr>
          <w:rFonts w:ascii="Times New Roman" w:hAnsi="Times New Roman"/>
          <w:b/>
          <w:sz w:val="22"/>
          <w:szCs w:val="22"/>
        </w:rPr>
      </w:pPr>
    </w:p>
    <w:p w14:paraId="7629BB86" w14:textId="77777777" w:rsidR="00540430" w:rsidRPr="00515AFA" w:rsidRDefault="00540430" w:rsidP="00540430">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3A0C0981" w14:textId="77777777" w:rsidR="00540430" w:rsidRPr="00515AFA" w:rsidRDefault="00540430" w:rsidP="00540430">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AD55D38" w14:textId="77777777" w:rsidR="00540430" w:rsidRPr="00515AFA" w:rsidRDefault="00540430" w:rsidP="00540430">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666638DC" w14:textId="77777777" w:rsidR="00540430" w:rsidRPr="00515AFA" w:rsidRDefault="00540430" w:rsidP="00540430">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A03226" w14:textId="77777777" w:rsidR="00540430" w:rsidRDefault="00540430" w:rsidP="00540430">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6EB0E106" w14:textId="77777777" w:rsidR="00540430" w:rsidRPr="00515AFA" w:rsidRDefault="00540430" w:rsidP="00540430">
      <w:pPr>
        <w:ind w:left="284"/>
        <w:jc w:val="both"/>
        <w:rPr>
          <w:bCs/>
          <w:sz w:val="22"/>
          <w:szCs w:val="22"/>
          <w:lang w:val="pl-PL" w:eastAsia="en-US"/>
        </w:rPr>
      </w:pPr>
    </w:p>
    <w:p w14:paraId="12B5A1E3" w14:textId="77777777" w:rsidR="00540430" w:rsidRPr="00515AFA" w:rsidRDefault="00540430" w:rsidP="00540430">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5D103AEF" w14:textId="77777777" w:rsidR="00540430" w:rsidRPr="00515AFA" w:rsidRDefault="00540430" w:rsidP="00540430">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2B1C8E0" w14:textId="77777777" w:rsidR="00540430" w:rsidRPr="00515AFA" w:rsidRDefault="00540430" w:rsidP="00540430">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974225A" w14:textId="77777777" w:rsidR="00540430" w:rsidRPr="00515AFA" w:rsidRDefault="00540430" w:rsidP="00540430">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47569C87" w14:textId="77777777" w:rsidR="00540430" w:rsidRPr="00515AFA" w:rsidRDefault="00540430" w:rsidP="00540430">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60BFCBF8" w14:textId="77777777" w:rsidR="00540430" w:rsidRPr="00515AFA" w:rsidRDefault="00540430" w:rsidP="00540430">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3900DCA2" w14:textId="77777777" w:rsidR="00540430" w:rsidRPr="00515AFA" w:rsidRDefault="00540430" w:rsidP="00540430">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711D1022" w14:textId="77777777" w:rsidR="00540430" w:rsidRPr="00515AFA" w:rsidRDefault="00540430" w:rsidP="00540430">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300EE07" w14:textId="77777777" w:rsidR="00540430" w:rsidRPr="00515AFA" w:rsidRDefault="00540430" w:rsidP="00540430">
      <w:pPr>
        <w:ind w:left="567"/>
        <w:jc w:val="both"/>
        <w:rPr>
          <w:bCs/>
          <w:sz w:val="22"/>
          <w:szCs w:val="22"/>
          <w:lang w:val="pl-PL" w:eastAsia="en-US"/>
        </w:rPr>
      </w:pPr>
    </w:p>
    <w:p w14:paraId="55B837D1" w14:textId="77777777" w:rsidR="00540430" w:rsidRPr="00515AFA" w:rsidRDefault="00540430" w:rsidP="00540430">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17422C64" w14:textId="77777777" w:rsidR="00540430" w:rsidRPr="00515AFA" w:rsidRDefault="00540430" w:rsidP="00540430">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60ADAC2D" w14:textId="77777777" w:rsidR="00540430" w:rsidRPr="00515AFA" w:rsidRDefault="00540430" w:rsidP="00540430">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1B32EDE" w14:textId="77777777" w:rsidR="00540430" w:rsidRPr="00515AFA" w:rsidRDefault="00540430" w:rsidP="00540430">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52199912" w14:textId="77777777" w:rsidR="00540430" w:rsidRPr="00515AFA" w:rsidRDefault="00540430" w:rsidP="00540430">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r>
      <w:r w:rsidRPr="00515AFA">
        <w:rPr>
          <w:bCs/>
          <w:sz w:val="22"/>
          <w:szCs w:val="22"/>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B1217A4" w14:textId="77777777" w:rsidR="00540430" w:rsidRPr="00515AFA" w:rsidRDefault="00540430" w:rsidP="00540430">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4021BFBA" w14:textId="77777777" w:rsidR="00540430" w:rsidRPr="00515AFA" w:rsidRDefault="00540430" w:rsidP="00540430">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9C5118B" w14:textId="77777777" w:rsidR="00540430" w:rsidRPr="00515AFA" w:rsidRDefault="00540430" w:rsidP="00540430">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83EEC92" w14:textId="77777777" w:rsidR="00540430" w:rsidRPr="00515AFA" w:rsidRDefault="00540430" w:rsidP="00540430">
      <w:pPr>
        <w:pStyle w:val="Tekstpodstawowy"/>
        <w:spacing w:line="240" w:lineRule="auto"/>
        <w:ind w:right="-47"/>
        <w:rPr>
          <w:rFonts w:ascii="Times New Roman" w:hAnsi="Times New Roman"/>
          <w:b/>
          <w:sz w:val="22"/>
          <w:szCs w:val="22"/>
        </w:rPr>
      </w:pPr>
    </w:p>
    <w:p w14:paraId="3106662C" w14:textId="77777777"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5D8A6440"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134C2EB" w14:textId="77777777" w:rsidR="00540430" w:rsidRPr="00515AFA" w:rsidRDefault="00540430" w:rsidP="00540430">
      <w:pPr>
        <w:pStyle w:val="Tekstpodstawowy"/>
        <w:spacing w:line="240" w:lineRule="auto"/>
        <w:ind w:right="-47"/>
        <w:jc w:val="both"/>
        <w:rPr>
          <w:rFonts w:ascii="Times New Roman" w:hAnsi="Times New Roman"/>
          <w:sz w:val="22"/>
          <w:szCs w:val="22"/>
        </w:rPr>
      </w:pPr>
    </w:p>
    <w:p w14:paraId="002678C8" w14:textId="77777777" w:rsidR="00540430" w:rsidRPr="00515AFA" w:rsidRDefault="00540430" w:rsidP="00540430">
      <w:pPr>
        <w:spacing w:line="240" w:lineRule="atLeast"/>
        <w:ind w:right="-47"/>
        <w:jc w:val="center"/>
        <w:rPr>
          <w:b/>
          <w:sz w:val="22"/>
          <w:szCs w:val="22"/>
        </w:rPr>
      </w:pPr>
      <w:r w:rsidRPr="00515AFA">
        <w:rPr>
          <w:b/>
          <w:sz w:val="22"/>
          <w:szCs w:val="22"/>
        </w:rPr>
        <w:t>§ 10</w:t>
      </w:r>
    </w:p>
    <w:p w14:paraId="5EF4481A" w14:textId="77777777" w:rsidR="00540430" w:rsidRPr="00515AFA" w:rsidRDefault="00540430" w:rsidP="00540430">
      <w:pPr>
        <w:spacing w:line="240" w:lineRule="atLeast"/>
        <w:ind w:right="-47"/>
        <w:rPr>
          <w:sz w:val="22"/>
          <w:szCs w:val="22"/>
          <w:lang w:val="pl-PL"/>
        </w:rPr>
      </w:pPr>
    </w:p>
    <w:p w14:paraId="5C7EF72B" w14:textId="77777777" w:rsidR="00540430" w:rsidRPr="00515AFA" w:rsidRDefault="00540430" w:rsidP="00540430">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0DDD202A" w14:textId="77777777" w:rsidR="00540430" w:rsidRPr="00515AFA" w:rsidRDefault="00540430" w:rsidP="00540430">
      <w:pPr>
        <w:tabs>
          <w:tab w:val="left" w:pos="367"/>
        </w:tabs>
        <w:spacing w:line="276" w:lineRule="auto"/>
        <w:ind w:left="360" w:right="60"/>
        <w:contextualSpacing/>
        <w:jc w:val="both"/>
        <w:rPr>
          <w:rFonts w:eastAsia="Calibri"/>
          <w:sz w:val="22"/>
          <w:szCs w:val="22"/>
          <w:lang w:val="pl-PL" w:eastAsia="en-US"/>
        </w:rPr>
      </w:pPr>
    </w:p>
    <w:p w14:paraId="7727A22D" w14:textId="77777777" w:rsidR="00540430" w:rsidRPr="00515AFA" w:rsidRDefault="00540430" w:rsidP="0054043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46859E05" w14:textId="77777777" w:rsidR="00540430" w:rsidRPr="00515AFA" w:rsidRDefault="00540430" w:rsidP="0054043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0F0C0175" w14:textId="77777777" w:rsidR="00540430" w:rsidRPr="00515AFA" w:rsidRDefault="00540430" w:rsidP="00540430">
      <w:pPr>
        <w:tabs>
          <w:tab w:val="left" w:pos="387"/>
        </w:tabs>
        <w:spacing w:line="276" w:lineRule="auto"/>
        <w:ind w:left="720" w:right="60"/>
        <w:contextualSpacing/>
        <w:jc w:val="both"/>
        <w:rPr>
          <w:rFonts w:eastAsia="Calibri"/>
          <w:sz w:val="22"/>
          <w:szCs w:val="22"/>
          <w:lang w:val="pl-PL" w:eastAsia="en-US"/>
        </w:rPr>
      </w:pPr>
    </w:p>
    <w:p w14:paraId="5AA09E99" w14:textId="77777777" w:rsidR="00540430" w:rsidRPr="00515AFA" w:rsidRDefault="00540430" w:rsidP="00540430">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5EF13D28" w14:textId="77777777" w:rsidR="00540430" w:rsidRPr="00515AFA" w:rsidRDefault="00540430" w:rsidP="0054043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7C3FEBF" w14:textId="77777777" w:rsidR="00540430" w:rsidRPr="00515AFA" w:rsidRDefault="00540430" w:rsidP="0054043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510CFB5" w14:textId="77777777" w:rsidR="00540430" w:rsidRPr="00515AFA" w:rsidRDefault="00540430" w:rsidP="0054043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0FD494A" w14:textId="77777777" w:rsidR="00540430" w:rsidRPr="00515AFA" w:rsidRDefault="00540430" w:rsidP="0054043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FF1835C" w14:textId="77777777" w:rsidR="00540430" w:rsidRPr="00515AFA" w:rsidRDefault="00540430" w:rsidP="0054043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0F493458" w14:textId="77777777" w:rsidR="00540430" w:rsidRPr="00515AFA" w:rsidRDefault="00540430" w:rsidP="0054043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669D83B" w14:textId="77777777" w:rsidR="00540430" w:rsidRPr="00515AFA" w:rsidRDefault="00540430" w:rsidP="0054043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599151E" w14:textId="77777777" w:rsidR="00540430" w:rsidRPr="00515AFA" w:rsidRDefault="00540430" w:rsidP="0054043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CCBF6E3" w14:textId="77777777" w:rsidR="00540430" w:rsidRPr="00515AFA" w:rsidRDefault="00540430" w:rsidP="00540430">
      <w:pPr>
        <w:pStyle w:val="Standard"/>
        <w:widowControl w:val="0"/>
        <w:spacing w:after="0"/>
        <w:jc w:val="both"/>
        <w:rPr>
          <w:rFonts w:ascii="Times New Roman" w:eastAsia="Lucida Sans Unicode" w:hAnsi="Times New Roman" w:cs="Times New Roman"/>
          <w:lang w:eastAsia="ar-SA"/>
        </w:rPr>
      </w:pPr>
    </w:p>
    <w:p w14:paraId="37CB5E3F" w14:textId="77777777" w:rsidR="00540430" w:rsidRPr="00515AFA" w:rsidRDefault="00540430" w:rsidP="00540430">
      <w:pPr>
        <w:tabs>
          <w:tab w:val="left" w:pos="387"/>
        </w:tabs>
        <w:spacing w:line="276" w:lineRule="auto"/>
        <w:ind w:left="720" w:right="60"/>
        <w:contextualSpacing/>
        <w:jc w:val="both"/>
        <w:rPr>
          <w:rFonts w:eastAsia="Calibri"/>
          <w:sz w:val="22"/>
          <w:szCs w:val="22"/>
          <w:lang w:val="pl-PL" w:eastAsia="en-US"/>
        </w:rPr>
      </w:pPr>
    </w:p>
    <w:p w14:paraId="0FEB736D" w14:textId="77777777" w:rsidR="00540430" w:rsidRPr="00515AFA" w:rsidRDefault="00540430" w:rsidP="00540430">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56B7DC96" w14:textId="77777777" w:rsidR="00540430" w:rsidRPr="00515AFA" w:rsidRDefault="00540430" w:rsidP="0054043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669644FA" w14:textId="77777777" w:rsidR="00540430" w:rsidRPr="00515AFA" w:rsidRDefault="00540430" w:rsidP="0054043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2DE10689" w14:textId="77777777" w:rsidR="00540430" w:rsidRPr="00515AFA" w:rsidRDefault="00540430" w:rsidP="0054043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1CF52FF9" w14:textId="77777777" w:rsidR="00540430" w:rsidRPr="00515AFA" w:rsidRDefault="00540430" w:rsidP="00540430">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053E23E6" w14:textId="77777777" w:rsidR="00540430" w:rsidRPr="00515AFA" w:rsidRDefault="00540430" w:rsidP="00540430">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3BF3EA20" w14:textId="77777777" w:rsidR="00540430" w:rsidRPr="00515AFA" w:rsidRDefault="00540430" w:rsidP="00540430">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1769909D" w14:textId="77777777" w:rsidR="00540430" w:rsidRPr="00515AFA" w:rsidRDefault="00540430" w:rsidP="00540430">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47DD9959" w14:textId="77777777" w:rsidR="00540430" w:rsidRPr="00515AFA" w:rsidRDefault="00540430" w:rsidP="0054043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B50BBA8" w14:textId="77777777" w:rsidR="00540430" w:rsidRPr="00515AFA" w:rsidRDefault="00540430" w:rsidP="0054043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033BEB16" w14:textId="77777777" w:rsidR="00540430" w:rsidRPr="00515AFA" w:rsidRDefault="00540430" w:rsidP="00540430">
      <w:pPr>
        <w:widowControl w:val="0"/>
        <w:suppressAutoHyphens/>
        <w:autoSpaceDN w:val="0"/>
        <w:ind w:left="360"/>
        <w:jc w:val="center"/>
        <w:textAlignment w:val="baseline"/>
        <w:rPr>
          <w:rFonts w:eastAsia="SimSun"/>
          <w:b/>
          <w:bCs/>
          <w:color w:val="000000"/>
          <w:kern w:val="2"/>
          <w:sz w:val="22"/>
          <w:szCs w:val="22"/>
          <w:lang w:val="pl-PL"/>
        </w:rPr>
      </w:pPr>
    </w:p>
    <w:p w14:paraId="2CB6504F" w14:textId="77777777" w:rsidR="00540430" w:rsidRPr="00515AFA" w:rsidRDefault="00540430" w:rsidP="00540430">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lastRenderedPageBreak/>
        <w:t>§ 13</w:t>
      </w:r>
    </w:p>
    <w:p w14:paraId="6933ABB5" w14:textId="77777777" w:rsidR="00540430" w:rsidRPr="00515AFA" w:rsidRDefault="00540430" w:rsidP="0054043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E4F3AC2" w14:textId="77777777" w:rsidR="00540430" w:rsidRPr="00515AFA" w:rsidRDefault="00540430" w:rsidP="0054043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08E15EB" w14:textId="77777777" w:rsidR="00540430" w:rsidRPr="00515AFA" w:rsidRDefault="00540430" w:rsidP="0054043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5EBB283" w14:textId="77777777" w:rsidR="00540430" w:rsidRPr="00515AFA" w:rsidRDefault="00540430" w:rsidP="0054043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E2C12C5" w14:textId="77777777"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15248B88" w14:textId="77777777" w:rsidR="00540430" w:rsidRPr="00515AFA" w:rsidRDefault="00540430" w:rsidP="00540430">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3609A2A5" w14:textId="77777777" w:rsidR="00540430" w:rsidRPr="00515AFA" w:rsidRDefault="00540430" w:rsidP="00540430">
      <w:pPr>
        <w:jc w:val="center"/>
        <w:rPr>
          <w:b/>
          <w:sz w:val="22"/>
          <w:szCs w:val="22"/>
          <w:lang w:val="pl-PL"/>
        </w:rPr>
      </w:pPr>
    </w:p>
    <w:p w14:paraId="2AB15D4C" w14:textId="3E03BF80" w:rsidR="00540430" w:rsidRPr="00515AFA" w:rsidRDefault="00540430" w:rsidP="00540430">
      <w:pPr>
        <w:jc w:val="center"/>
        <w:rPr>
          <w:b/>
          <w:sz w:val="22"/>
          <w:szCs w:val="22"/>
          <w:lang w:val="pl-PL"/>
        </w:rPr>
      </w:pPr>
      <w:r w:rsidRPr="00515AFA">
        <w:rPr>
          <w:b/>
          <w:sz w:val="22"/>
          <w:szCs w:val="22"/>
          <w:lang w:val="pl-PL"/>
        </w:rPr>
        <w:t>§1</w:t>
      </w:r>
      <w:r>
        <w:rPr>
          <w:b/>
          <w:sz w:val="22"/>
          <w:szCs w:val="22"/>
          <w:lang w:val="pl-PL"/>
        </w:rPr>
        <w:t>5</w:t>
      </w:r>
    </w:p>
    <w:p w14:paraId="7154FFC7"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64E566F5" w14:textId="2A6E1679"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6</w:t>
      </w:r>
    </w:p>
    <w:p w14:paraId="4FABB3F9"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092431AD" w14:textId="77777777" w:rsidR="00540430" w:rsidRPr="00515AFA" w:rsidRDefault="00540430" w:rsidP="00540430">
      <w:pPr>
        <w:pStyle w:val="Tekstpodstawowy"/>
        <w:spacing w:line="240" w:lineRule="auto"/>
        <w:ind w:right="-47"/>
        <w:jc w:val="center"/>
        <w:rPr>
          <w:rFonts w:ascii="Times New Roman" w:hAnsi="Times New Roman"/>
          <w:b/>
          <w:sz w:val="22"/>
          <w:szCs w:val="22"/>
        </w:rPr>
      </w:pPr>
    </w:p>
    <w:p w14:paraId="4C9261A2" w14:textId="77777777" w:rsidR="00540430" w:rsidRDefault="00540430" w:rsidP="00540430">
      <w:pPr>
        <w:pStyle w:val="Tekstpodstawowy"/>
        <w:spacing w:line="240" w:lineRule="auto"/>
        <w:ind w:right="-47"/>
        <w:jc w:val="center"/>
        <w:rPr>
          <w:rFonts w:ascii="Times New Roman" w:hAnsi="Times New Roman"/>
          <w:b/>
          <w:sz w:val="22"/>
          <w:szCs w:val="22"/>
        </w:rPr>
      </w:pPr>
    </w:p>
    <w:p w14:paraId="1FB8B6E6" w14:textId="0BF2001A"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7</w:t>
      </w:r>
    </w:p>
    <w:p w14:paraId="0C4D5971" w14:textId="77777777" w:rsidR="00540430" w:rsidRPr="00515AFA" w:rsidRDefault="00540430" w:rsidP="00540430">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0E6D0D42" w14:textId="77777777" w:rsidR="00540430" w:rsidRPr="00515AFA" w:rsidRDefault="00540430" w:rsidP="00540430">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08A26237" w14:textId="77777777" w:rsidR="00540430" w:rsidRPr="00515AFA" w:rsidRDefault="00540430" w:rsidP="00540430">
      <w:pPr>
        <w:pStyle w:val="Tekstpodstawowy"/>
        <w:spacing w:line="240" w:lineRule="auto"/>
        <w:ind w:right="-47"/>
        <w:jc w:val="both"/>
        <w:rPr>
          <w:rFonts w:ascii="Times New Roman" w:hAnsi="Times New Roman"/>
          <w:sz w:val="22"/>
          <w:szCs w:val="22"/>
        </w:rPr>
      </w:pPr>
    </w:p>
    <w:p w14:paraId="589E8529" w14:textId="6FBE3EF1" w:rsidR="00540430" w:rsidRPr="00515AFA" w:rsidRDefault="00540430" w:rsidP="0054043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8</w:t>
      </w:r>
    </w:p>
    <w:p w14:paraId="5467640A" w14:textId="77777777" w:rsidR="00540430" w:rsidRPr="00515AFA" w:rsidRDefault="00540430" w:rsidP="0054043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1D75ADED" w14:textId="77777777" w:rsidR="00540430" w:rsidRPr="00515AFA" w:rsidRDefault="00540430" w:rsidP="00540430">
      <w:pPr>
        <w:pStyle w:val="Tekstpodstawowy2"/>
        <w:spacing w:line="240" w:lineRule="auto"/>
        <w:ind w:right="-47"/>
        <w:rPr>
          <w:sz w:val="22"/>
          <w:szCs w:val="22"/>
        </w:rPr>
      </w:pPr>
    </w:p>
    <w:p w14:paraId="469E0BDA" w14:textId="77777777" w:rsidR="00540430" w:rsidRPr="00515AFA" w:rsidRDefault="00540430" w:rsidP="00540430">
      <w:pPr>
        <w:pStyle w:val="Tekstpodstawowy2"/>
        <w:spacing w:line="240" w:lineRule="auto"/>
        <w:ind w:right="-47"/>
        <w:rPr>
          <w:sz w:val="22"/>
          <w:szCs w:val="22"/>
        </w:rPr>
      </w:pPr>
    </w:p>
    <w:p w14:paraId="38399139" w14:textId="77777777" w:rsidR="00540430" w:rsidRPr="00515AFA" w:rsidRDefault="00540430" w:rsidP="00540430">
      <w:pPr>
        <w:pStyle w:val="Tekstpodstawowy2"/>
        <w:spacing w:line="240" w:lineRule="auto"/>
        <w:ind w:right="-47"/>
        <w:rPr>
          <w:b/>
          <w:sz w:val="22"/>
          <w:szCs w:val="22"/>
        </w:rPr>
      </w:pPr>
      <w:r w:rsidRPr="00515AFA">
        <w:rPr>
          <w:b/>
          <w:sz w:val="22"/>
          <w:szCs w:val="22"/>
        </w:rPr>
        <w:t xml:space="preserve">         Za Sprzedawcę                                                                  Za Kupującego</w:t>
      </w:r>
    </w:p>
    <w:p w14:paraId="1385082F" w14:textId="77777777" w:rsidR="00540430" w:rsidRPr="00515AFA" w:rsidRDefault="00540430" w:rsidP="00540430">
      <w:pPr>
        <w:rPr>
          <w:sz w:val="22"/>
          <w:szCs w:val="22"/>
          <w:lang w:val="pl-PL"/>
        </w:rPr>
      </w:pPr>
    </w:p>
    <w:p w14:paraId="7197A9B2" w14:textId="77777777" w:rsidR="00540430" w:rsidRPr="00515AFA" w:rsidRDefault="00540430" w:rsidP="00540430">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6255FB76"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179CC9FE"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74FDCCDE"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47A9584F"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46ADABAF"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0FA04260"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121F22A3"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4F807ED0"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0F8DC2DD"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4C794ED5"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64D22435"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p>
    <w:p w14:paraId="6CC3F57E"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34ADE6B9" w14:textId="77777777" w:rsidR="00540430" w:rsidRPr="00515AFA" w:rsidRDefault="00540430" w:rsidP="0054043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BC1D908" w14:textId="1C348F5A" w:rsidR="00540430" w:rsidRDefault="00540430" w:rsidP="0054043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6AFCE7E" w14:textId="77777777" w:rsidR="00540430" w:rsidRPr="00515AFA" w:rsidRDefault="00540430" w:rsidP="00540430">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71916F4B" w14:textId="77777777" w:rsidR="00540430" w:rsidRPr="00515AFA" w:rsidRDefault="00540430" w:rsidP="00540430">
      <w:pPr>
        <w:widowControl w:val="0"/>
        <w:autoSpaceDE w:val="0"/>
        <w:autoSpaceDN w:val="0"/>
        <w:jc w:val="both"/>
        <w:textAlignment w:val="baseline"/>
        <w:rPr>
          <w:sz w:val="22"/>
          <w:szCs w:val="22"/>
          <w:lang w:val="pl-PL"/>
        </w:rPr>
      </w:pPr>
    </w:p>
    <w:p w14:paraId="736780EF" w14:textId="77777777" w:rsidR="00540430" w:rsidRPr="00515AFA" w:rsidRDefault="00540430" w:rsidP="00540430">
      <w:pPr>
        <w:widowControl w:val="0"/>
        <w:autoSpaceDE w:val="0"/>
        <w:autoSpaceDN w:val="0"/>
        <w:jc w:val="both"/>
        <w:textAlignment w:val="baseline"/>
        <w:rPr>
          <w:sz w:val="22"/>
          <w:szCs w:val="22"/>
          <w:lang w:val="pl-PL"/>
        </w:rPr>
      </w:pPr>
    </w:p>
    <w:p w14:paraId="64CA5838" w14:textId="77777777" w:rsidR="00540430" w:rsidRPr="00515AFA" w:rsidRDefault="00540430" w:rsidP="00540430">
      <w:pPr>
        <w:widowControl w:val="0"/>
        <w:autoSpaceDE w:val="0"/>
        <w:autoSpaceDN w:val="0"/>
        <w:jc w:val="both"/>
        <w:textAlignment w:val="baseline"/>
        <w:rPr>
          <w:sz w:val="22"/>
          <w:szCs w:val="22"/>
          <w:lang w:val="pl-PL"/>
        </w:rPr>
      </w:pPr>
      <w:r w:rsidRPr="00515AFA">
        <w:rPr>
          <w:sz w:val="22"/>
          <w:szCs w:val="22"/>
          <w:lang w:val="pl-PL"/>
        </w:rPr>
        <w:t>.....................................… </w:t>
      </w:r>
    </w:p>
    <w:p w14:paraId="41A73EE0" w14:textId="77777777" w:rsidR="00540430" w:rsidRPr="00515AFA" w:rsidRDefault="00540430" w:rsidP="00540430">
      <w:pPr>
        <w:widowControl w:val="0"/>
        <w:autoSpaceDE w:val="0"/>
        <w:autoSpaceDN w:val="0"/>
        <w:ind w:firstLine="555"/>
        <w:textAlignment w:val="baseline"/>
        <w:rPr>
          <w:sz w:val="22"/>
          <w:szCs w:val="22"/>
          <w:lang w:val="pl-PL"/>
        </w:rPr>
      </w:pPr>
      <w:r w:rsidRPr="00515AFA">
        <w:rPr>
          <w:sz w:val="22"/>
          <w:szCs w:val="22"/>
          <w:lang w:val="pl-PL"/>
        </w:rPr>
        <w:t>Nazwa Wykonawcy</w:t>
      </w:r>
    </w:p>
    <w:p w14:paraId="4823EBBE" w14:textId="77777777" w:rsidR="00540430" w:rsidRPr="00515AFA" w:rsidRDefault="00540430" w:rsidP="00540430">
      <w:pPr>
        <w:widowControl w:val="0"/>
        <w:autoSpaceDE w:val="0"/>
        <w:autoSpaceDN w:val="0"/>
        <w:textAlignment w:val="baseline"/>
        <w:rPr>
          <w:sz w:val="22"/>
          <w:szCs w:val="22"/>
          <w:lang w:val="pl-PL"/>
        </w:rPr>
      </w:pPr>
    </w:p>
    <w:p w14:paraId="2517C618" w14:textId="77777777" w:rsidR="00540430" w:rsidRPr="00515AFA" w:rsidRDefault="00540430" w:rsidP="00540430">
      <w:pPr>
        <w:widowControl w:val="0"/>
        <w:autoSpaceDE w:val="0"/>
        <w:autoSpaceDN w:val="0"/>
        <w:jc w:val="both"/>
        <w:textAlignment w:val="baseline"/>
        <w:rPr>
          <w:sz w:val="22"/>
          <w:szCs w:val="22"/>
          <w:lang w:val="pl-PL"/>
        </w:rPr>
      </w:pPr>
      <w:r w:rsidRPr="00515AFA">
        <w:rPr>
          <w:sz w:val="22"/>
          <w:szCs w:val="22"/>
          <w:lang w:val="pl-PL"/>
        </w:rPr>
        <w:t>.....................................…</w:t>
      </w:r>
    </w:p>
    <w:p w14:paraId="1C175A0B" w14:textId="77777777" w:rsidR="00540430" w:rsidRPr="00515AFA" w:rsidRDefault="00540430" w:rsidP="00540430">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6E60ADF" w14:textId="77777777" w:rsidR="00540430" w:rsidRPr="00515AFA" w:rsidRDefault="00540430" w:rsidP="00540430">
      <w:pPr>
        <w:widowControl w:val="0"/>
        <w:autoSpaceDE w:val="0"/>
        <w:autoSpaceDN w:val="0"/>
        <w:spacing w:before="90"/>
        <w:ind w:left="115" w:right="110"/>
        <w:jc w:val="both"/>
        <w:outlineLvl w:val="0"/>
        <w:rPr>
          <w:rFonts w:eastAsia="Verdana"/>
          <w:b/>
          <w:bCs/>
          <w:sz w:val="22"/>
          <w:szCs w:val="22"/>
          <w:lang w:val="pl-PL" w:eastAsia="en-US"/>
        </w:rPr>
      </w:pPr>
    </w:p>
    <w:p w14:paraId="023BF3AB" w14:textId="77777777" w:rsidR="00540430" w:rsidRPr="00515AFA" w:rsidRDefault="00540430" w:rsidP="00540430">
      <w:pPr>
        <w:widowControl w:val="0"/>
        <w:autoSpaceDE w:val="0"/>
        <w:autoSpaceDN w:val="0"/>
        <w:spacing w:before="90"/>
        <w:ind w:right="110"/>
        <w:jc w:val="both"/>
        <w:outlineLvl w:val="0"/>
        <w:rPr>
          <w:rFonts w:eastAsia="Verdana"/>
          <w:b/>
          <w:bCs/>
          <w:sz w:val="22"/>
          <w:szCs w:val="22"/>
          <w:lang w:val="pl-PL" w:eastAsia="en-US"/>
        </w:rPr>
      </w:pPr>
    </w:p>
    <w:p w14:paraId="50FF94C0" w14:textId="77777777" w:rsidR="00540430" w:rsidRPr="00515AFA" w:rsidRDefault="00540430" w:rsidP="00540430">
      <w:pPr>
        <w:widowControl w:val="0"/>
        <w:autoSpaceDE w:val="0"/>
        <w:autoSpaceDN w:val="0"/>
        <w:jc w:val="center"/>
        <w:textAlignment w:val="baseline"/>
        <w:rPr>
          <w:b/>
          <w:bCs/>
          <w:sz w:val="22"/>
          <w:szCs w:val="22"/>
          <w:lang w:val="pl-PL"/>
        </w:rPr>
      </w:pPr>
    </w:p>
    <w:p w14:paraId="77FA7B57" w14:textId="77777777" w:rsidR="00540430" w:rsidRPr="00515AFA" w:rsidRDefault="00540430" w:rsidP="00540430">
      <w:pPr>
        <w:widowControl w:val="0"/>
        <w:autoSpaceDE w:val="0"/>
        <w:autoSpaceDN w:val="0"/>
        <w:jc w:val="center"/>
        <w:textAlignment w:val="baseline"/>
        <w:rPr>
          <w:b/>
          <w:bCs/>
          <w:sz w:val="22"/>
          <w:szCs w:val="22"/>
          <w:lang w:val="pl-PL"/>
        </w:rPr>
      </w:pPr>
    </w:p>
    <w:p w14:paraId="5F5AB788" w14:textId="77777777" w:rsidR="00540430" w:rsidRPr="00515AFA" w:rsidRDefault="00540430" w:rsidP="00540430">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363FD138" w14:textId="77777777" w:rsidR="00540430" w:rsidRPr="00515AFA" w:rsidRDefault="00540430" w:rsidP="00540430">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494A3200" w14:textId="77777777" w:rsidR="00540430" w:rsidRPr="00515AFA" w:rsidRDefault="00540430" w:rsidP="00540430">
      <w:pPr>
        <w:widowControl w:val="0"/>
        <w:autoSpaceDE w:val="0"/>
        <w:autoSpaceDN w:val="0"/>
        <w:jc w:val="center"/>
        <w:textAlignment w:val="baseline"/>
        <w:rPr>
          <w:b/>
          <w:bCs/>
          <w:sz w:val="22"/>
          <w:szCs w:val="22"/>
          <w:lang w:val="pl-PL"/>
        </w:rPr>
      </w:pPr>
    </w:p>
    <w:p w14:paraId="3E6D0FFA" w14:textId="77777777" w:rsidR="00540430" w:rsidRPr="00515AFA" w:rsidRDefault="00540430" w:rsidP="00540430">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790ACBD3" w14:textId="77777777" w:rsidR="00540430" w:rsidRPr="00515AFA" w:rsidRDefault="00540430" w:rsidP="0054043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E3A4DF9" w14:textId="77777777" w:rsidR="00540430" w:rsidRPr="00515AFA" w:rsidRDefault="00540430" w:rsidP="0054043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DCE07BA" w14:textId="77777777" w:rsidR="00540430" w:rsidRPr="00515AFA" w:rsidRDefault="00540430" w:rsidP="0054043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340B1BE0" w14:textId="77777777" w:rsidR="00540430" w:rsidRPr="00515AFA" w:rsidRDefault="00540430" w:rsidP="00540430">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93927C9" w14:textId="77777777" w:rsidR="00540430" w:rsidRPr="00515AFA" w:rsidRDefault="00540430" w:rsidP="00540430">
      <w:pPr>
        <w:spacing w:after="200" w:line="276" w:lineRule="auto"/>
        <w:ind w:left="780"/>
        <w:contextualSpacing/>
        <w:textAlignment w:val="baseline"/>
        <w:rPr>
          <w:sz w:val="22"/>
          <w:szCs w:val="22"/>
          <w:lang w:val="pl-PL"/>
        </w:rPr>
      </w:pPr>
    </w:p>
    <w:p w14:paraId="10B80178" w14:textId="77777777" w:rsidR="00540430" w:rsidRPr="00515AFA" w:rsidRDefault="00540430" w:rsidP="00540430">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7E1D1BF3" w14:textId="77777777" w:rsidR="00540430" w:rsidRPr="00515AFA" w:rsidRDefault="00540430" w:rsidP="00540430">
      <w:pPr>
        <w:widowControl w:val="0"/>
        <w:autoSpaceDE w:val="0"/>
        <w:autoSpaceDN w:val="0"/>
        <w:spacing w:before="90"/>
        <w:ind w:right="110"/>
        <w:jc w:val="both"/>
        <w:outlineLvl w:val="0"/>
        <w:rPr>
          <w:rFonts w:eastAsia="Verdana"/>
          <w:b/>
          <w:bCs/>
          <w:sz w:val="22"/>
          <w:szCs w:val="22"/>
          <w:lang w:val="pl-PL" w:eastAsia="en-US"/>
        </w:rPr>
      </w:pPr>
    </w:p>
    <w:p w14:paraId="3DC644CB" w14:textId="77777777" w:rsidR="00540430" w:rsidRPr="00515AFA" w:rsidRDefault="00540430" w:rsidP="00540430">
      <w:pPr>
        <w:widowControl w:val="0"/>
        <w:autoSpaceDE w:val="0"/>
        <w:autoSpaceDN w:val="0"/>
        <w:spacing w:before="90"/>
        <w:ind w:right="110"/>
        <w:jc w:val="both"/>
        <w:outlineLvl w:val="0"/>
        <w:rPr>
          <w:rFonts w:eastAsia="Verdana"/>
          <w:b/>
          <w:bCs/>
          <w:sz w:val="22"/>
          <w:szCs w:val="22"/>
          <w:lang w:val="pl-PL" w:eastAsia="en-US"/>
        </w:rPr>
      </w:pPr>
    </w:p>
    <w:p w14:paraId="7A4A01F9" w14:textId="77777777" w:rsidR="00540430" w:rsidRPr="00515AFA" w:rsidRDefault="00540430" w:rsidP="00540430">
      <w:pPr>
        <w:widowControl w:val="0"/>
        <w:autoSpaceDE w:val="0"/>
        <w:autoSpaceDN w:val="0"/>
        <w:spacing w:before="90"/>
        <w:ind w:right="110"/>
        <w:jc w:val="both"/>
        <w:outlineLvl w:val="0"/>
        <w:rPr>
          <w:rFonts w:eastAsia="Verdana"/>
          <w:b/>
          <w:bCs/>
          <w:sz w:val="22"/>
          <w:szCs w:val="22"/>
          <w:lang w:val="pl-PL" w:eastAsia="en-US"/>
        </w:rPr>
      </w:pPr>
    </w:p>
    <w:p w14:paraId="043AB2AF" w14:textId="77777777" w:rsidR="00540430" w:rsidRPr="00515AFA" w:rsidRDefault="00540430" w:rsidP="00540430">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540430" w:rsidRPr="006C47D7" w14:paraId="0ACF7945" w14:textId="77777777" w:rsidTr="002F79C7">
        <w:tc>
          <w:tcPr>
            <w:tcW w:w="4105" w:type="dxa"/>
            <w:hideMark/>
          </w:tcPr>
          <w:p w14:paraId="5AE5958D" w14:textId="77777777" w:rsidR="00540430" w:rsidRPr="00515AFA" w:rsidRDefault="00540430" w:rsidP="002F79C7">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34A721FB" w14:textId="77777777" w:rsidR="00540430" w:rsidRPr="00515AFA" w:rsidRDefault="00540430" w:rsidP="002F79C7">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546C12CC" w14:textId="77777777" w:rsidR="00540430" w:rsidRPr="00515AFA" w:rsidRDefault="00540430" w:rsidP="00540430">
      <w:pPr>
        <w:spacing w:line="360" w:lineRule="auto"/>
        <w:jc w:val="both"/>
        <w:rPr>
          <w:rFonts w:eastAsia="Calibri"/>
          <w:color w:val="222A35"/>
          <w:sz w:val="22"/>
          <w:szCs w:val="22"/>
          <w:lang w:val="pl-PL" w:eastAsia="x-none"/>
        </w:rPr>
      </w:pPr>
    </w:p>
    <w:p w14:paraId="511A07EE" w14:textId="77777777" w:rsidR="00540430" w:rsidRPr="002E3AF9" w:rsidRDefault="00540430" w:rsidP="00540430">
      <w:pPr>
        <w:rPr>
          <w:lang w:val="pl-PL"/>
        </w:rPr>
      </w:pPr>
    </w:p>
    <w:p w14:paraId="6EAF1DE9" w14:textId="77777777" w:rsidR="00540430" w:rsidRPr="00107444" w:rsidRDefault="00540430" w:rsidP="00540430">
      <w:pPr>
        <w:rPr>
          <w:lang w:val="pl-PL"/>
        </w:rPr>
      </w:pPr>
    </w:p>
    <w:p w14:paraId="4F1B556D" w14:textId="77777777" w:rsidR="00540430" w:rsidRPr="00233C0F" w:rsidRDefault="00540430" w:rsidP="00540430">
      <w:pPr>
        <w:rPr>
          <w:lang w:val="pl-PL"/>
        </w:rPr>
      </w:pPr>
    </w:p>
    <w:p w14:paraId="66A91215" w14:textId="77777777" w:rsidR="00540430" w:rsidRPr="00F76E64" w:rsidRDefault="00540430" w:rsidP="00540430">
      <w:pPr>
        <w:rPr>
          <w:lang w:val="pl-PL"/>
        </w:rPr>
      </w:pPr>
    </w:p>
    <w:p w14:paraId="7F27A783" w14:textId="77777777" w:rsidR="00540430" w:rsidRPr="009169FF" w:rsidRDefault="00540430" w:rsidP="00540430">
      <w:pPr>
        <w:rPr>
          <w:lang w:val="pl-PL"/>
        </w:rPr>
      </w:pPr>
    </w:p>
    <w:p w14:paraId="2F523E68" w14:textId="77777777" w:rsidR="00540430" w:rsidRPr="00DB1FCD" w:rsidRDefault="00540430" w:rsidP="00540430">
      <w:pPr>
        <w:pStyle w:val="Zwykytekst"/>
        <w:tabs>
          <w:tab w:val="left" w:pos="7050"/>
        </w:tabs>
        <w:rPr>
          <w:lang w:val="pl-PL"/>
        </w:rPr>
      </w:pPr>
    </w:p>
    <w:p w14:paraId="0130F254" w14:textId="77777777" w:rsidR="00540430" w:rsidRPr="00A128F5" w:rsidRDefault="00540430" w:rsidP="00540430">
      <w:pPr>
        <w:rPr>
          <w:lang w:val="pl-PL"/>
        </w:rPr>
      </w:pPr>
    </w:p>
    <w:p w14:paraId="4DCD2C20" w14:textId="77777777" w:rsidR="00540430" w:rsidRPr="005432C7" w:rsidRDefault="00540430" w:rsidP="00540430">
      <w:pPr>
        <w:rPr>
          <w:lang w:val="pl-PL"/>
        </w:rPr>
      </w:pPr>
    </w:p>
    <w:p w14:paraId="53229686" w14:textId="77777777" w:rsidR="00540430" w:rsidRPr="005C5222" w:rsidRDefault="00540430" w:rsidP="00540430">
      <w:pPr>
        <w:rPr>
          <w:lang w:val="pl-PL"/>
        </w:rPr>
      </w:pPr>
    </w:p>
    <w:p w14:paraId="70F5823F" w14:textId="77777777" w:rsidR="00540430" w:rsidRPr="007824F0" w:rsidRDefault="00540430" w:rsidP="00540430">
      <w:pPr>
        <w:rPr>
          <w:lang w:val="pl-PL"/>
        </w:rPr>
      </w:pPr>
    </w:p>
    <w:p w14:paraId="1592967D" w14:textId="77777777" w:rsidR="00540430" w:rsidRPr="006C7C9E" w:rsidRDefault="00540430" w:rsidP="00540430">
      <w:pPr>
        <w:rPr>
          <w:lang w:val="pl-PL"/>
        </w:rPr>
      </w:pPr>
    </w:p>
    <w:p w14:paraId="3B8204D7" w14:textId="77777777" w:rsidR="00496551" w:rsidRPr="00540430" w:rsidRDefault="00496551" w:rsidP="00540430">
      <w:pPr>
        <w:rPr>
          <w:lang w:val="pl-PL"/>
        </w:rPr>
      </w:pPr>
    </w:p>
    <w:sectPr w:rsidR="00496551" w:rsidRPr="0054043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F717F" w14:textId="77777777" w:rsidR="00566A8D" w:rsidRDefault="00566A8D">
      <w:r>
        <w:separator/>
      </w:r>
    </w:p>
  </w:endnote>
  <w:endnote w:type="continuationSeparator" w:id="0">
    <w:p w14:paraId="62362A81" w14:textId="77777777" w:rsidR="00566A8D" w:rsidRDefault="00566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BE17" w14:textId="77777777" w:rsidR="00BC49F9" w:rsidRDefault="00BC49F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23D23" w14:textId="77777777" w:rsidR="00540430" w:rsidRDefault="00540430">
    <w:pPr>
      <w:pStyle w:val="Stopka"/>
      <w:jc w:val="right"/>
    </w:pPr>
    <w:r>
      <w:fldChar w:fldCharType="begin"/>
    </w:r>
    <w:r>
      <w:instrText>PAGE   \* MERGEFORMAT</w:instrText>
    </w:r>
    <w:r>
      <w:fldChar w:fldCharType="separate"/>
    </w:r>
    <w:r>
      <w:rPr>
        <w:lang w:val="pl-PL"/>
      </w:rPr>
      <w:t>2</w:t>
    </w:r>
    <w:r>
      <w:fldChar w:fldCharType="end"/>
    </w:r>
  </w:p>
  <w:p w14:paraId="27548790" w14:textId="77777777" w:rsidR="00BC49F9" w:rsidRDefault="00BC49F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69264" w14:textId="77777777" w:rsidR="00BC49F9" w:rsidRDefault="00BC49F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B907E" w14:textId="77777777" w:rsidR="00566A8D" w:rsidRDefault="00566A8D">
      <w:r>
        <w:separator/>
      </w:r>
    </w:p>
  </w:footnote>
  <w:footnote w:type="continuationSeparator" w:id="0">
    <w:p w14:paraId="63FA77F3" w14:textId="77777777" w:rsidR="00566A8D" w:rsidRDefault="00566A8D">
      <w:r>
        <w:continuationSeparator/>
      </w:r>
    </w:p>
  </w:footnote>
  <w:footnote w:id="1">
    <w:p w14:paraId="33A3E698" w14:textId="77777777" w:rsidR="00540430" w:rsidRDefault="00540430" w:rsidP="0054043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1D21D00" w14:textId="77777777" w:rsidR="00540430" w:rsidRDefault="00540430" w:rsidP="0054043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4AF6349" w14:textId="77777777" w:rsidR="00540430" w:rsidRDefault="00540430" w:rsidP="0054043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780E301" w14:textId="77777777" w:rsidR="00540430" w:rsidRDefault="00540430" w:rsidP="0054043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915E06" w14:textId="77777777" w:rsidR="00540430" w:rsidRDefault="00540430" w:rsidP="0054043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1D10303" w14:textId="77777777" w:rsidR="00540430" w:rsidRDefault="00540430" w:rsidP="0054043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A6D8D70" w14:textId="77777777" w:rsidR="00540430" w:rsidRDefault="00540430" w:rsidP="0054043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7D7EB8F" w14:textId="77777777" w:rsidR="00540430" w:rsidRDefault="00540430" w:rsidP="00540430">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174C01E" w14:textId="77777777" w:rsidR="00540430" w:rsidRDefault="00540430" w:rsidP="00540430">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6FAF958" w14:textId="77777777" w:rsidR="00540430" w:rsidRDefault="00540430" w:rsidP="0054043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53C7286" w14:textId="77777777" w:rsidR="00540430" w:rsidRDefault="00540430" w:rsidP="0054043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1B023215" w14:textId="77777777" w:rsidR="00540430" w:rsidRDefault="00540430" w:rsidP="00540430">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E481A55" w14:textId="77777777" w:rsidR="00540430" w:rsidRDefault="00540430" w:rsidP="0054043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270C63" w14:textId="77777777" w:rsidR="00540430" w:rsidRDefault="00540430" w:rsidP="0054043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813262E" w14:textId="77777777" w:rsidR="00540430" w:rsidRDefault="00540430" w:rsidP="0054043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1AC8210" w14:textId="77777777" w:rsidR="00540430" w:rsidRDefault="00540430" w:rsidP="0054043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20660FF" w14:textId="77777777" w:rsidR="00540430" w:rsidRDefault="00540430" w:rsidP="0054043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C417E3" w14:textId="77777777" w:rsidR="00540430" w:rsidRDefault="00540430" w:rsidP="0054043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2D5460A" w14:textId="77777777" w:rsidR="00540430" w:rsidRDefault="00540430" w:rsidP="0054043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AECE118" w14:textId="77777777" w:rsidR="00540430" w:rsidRDefault="00540430" w:rsidP="0054043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C845279" w14:textId="77777777" w:rsidR="00540430" w:rsidRDefault="00540430" w:rsidP="0054043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B5CD66F" w14:textId="77777777" w:rsidR="00540430" w:rsidRDefault="00540430" w:rsidP="0054043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39B1826" w14:textId="77777777" w:rsidR="00540430" w:rsidRDefault="00540430" w:rsidP="0054043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FFA29A6" w14:textId="77777777" w:rsidR="00540430" w:rsidRDefault="00540430" w:rsidP="0054043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B1C6F7E" w14:textId="77777777" w:rsidR="00540430" w:rsidRDefault="00540430" w:rsidP="0054043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CEDF25D" w14:textId="77777777" w:rsidR="00540430" w:rsidRDefault="00540430" w:rsidP="0054043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F77BF77" w14:textId="77777777" w:rsidR="00540430" w:rsidRDefault="00540430" w:rsidP="0054043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FF8FE5E" w14:textId="77777777" w:rsidR="00540430" w:rsidRDefault="00540430" w:rsidP="0054043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43103A" w14:textId="77777777" w:rsidR="00540430" w:rsidRDefault="00540430" w:rsidP="0054043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DD23DC3" w14:textId="77777777" w:rsidR="00540430" w:rsidRDefault="00540430" w:rsidP="00540430">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2442C" w14:textId="77777777" w:rsidR="00BC49F9" w:rsidRDefault="00BC49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88301" w14:textId="77777777" w:rsidR="00BC49F9" w:rsidRDefault="00BC49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99CB8" w14:textId="77777777" w:rsidR="00BC49F9" w:rsidRDefault="00BC49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93842722">
    <w:abstractNumId w:val="19"/>
  </w:num>
  <w:num w:numId="2" w16cid:durableId="204763522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5272983">
    <w:abstractNumId w:val="29"/>
  </w:num>
  <w:num w:numId="4" w16cid:durableId="867991444">
    <w:abstractNumId w:val="11"/>
  </w:num>
  <w:num w:numId="5" w16cid:durableId="491802080">
    <w:abstractNumId w:val="30"/>
  </w:num>
  <w:num w:numId="6" w16cid:durableId="1038361078">
    <w:abstractNumId w:val="32"/>
  </w:num>
  <w:num w:numId="7" w16cid:durableId="485900522">
    <w:abstractNumId w:val="35"/>
  </w:num>
  <w:num w:numId="8" w16cid:durableId="601912650">
    <w:abstractNumId w:val="25"/>
  </w:num>
  <w:num w:numId="9" w16cid:durableId="1618440297">
    <w:abstractNumId w:val="39"/>
  </w:num>
  <w:num w:numId="10" w16cid:durableId="1305353733">
    <w:abstractNumId w:val="27"/>
  </w:num>
  <w:num w:numId="11" w16cid:durableId="1864634404">
    <w:abstractNumId w:val="6"/>
  </w:num>
  <w:num w:numId="12" w16cid:durableId="1892838511">
    <w:abstractNumId w:val="10"/>
  </w:num>
  <w:num w:numId="13" w16cid:durableId="956564118">
    <w:abstractNumId w:val="14"/>
  </w:num>
  <w:num w:numId="14" w16cid:durableId="1378891817">
    <w:abstractNumId w:val="40"/>
  </w:num>
  <w:num w:numId="15" w16cid:durableId="1189415578">
    <w:abstractNumId w:val="13"/>
  </w:num>
  <w:num w:numId="16" w16cid:durableId="1808933046">
    <w:abstractNumId w:val="9"/>
  </w:num>
  <w:num w:numId="17" w16cid:durableId="577331019">
    <w:abstractNumId w:val="37"/>
  </w:num>
  <w:num w:numId="18" w16cid:durableId="2058510552">
    <w:abstractNumId w:val="28"/>
  </w:num>
  <w:num w:numId="19" w16cid:durableId="70204774">
    <w:abstractNumId w:val="23"/>
  </w:num>
  <w:num w:numId="20" w16cid:durableId="673537978">
    <w:abstractNumId w:val="26"/>
  </w:num>
  <w:num w:numId="21" w16cid:durableId="480125055">
    <w:abstractNumId w:val="20"/>
  </w:num>
  <w:num w:numId="22" w16cid:durableId="1357804558">
    <w:abstractNumId w:val="0"/>
  </w:num>
  <w:num w:numId="23" w16cid:durableId="256059818">
    <w:abstractNumId w:val="38"/>
  </w:num>
  <w:num w:numId="24" w16cid:durableId="275871388">
    <w:abstractNumId w:val="18"/>
  </w:num>
  <w:num w:numId="25" w16cid:durableId="26031696">
    <w:abstractNumId w:val="3"/>
  </w:num>
  <w:num w:numId="26" w16cid:durableId="1508323978">
    <w:abstractNumId w:val="31"/>
  </w:num>
  <w:num w:numId="27" w16cid:durableId="4724074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134268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39912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38293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886388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308074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155301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291999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248767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01207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24939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831831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172346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613129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70957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013617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7465038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280680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662741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138131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637522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915448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6A8D"/>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40430"/>
    <w:rsid w:val="00566A8D"/>
    <w:rsid w:val="00593CEB"/>
    <w:rsid w:val="005C6D38"/>
    <w:rsid w:val="005D2104"/>
    <w:rsid w:val="00614C95"/>
    <w:rsid w:val="00660027"/>
    <w:rsid w:val="0069339E"/>
    <w:rsid w:val="006C47D7"/>
    <w:rsid w:val="006F51B5"/>
    <w:rsid w:val="006F7905"/>
    <w:rsid w:val="00714F51"/>
    <w:rsid w:val="00731F6E"/>
    <w:rsid w:val="007A2EF1"/>
    <w:rsid w:val="007B00D4"/>
    <w:rsid w:val="007D703B"/>
    <w:rsid w:val="00800261"/>
    <w:rsid w:val="00841B63"/>
    <w:rsid w:val="0086736E"/>
    <w:rsid w:val="008B0EFC"/>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C49F9"/>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00FC2B"/>
  <w15:chartTrackingRefBased/>
  <w15:docId w15:val="{15BD4051-3A83-40C1-8FF1-1A3411B13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043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54043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3171</Words>
  <Characters>21109</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2025-07-11T06:05:00Z</cp:lastPrinted>
  <dcterms:created xsi:type="dcterms:W3CDTF">2025-07-08T11:25:00Z</dcterms:created>
  <dcterms:modified xsi:type="dcterms:W3CDTF">2025-07-11T06:06:00Z</dcterms:modified>
</cp:coreProperties>
</file>