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3537BD" w14:textId="77777777" w:rsidR="00843A88" w:rsidRPr="00D806A8" w:rsidRDefault="003B605A" w:rsidP="00FD4AEC">
      <w:pPr>
        <w:spacing w:after="480"/>
        <w:jc w:val="right"/>
      </w:pPr>
      <w:r w:rsidRPr="00D806A8">
        <w:t>Niepołomice</w:t>
      </w:r>
      <w:r w:rsidR="00843A88" w:rsidRPr="00D806A8">
        <w:t xml:space="preserve"> dnia: </w:t>
      </w:r>
      <w:r w:rsidRPr="00D806A8">
        <w:t>2025-07-09</w:t>
      </w:r>
    </w:p>
    <w:p w14:paraId="5AA84BB0" w14:textId="77777777" w:rsidR="00843A88" w:rsidRPr="00D806A8" w:rsidRDefault="003B605A" w:rsidP="00843A88">
      <w:pPr>
        <w:spacing w:line="360" w:lineRule="auto"/>
        <w:rPr>
          <w:b/>
          <w:bCs/>
        </w:rPr>
      </w:pPr>
      <w:r w:rsidRPr="00D806A8">
        <w:rPr>
          <w:b/>
          <w:bCs/>
        </w:rPr>
        <w:t>GMINA NIEPOŁOMICE</w:t>
      </w:r>
    </w:p>
    <w:p w14:paraId="056C8CDC" w14:textId="77777777" w:rsidR="00843A88" w:rsidRPr="00D806A8" w:rsidRDefault="003B605A" w:rsidP="00843A88">
      <w:pPr>
        <w:spacing w:line="360" w:lineRule="auto"/>
      </w:pPr>
      <w:r w:rsidRPr="00D806A8">
        <w:t>Pl. Zwycięstwa</w:t>
      </w:r>
      <w:r w:rsidR="00843A88" w:rsidRPr="00D806A8">
        <w:t xml:space="preserve"> </w:t>
      </w:r>
      <w:r w:rsidRPr="00D806A8">
        <w:t>13</w:t>
      </w:r>
    </w:p>
    <w:p w14:paraId="3064994F" w14:textId="77777777" w:rsidR="00843A88" w:rsidRPr="00D806A8" w:rsidRDefault="003B605A" w:rsidP="00843A88">
      <w:r w:rsidRPr="00D806A8">
        <w:t>32-005</w:t>
      </w:r>
      <w:r w:rsidR="00843A88" w:rsidRPr="00D806A8">
        <w:t xml:space="preserve"> </w:t>
      </w:r>
      <w:r w:rsidRPr="00D806A8">
        <w:t>Niepołomice</w:t>
      </w:r>
    </w:p>
    <w:p w14:paraId="039005D5" w14:textId="4944DCDC" w:rsidR="00843A88" w:rsidRPr="00D806A8" w:rsidRDefault="00D806A8" w:rsidP="00D806A8">
      <w:pPr>
        <w:jc w:val="both"/>
        <w:rPr>
          <w:bCs/>
        </w:rPr>
      </w:pPr>
      <w:r w:rsidRPr="00D806A8">
        <w:rPr>
          <w:bCs/>
        </w:rPr>
        <w:t>Pismo: ZP.271.20.2025.13</w:t>
      </w:r>
    </w:p>
    <w:p w14:paraId="473C710E" w14:textId="77777777" w:rsidR="00843A88" w:rsidRPr="00D806A8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D806A8">
        <w:rPr>
          <w:b/>
        </w:rPr>
        <w:t>WYKONAWCY</w:t>
      </w:r>
    </w:p>
    <w:p w14:paraId="74C9F429" w14:textId="77777777" w:rsidR="00843A88" w:rsidRPr="00D806A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D806A8">
        <w:t>ubiegający się o zamówienie</w:t>
      </w:r>
    </w:p>
    <w:p w14:paraId="02A8AD14" w14:textId="77777777" w:rsidR="004E4B64" w:rsidRPr="00D806A8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D806A8">
        <w:rPr>
          <w:rFonts w:eastAsia="Calibri"/>
          <w:lang w:eastAsia="en-US"/>
        </w:rPr>
        <w:t xml:space="preserve">Dotyczy: </w:t>
      </w:r>
      <w:r w:rsidRPr="00D806A8">
        <w:t>postępowania o udzielenie zamówienia publicznego</w:t>
      </w:r>
      <w:r w:rsidRPr="00D806A8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D806A8" w14:paraId="48F90626" w14:textId="77777777" w:rsidTr="00FD4AEC">
        <w:tc>
          <w:tcPr>
            <w:tcW w:w="2269" w:type="dxa"/>
            <w:shd w:val="clear" w:color="auto" w:fill="auto"/>
          </w:tcPr>
          <w:p w14:paraId="1C048633" w14:textId="77777777" w:rsidR="004E4B64" w:rsidRPr="00D806A8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D806A8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49D1344" w14:textId="77777777" w:rsidR="004E4B64" w:rsidRPr="00D806A8" w:rsidRDefault="003B605A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D806A8">
              <w:rPr>
                <w:bCs/>
              </w:rPr>
              <w:t>Budowa klubu malucha "Sówki" wraz z oddziałami przedszkolnymi w Woli Zabierzowskiej</w:t>
            </w:r>
            <w:r w:rsidR="004E4B64" w:rsidRPr="00D806A8">
              <w:rPr>
                <w:bCs/>
              </w:rPr>
              <w:t>.</w:t>
            </w:r>
          </w:p>
        </w:tc>
      </w:tr>
      <w:tr w:rsidR="003B605A" w:rsidRPr="00D806A8" w14:paraId="40D686DB" w14:textId="77777777" w:rsidTr="009641FF">
        <w:tc>
          <w:tcPr>
            <w:tcW w:w="2269" w:type="dxa"/>
            <w:shd w:val="clear" w:color="auto" w:fill="auto"/>
          </w:tcPr>
          <w:p w14:paraId="146DAFC2" w14:textId="77777777" w:rsidR="003B605A" w:rsidRPr="00D806A8" w:rsidRDefault="003B605A" w:rsidP="009641F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D806A8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EFC51AF" w14:textId="77777777" w:rsidR="003B605A" w:rsidRPr="00D806A8" w:rsidRDefault="003B605A" w:rsidP="009641F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D806A8">
              <w:rPr>
                <w:bCs/>
              </w:rPr>
              <w:t>ZP.271.20.2025</w:t>
            </w:r>
          </w:p>
        </w:tc>
      </w:tr>
    </w:tbl>
    <w:p w14:paraId="01006910" w14:textId="77777777" w:rsidR="004E4B64" w:rsidRPr="00D806A8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D806A8" w14:paraId="19B17F1D" w14:textId="77777777" w:rsidTr="00C46732">
        <w:tc>
          <w:tcPr>
            <w:tcW w:w="9330" w:type="dxa"/>
            <w:shd w:val="clear" w:color="auto" w:fill="F2F2F2"/>
            <w:hideMark/>
          </w:tcPr>
          <w:p w14:paraId="07CB34B4" w14:textId="77777777" w:rsidR="00843A88" w:rsidRPr="00D806A8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D806A8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49663079" w14:textId="77777777" w:rsidR="0012774F" w:rsidRPr="00D806A8" w:rsidRDefault="00520165" w:rsidP="004E4B64">
      <w:pPr>
        <w:spacing w:before="600" w:after="240" w:line="360" w:lineRule="auto"/>
        <w:jc w:val="both"/>
      </w:pPr>
      <w:r w:rsidRPr="00D806A8">
        <w:t xml:space="preserve">Zamawiający, </w:t>
      </w:r>
      <w:r w:rsidR="003B605A" w:rsidRPr="00D806A8">
        <w:rPr>
          <w:b/>
        </w:rPr>
        <w:t>GMINA NIEPOŁOMICE</w:t>
      </w:r>
      <w:r w:rsidRPr="00D806A8">
        <w:t xml:space="preserve">, działając na podstawie art. </w:t>
      </w:r>
      <w:r w:rsidR="00E74BC3" w:rsidRPr="00D806A8">
        <w:t>284</w:t>
      </w:r>
      <w:r w:rsidRPr="00D806A8">
        <w:t xml:space="preserve"> ust. </w:t>
      </w:r>
      <w:r w:rsidR="0029606A" w:rsidRPr="00D806A8">
        <w:t>6</w:t>
      </w:r>
      <w:r w:rsidRPr="00D806A8">
        <w:t xml:space="preserve"> ustawy z dnia </w:t>
      </w:r>
      <w:r w:rsidR="0029606A" w:rsidRPr="00D806A8">
        <w:t>11</w:t>
      </w:r>
      <w:r w:rsidRPr="00D806A8">
        <w:t xml:space="preserve"> </w:t>
      </w:r>
      <w:r w:rsidR="0029606A" w:rsidRPr="00D806A8">
        <w:t xml:space="preserve">września </w:t>
      </w:r>
      <w:r w:rsidRPr="00D806A8">
        <w:t>20</w:t>
      </w:r>
      <w:r w:rsidR="0029606A" w:rsidRPr="00D806A8">
        <w:t>19</w:t>
      </w:r>
      <w:r w:rsidRPr="00D806A8">
        <w:t xml:space="preserve"> r</w:t>
      </w:r>
      <w:r w:rsidR="0029606A" w:rsidRPr="00D806A8">
        <w:t>.</w:t>
      </w:r>
      <w:r w:rsidRPr="00D806A8">
        <w:t xml:space="preserve"> Prawo </w:t>
      </w:r>
      <w:r w:rsidR="0029606A" w:rsidRPr="00D806A8">
        <w:t>z</w:t>
      </w:r>
      <w:r w:rsidRPr="00D806A8">
        <w:t xml:space="preserve">amówień </w:t>
      </w:r>
      <w:r w:rsidR="0029606A" w:rsidRPr="00D806A8">
        <w:t>p</w:t>
      </w:r>
      <w:r w:rsidRPr="00D806A8">
        <w:t xml:space="preserve">ublicznych </w:t>
      </w:r>
      <w:r w:rsidR="003B605A" w:rsidRPr="00D806A8">
        <w:t>(</w:t>
      </w:r>
      <w:proofErr w:type="spellStart"/>
      <w:r w:rsidR="003B605A" w:rsidRPr="00D806A8">
        <w:t>t.j</w:t>
      </w:r>
      <w:proofErr w:type="spellEnd"/>
      <w:r w:rsidR="003B605A" w:rsidRPr="00D806A8">
        <w:t>. Dz. U. z 2024 poz. 1320)</w:t>
      </w:r>
      <w:r w:rsidR="00BE7BFD" w:rsidRPr="00D806A8">
        <w:t xml:space="preserve">, </w:t>
      </w:r>
      <w:r w:rsidR="00E74BC3" w:rsidRPr="00D806A8">
        <w:t>udostępnia</w:t>
      </w:r>
      <w:r w:rsidR="00BE7BFD" w:rsidRPr="00D806A8">
        <w:t xml:space="preserve"> poniżej treść zapytań do S</w:t>
      </w:r>
      <w:r w:rsidR="0012774F" w:rsidRPr="00D806A8">
        <w:t>pecyfikacji Warunków Zamówienia (</w:t>
      </w:r>
      <w:r w:rsidR="0012774F" w:rsidRPr="00D806A8">
        <w:rPr>
          <w:lang w:eastAsia="ar-SA"/>
        </w:rPr>
        <w:t>zwanej dalej</w:t>
      </w:r>
      <w:r w:rsidR="0012774F" w:rsidRPr="00D806A8">
        <w:rPr>
          <w:b/>
          <w:lang w:eastAsia="ar-SA"/>
        </w:rPr>
        <w:t xml:space="preserve"> </w:t>
      </w:r>
      <w:r w:rsidR="0012774F" w:rsidRPr="00D806A8">
        <w:rPr>
          <w:bCs/>
          <w:lang w:eastAsia="ar-SA"/>
        </w:rPr>
        <w:t>”SWZ”)</w:t>
      </w:r>
      <w:r w:rsidR="00E74BC3" w:rsidRPr="00D806A8">
        <w:rPr>
          <w:bCs/>
          <w:lang w:eastAsia="ar-SA"/>
        </w:rPr>
        <w:t xml:space="preserve"> </w:t>
      </w:r>
      <w:r w:rsidR="00E74BC3" w:rsidRPr="00D806A8">
        <w:t>wraz z wyjaśnieniami</w:t>
      </w:r>
      <w:r w:rsidR="0012774F" w:rsidRPr="00D806A8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B605A" w:rsidRPr="00D806A8" w14:paraId="29653A4B" w14:textId="77777777" w:rsidTr="009641FF">
        <w:tc>
          <w:tcPr>
            <w:tcW w:w="9356" w:type="dxa"/>
            <w:shd w:val="clear" w:color="auto" w:fill="auto"/>
          </w:tcPr>
          <w:p w14:paraId="705E653D" w14:textId="4E8BA782" w:rsidR="003B605A" w:rsidRPr="00E0457E" w:rsidRDefault="003B605A" w:rsidP="009641FF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E0457E">
              <w:rPr>
                <w:b/>
                <w:bCs/>
              </w:rPr>
              <w:t xml:space="preserve">Pytanie </w:t>
            </w:r>
          </w:p>
          <w:p w14:paraId="705EBE0F" w14:textId="77777777" w:rsidR="003B605A" w:rsidRPr="00E0457E" w:rsidRDefault="003B605A" w:rsidP="009641FF">
            <w:pPr>
              <w:spacing w:after="120" w:line="360" w:lineRule="auto"/>
              <w:ind w:left="30" w:right="-72"/>
              <w:jc w:val="both"/>
            </w:pPr>
            <w:r w:rsidRPr="00E0457E">
              <w:t>Są rozbieżności między dokumentacją a specyfikacją techniczną dotyczącą nawierzchni placu zabaw:</w:t>
            </w:r>
          </w:p>
          <w:p w14:paraId="7DAE2AAD" w14:textId="77777777" w:rsidR="003B605A" w:rsidRPr="00E0457E" w:rsidRDefault="003B605A" w:rsidP="009641FF">
            <w:pPr>
              <w:spacing w:after="120" w:line="360" w:lineRule="auto"/>
              <w:ind w:left="30" w:right="-72"/>
              <w:jc w:val="both"/>
            </w:pPr>
            <w:r w:rsidRPr="00E0457E">
              <w:t>W specyfikacji jest informacja o nawierzchni poliuretanowej elastycznej, bez spoinowania i nieprzepuszczalnej dla wody, układana mechanicznie przy pomocy rozkładarki mas poliuretanowych a w dokumentacji jest opisana elastyczna nawierzchnia wylewana w systemie dwuwarstwowym SBR+EPDM, która ma być wodoprzepuszczalna.</w:t>
            </w:r>
          </w:p>
          <w:p w14:paraId="1DA817F9" w14:textId="77777777" w:rsidR="003B605A" w:rsidRPr="00E0457E" w:rsidRDefault="003B605A" w:rsidP="009641FF">
            <w:pPr>
              <w:spacing w:after="120" w:line="360" w:lineRule="auto"/>
              <w:ind w:left="30" w:right="-72"/>
              <w:jc w:val="both"/>
            </w:pPr>
            <w:r w:rsidRPr="00E0457E">
              <w:t>Proszę o wskazanie, który system wykonawca powinien wycenić.</w:t>
            </w:r>
          </w:p>
          <w:p w14:paraId="54AC7F4D" w14:textId="77777777" w:rsidR="003B605A" w:rsidRPr="00E0457E" w:rsidRDefault="003B605A" w:rsidP="009641FF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E0457E">
              <w:rPr>
                <w:b/>
                <w:bCs/>
              </w:rPr>
              <w:t>Stanowisko (wyjaśnienie) Zamawiającego:</w:t>
            </w:r>
          </w:p>
          <w:p w14:paraId="789C90A0" w14:textId="6F41F0AA" w:rsidR="003B605A" w:rsidRPr="00E0457E" w:rsidRDefault="00E0457E" w:rsidP="00E0457E">
            <w:pPr>
              <w:spacing w:after="60" w:line="360" w:lineRule="auto"/>
              <w:ind w:right="-72"/>
              <w:jc w:val="both"/>
            </w:pPr>
            <w:r w:rsidRPr="00E0457E">
              <w:t>Nawierzchnię bezpieczna należy wykonać zgodnie z projektem</w:t>
            </w:r>
          </w:p>
        </w:tc>
      </w:tr>
    </w:tbl>
    <w:p w14:paraId="2B7A25F1" w14:textId="77777777" w:rsidR="00BE7BFD" w:rsidRPr="00D806A8" w:rsidRDefault="00BE7BFD" w:rsidP="00520165">
      <w:pPr>
        <w:jc w:val="both"/>
      </w:pPr>
    </w:p>
    <w:p w14:paraId="26F0ADBE" w14:textId="79AA9B7A" w:rsidR="006D4AB3" w:rsidRPr="00D806A8" w:rsidRDefault="006D4AB3" w:rsidP="00D8461B">
      <w:pPr>
        <w:spacing w:before="120" w:after="120" w:line="360" w:lineRule="auto"/>
        <w:ind w:left="567"/>
        <w:jc w:val="right"/>
      </w:pPr>
    </w:p>
    <w:sectPr w:rsidR="006D4AB3" w:rsidRPr="00D806A8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B0E875" w14:textId="77777777" w:rsidR="002C2DB4" w:rsidRDefault="002C2DB4">
      <w:r>
        <w:separator/>
      </w:r>
    </w:p>
  </w:endnote>
  <w:endnote w:type="continuationSeparator" w:id="0">
    <w:p w14:paraId="0336889E" w14:textId="77777777" w:rsidR="002C2DB4" w:rsidRDefault="002C2D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19A9C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D9407C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CC7CC5" w14:textId="09F77B93" w:rsidR="006D4AB3" w:rsidRPr="00843A88" w:rsidRDefault="006D4AB3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DDC22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6D293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5D29918" w14:textId="77777777" w:rsidR="006D4AB3" w:rsidRDefault="006D4AB3">
    <w:pPr>
      <w:pStyle w:val="Stopka"/>
      <w:tabs>
        <w:tab w:val="clear" w:pos="4536"/>
        <w:tab w:val="left" w:pos="6237"/>
      </w:tabs>
    </w:pPr>
  </w:p>
  <w:p w14:paraId="4B47E21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6D5D9C" w14:textId="77777777" w:rsidR="002C2DB4" w:rsidRDefault="002C2DB4">
      <w:r>
        <w:separator/>
      </w:r>
    </w:p>
  </w:footnote>
  <w:footnote w:type="continuationSeparator" w:id="0">
    <w:p w14:paraId="0F43C98C" w14:textId="77777777" w:rsidR="002C2DB4" w:rsidRDefault="002C2D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34C9B4" w14:textId="77777777" w:rsidR="003B605A" w:rsidRDefault="003B60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3B6038" w14:textId="77777777" w:rsidR="003B605A" w:rsidRDefault="003B60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38297B" w14:textId="77777777" w:rsidR="003B605A" w:rsidRDefault="003B60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34205400">
    <w:abstractNumId w:val="3"/>
  </w:num>
  <w:num w:numId="2" w16cid:durableId="734159224">
    <w:abstractNumId w:val="6"/>
  </w:num>
  <w:num w:numId="3" w16cid:durableId="37248533">
    <w:abstractNumId w:val="2"/>
  </w:num>
  <w:num w:numId="4" w16cid:durableId="247735262">
    <w:abstractNumId w:val="5"/>
  </w:num>
  <w:num w:numId="5" w16cid:durableId="722756467">
    <w:abstractNumId w:val="0"/>
  </w:num>
  <w:num w:numId="6" w16cid:durableId="1916821491">
    <w:abstractNumId w:val="1"/>
  </w:num>
  <w:num w:numId="7" w16cid:durableId="7118035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2DB4"/>
    <w:rsid w:val="00031374"/>
    <w:rsid w:val="000A1097"/>
    <w:rsid w:val="000E2A8F"/>
    <w:rsid w:val="0012774F"/>
    <w:rsid w:val="00144B7A"/>
    <w:rsid w:val="00180C6E"/>
    <w:rsid w:val="002361B7"/>
    <w:rsid w:val="0029606A"/>
    <w:rsid w:val="002C2DB4"/>
    <w:rsid w:val="003B605A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D22FFA"/>
    <w:rsid w:val="00D806A8"/>
    <w:rsid w:val="00D8461B"/>
    <w:rsid w:val="00D915F2"/>
    <w:rsid w:val="00DF32E8"/>
    <w:rsid w:val="00DF53CA"/>
    <w:rsid w:val="00E0457E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C3A7FC"/>
  <w15:chartTrackingRefBased/>
  <w15:docId w15:val="{E2BE6439-AC80-4ECB-AAEF-02E4497A8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Topór</dc:creator>
  <cp:keywords/>
  <cp:lastModifiedBy>Anna Topór</cp:lastModifiedBy>
  <cp:revision>2</cp:revision>
  <cp:lastPrinted>2025-07-09T13:21:00Z</cp:lastPrinted>
  <dcterms:created xsi:type="dcterms:W3CDTF">2025-07-09T13:21:00Z</dcterms:created>
  <dcterms:modified xsi:type="dcterms:W3CDTF">2025-07-09T13:21:00Z</dcterms:modified>
</cp:coreProperties>
</file>