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21052" w14:textId="77777777" w:rsidR="00843A88" w:rsidRPr="00966DB6" w:rsidRDefault="00507D7F" w:rsidP="00FD4AEC">
      <w:pPr>
        <w:spacing w:after="480"/>
        <w:jc w:val="right"/>
      </w:pPr>
      <w:r w:rsidRPr="00966DB6">
        <w:t>Niepołomice</w:t>
      </w:r>
      <w:r w:rsidR="00843A88" w:rsidRPr="00966DB6">
        <w:t xml:space="preserve"> dnia: </w:t>
      </w:r>
      <w:r w:rsidRPr="00966DB6">
        <w:t>2025-07-09</w:t>
      </w:r>
    </w:p>
    <w:p w14:paraId="54E8D548" w14:textId="77777777" w:rsidR="00843A88" w:rsidRPr="00966DB6" w:rsidRDefault="00507D7F" w:rsidP="00843A88">
      <w:pPr>
        <w:spacing w:line="360" w:lineRule="auto"/>
        <w:rPr>
          <w:b/>
          <w:bCs/>
        </w:rPr>
      </w:pPr>
      <w:r w:rsidRPr="00966DB6">
        <w:rPr>
          <w:b/>
          <w:bCs/>
        </w:rPr>
        <w:t>GMINA NIEPOŁOMICE</w:t>
      </w:r>
    </w:p>
    <w:p w14:paraId="034B0D8B" w14:textId="77777777" w:rsidR="00843A88" w:rsidRPr="00966DB6" w:rsidRDefault="00507D7F" w:rsidP="00843A88">
      <w:pPr>
        <w:spacing w:line="360" w:lineRule="auto"/>
      </w:pPr>
      <w:r w:rsidRPr="00966DB6">
        <w:t>Pl. Zwycięstwa</w:t>
      </w:r>
      <w:r w:rsidR="00843A88" w:rsidRPr="00966DB6">
        <w:t xml:space="preserve"> </w:t>
      </w:r>
      <w:r w:rsidRPr="00966DB6">
        <w:t>13</w:t>
      </w:r>
    </w:p>
    <w:p w14:paraId="71532D90" w14:textId="77777777" w:rsidR="00843A88" w:rsidRPr="00966DB6" w:rsidRDefault="00507D7F" w:rsidP="00843A88">
      <w:r w:rsidRPr="00966DB6">
        <w:t>32-005</w:t>
      </w:r>
      <w:r w:rsidR="00843A88" w:rsidRPr="00966DB6">
        <w:t xml:space="preserve"> </w:t>
      </w:r>
      <w:r w:rsidRPr="00966DB6">
        <w:t>Niepołomice</w:t>
      </w:r>
    </w:p>
    <w:p w14:paraId="1F07E3A1" w14:textId="7B7E726F" w:rsidR="00843A88" w:rsidRPr="00966DB6" w:rsidRDefault="00966DB6" w:rsidP="00966DB6">
      <w:pPr>
        <w:jc w:val="both"/>
        <w:rPr>
          <w:bCs/>
        </w:rPr>
      </w:pPr>
      <w:r w:rsidRPr="00966DB6">
        <w:rPr>
          <w:bCs/>
        </w:rPr>
        <w:t>Pismo: ZP.271.20.2025.8</w:t>
      </w:r>
    </w:p>
    <w:p w14:paraId="0CB45AB4" w14:textId="753B7B7F" w:rsidR="00843A88" w:rsidRPr="00966DB6" w:rsidRDefault="00843A88" w:rsidP="00966DB6">
      <w:pPr>
        <w:jc w:val="both"/>
        <w:rPr>
          <w:bCs/>
        </w:rPr>
      </w:pPr>
    </w:p>
    <w:p w14:paraId="7E085C3E" w14:textId="77777777" w:rsidR="00843A88" w:rsidRPr="00966DB6" w:rsidRDefault="00843A88" w:rsidP="00966DB6">
      <w:pPr>
        <w:tabs>
          <w:tab w:val="left" w:pos="708"/>
          <w:tab w:val="center" w:pos="4536"/>
          <w:tab w:val="right" w:pos="9072"/>
        </w:tabs>
        <w:ind w:left="5103"/>
        <w:rPr>
          <w:b/>
        </w:rPr>
      </w:pPr>
      <w:r w:rsidRPr="00966DB6">
        <w:rPr>
          <w:b/>
        </w:rPr>
        <w:t>WYKONAWCY</w:t>
      </w:r>
    </w:p>
    <w:p w14:paraId="21C7A0D9" w14:textId="77777777" w:rsidR="00843A88" w:rsidRPr="00966DB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966DB6">
        <w:t>ubiegający się o zamówienie</w:t>
      </w:r>
    </w:p>
    <w:p w14:paraId="02727516" w14:textId="77777777" w:rsidR="004E4B64" w:rsidRPr="00966DB6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966DB6">
        <w:rPr>
          <w:rFonts w:eastAsia="Calibri"/>
          <w:lang w:eastAsia="en-US"/>
        </w:rPr>
        <w:t xml:space="preserve">Dotyczy: </w:t>
      </w:r>
      <w:r w:rsidRPr="00966DB6">
        <w:t>postępowania o udzielenie zamówienia publicznego</w:t>
      </w:r>
      <w:r w:rsidRPr="00966DB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66DB6" w14:paraId="26FC1203" w14:textId="77777777" w:rsidTr="00FD4AEC">
        <w:tc>
          <w:tcPr>
            <w:tcW w:w="2269" w:type="dxa"/>
            <w:shd w:val="clear" w:color="auto" w:fill="auto"/>
          </w:tcPr>
          <w:p w14:paraId="7C026EB5" w14:textId="77777777" w:rsidR="004E4B64" w:rsidRPr="00966DB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66DB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5E0BEC" w14:textId="77777777" w:rsidR="004E4B64" w:rsidRPr="00966DB6" w:rsidRDefault="00507D7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66DB6">
              <w:rPr>
                <w:bCs/>
              </w:rPr>
              <w:t>Budowa klubu malucha "Sówki" wraz z oddziałami przedszkolnymi w Woli Zabierzowskiej</w:t>
            </w:r>
            <w:r w:rsidR="004E4B64" w:rsidRPr="00966DB6">
              <w:rPr>
                <w:bCs/>
              </w:rPr>
              <w:t>.</w:t>
            </w:r>
          </w:p>
        </w:tc>
      </w:tr>
      <w:tr w:rsidR="00507D7F" w:rsidRPr="00966DB6" w14:paraId="396D4186" w14:textId="77777777" w:rsidTr="001205A4">
        <w:tc>
          <w:tcPr>
            <w:tcW w:w="2269" w:type="dxa"/>
            <w:shd w:val="clear" w:color="auto" w:fill="auto"/>
          </w:tcPr>
          <w:p w14:paraId="2F4BB630" w14:textId="77777777" w:rsidR="00507D7F" w:rsidRPr="00966DB6" w:rsidRDefault="00507D7F" w:rsidP="001205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66DB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9912A7" w14:textId="77777777" w:rsidR="00507D7F" w:rsidRPr="00966DB6" w:rsidRDefault="00507D7F" w:rsidP="001205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66DB6">
              <w:rPr>
                <w:bCs/>
              </w:rPr>
              <w:t>ZP.271.20.2025</w:t>
            </w:r>
          </w:p>
        </w:tc>
      </w:tr>
    </w:tbl>
    <w:p w14:paraId="2F7775A4" w14:textId="77777777" w:rsidR="004E4B64" w:rsidRPr="00966DB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66DB6" w14:paraId="459C813A" w14:textId="77777777" w:rsidTr="00C46732">
        <w:tc>
          <w:tcPr>
            <w:tcW w:w="9330" w:type="dxa"/>
            <w:shd w:val="clear" w:color="auto" w:fill="F2F2F2"/>
            <w:hideMark/>
          </w:tcPr>
          <w:p w14:paraId="14E8E4C1" w14:textId="77777777" w:rsidR="00843A88" w:rsidRPr="00966DB6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66DB6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01661FE" w14:textId="77777777" w:rsidR="0012774F" w:rsidRPr="00966DB6" w:rsidRDefault="00520165" w:rsidP="004E4B64">
      <w:pPr>
        <w:spacing w:before="600" w:after="240" w:line="360" w:lineRule="auto"/>
        <w:jc w:val="both"/>
      </w:pPr>
      <w:r w:rsidRPr="00966DB6">
        <w:t xml:space="preserve">Zamawiający, </w:t>
      </w:r>
      <w:r w:rsidR="00507D7F" w:rsidRPr="00966DB6">
        <w:rPr>
          <w:b/>
        </w:rPr>
        <w:t>GMINA NIEPOŁOMICE</w:t>
      </w:r>
      <w:r w:rsidRPr="00966DB6">
        <w:t xml:space="preserve">, działając na podstawie art. </w:t>
      </w:r>
      <w:r w:rsidR="00E74BC3" w:rsidRPr="00966DB6">
        <w:t>284</w:t>
      </w:r>
      <w:r w:rsidRPr="00966DB6">
        <w:t xml:space="preserve"> ust. </w:t>
      </w:r>
      <w:r w:rsidR="0029606A" w:rsidRPr="00966DB6">
        <w:t>6</w:t>
      </w:r>
      <w:r w:rsidRPr="00966DB6">
        <w:t xml:space="preserve"> ustawy z dnia </w:t>
      </w:r>
      <w:r w:rsidR="0029606A" w:rsidRPr="00966DB6">
        <w:t>11</w:t>
      </w:r>
      <w:r w:rsidRPr="00966DB6">
        <w:t xml:space="preserve"> </w:t>
      </w:r>
      <w:r w:rsidR="0029606A" w:rsidRPr="00966DB6">
        <w:t xml:space="preserve">września </w:t>
      </w:r>
      <w:r w:rsidRPr="00966DB6">
        <w:t>20</w:t>
      </w:r>
      <w:r w:rsidR="0029606A" w:rsidRPr="00966DB6">
        <w:t>19</w:t>
      </w:r>
      <w:r w:rsidRPr="00966DB6">
        <w:t xml:space="preserve"> r</w:t>
      </w:r>
      <w:r w:rsidR="0029606A" w:rsidRPr="00966DB6">
        <w:t>.</w:t>
      </w:r>
      <w:r w:rsidRPr="00966DB6">
        <w:t xml:space="preserve"> Prawo </w:t>
      </w:r>
      <w:r w:rsidR="0029606A" w:rsidRPr="00966DB6">
        <w:t>z</w:t>
      </w:r>
      <w:r w:rsidRPr="00966DB6">
        <w:t xml:space="preserve">amówień </w:t>
      </w:r>
      <w:r w:rsidR="0029606A" w:rsidRPr="00966DB6">
        <w:t>p</w:t>
      </w:r>
      <w:r w:rsidRPr="00966DB6">
        <w:t xml:space="preserve">ublicznych </w:t>
      </w:r>
      <w:r w:rsidR="00507D7F" w:rsidRPr="00966DB6">
        <w:t>(</w:t>
      </w:r>
      <w:proofErr w:type="spellStart"/>
      <w:r w:rsidR="00507D7F" w:rsidRPr="00966DB6">
        <w:t>t.j</w:t>
      </w:r>
      <w:proofErr w:type="spellEnd"/>
      <w:r w:rsidR="00507D7F" w:rsidRPr="00966DB6">
        <w:t>. Dz. U. z 2024 poz. 1320)</w:t>
      </w:r>
      <w:r w:rsidR="00BE7BFD" w:rsidRPr="00966DB6">
        <w:t xml:space="preserve">, </w:t>
      </w:r>
      <w:r w:rsidR="00E74BC3" w:rsidRPr="00966DB6">
        <w:t>udostępnia</w:t>
      </w:r>
      <w:r w:rsidR="00BE7BFD" w:rsidRPr="00966DB6">
        <w:t xml:space="preserve"> poniżej treść zapytań do S</w:t>
      </w:r>
      <w:r w:rsidR="0012774F" w:rsidRPr="00966DB6">
        <w:t>pecyfikacji Warunków Zamówienia (</w:t>
      </w:r>
      <w:r w:rsidR="0012774F" w:rsidRPr="00966DB6">
        <w:rPr>
          <w:lang w:eastAsia="ar-SA"/>
        </w:rPr>
        <w:t>zwanej dalej</w:t>
      </w:r>
      <w:r w:rsidR="0012774F" w:rsidRPr="00966DB6">
        <w:rPr>
          <w:b/>
          <w:lang w:eastAsia="ar-SA"/>
        </w:rPr>
        <w:t xml:space="preserve"> </w:t>
      </w:r>
      <w:r w:rsidR="0012774F" w:rsidRPr="00966DB6">
        <w:rPr>
          <w:bCs/>
          <w:lang w:eastAsia="ar-SA"/>
        </w:rPr>
        <w:t>”SWZ”)</w:t>
      </w:r>
      <w:r w:rsidR="00E74BC3" w:rsidRPr="00966DB6">
        <w:rPr>
          <w:bCs/>
          <w:lang w:eastAsia="ar-SA"/>
        </w:rPr>
        <w:t xml:space="preserve"> </w:t>
      </w:r>
      <w:r w:rsidR="00E74BC3" w:rsidRPr="00966DB6">
        <w:t>wraz z wyjaśnieniami</w:t>
      </w:r>
      <w:r w:rsidR="0012774F" w:rsidRPr="00966DB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7D7F" w:rsidRPr="00966DB6" w14:paraId="393D23AC" w14:textId="77777777" w:rsidTr="001205A4">
        <w:tc>
          <w:tcPr>
            <w:tcW w:w="9356" w:type="dxa"/>
            <w:shd w:val="clear" w:color="auto" w:fill="auto"/>
          </w:tcPr>
          <w:p w14:paraId="15BA1189" w14:textId="6C1FB482" w:rsidR="00507D7F" w:rsidRPr="003E0B99" w:rsidRDefault="00507D7F" w:rsidP="001205A4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3E0B99">
              <w:rPr>
                <w:b/>
                <w:bCs/>
              </w:rPr>
              <w:t>Pytani</w:t>
            </w:r>
            <w:r w:rsidR="00966DB6" w:rsidRPr="003E0B99">
              <w:rPr>
                <w:b/>
                <w:bCs/>
              </w:rPr>
              <w:t>a</w:t>
            </w:r>
          </w:p>
          <w:p w14:paraId="04498B23" w14:textId="77777777" w:rsidR="00507D7F" w:rsidRPr="003E0B99" w:rsidRDefault="00507D7F" w:rsidP="001205A4">
            <w:pPr>
              <w:spacing w:after="120" w:line="360" w:lineRule="auto"/>
              <w:ind w:left="30" w:right="-72"/>
              <w:jc w:val="both"/>
            </w:pPr>
            <w:r w:rsidRPr="003E0B99">
              <w:t>W zestawieniu A11 podano wymiar przejścia 900×2100 mm. Taka wysokość jest niestandardowa dla drzwi wewnętrznych, dla których standardowa wynosi 2000 mm. Sugerujemy, że może to być błąd w dokumentacji. Wymiary otworu montażowego 1040×2115 mm również wskazują, że docelowe skrzydło drzwiowe powinno mieć standardową wysokość. Prosimy zatem o korektę wymiaru światła przejścia.</w:t>
            </w:r>
          </w:p>
          <w:p w14:paraId="146B6CC6" w14:textId="77777777" w:rsidR="00507D7F" w:rsidRPr="003E0B99" w:rsidRDefault="00507D7F" w:rsidP="001205A4">
            <w:pPr>
              <w:spacing w:after="120" w:line="360" w:lineRule="auto"/>
              <w:ind w:left="30" w:right="-72"/>
              <w:jc w:val="both"/>
            </w:pPr>
            <w:r w:rsidRPr="003E0B99">
              <w:t xml:space="preserve">W drzwiach przylgowych nie ma możliwości montażu ukrytych samozamykaczy, rozwiązanie takie jest przewidziane jedynie dla drzwi </w:t>
            </w:r>
            <w:proofErr w:type="spellStart"/>
            <w:r w:rsidRPr="003E0B99">
              <w:t>bezprzylgowych</w:t>
            </w:r>
            <w:proofErr w:type="spellEnd"/>
            <w:r w:rsidRPr="003E0B99">
              <w:t>, proszę również o korektę tego parametru</w:t>
            </w:r>
          </w:p>
          <w:p w14:paraId="78389E1A" w14:textId="77777777" w:rsidR="00507D7F" w:rsidRPr="003E0B99" w:rsidRDefault="00507D7F" w:rsidP="001205A4">
            <w:pPr>
              <w:spacing w:after="120" w:line="360" w:lineRule="auto"/>
              <w:ind w:left="30" w:right="-72"/>
              <w:jc w:val="both"/>
            </w:pPr>
            <w:r w:rsidRPr="003E0B99">
              <w:t xml:space="preserve">Prosimy również o informację, jakie ościeżnice są przewidziane do drzwi wewnętrznych — czy mają to być ościeżnice regulowane stalowe, czy drewniane? </w:t>
            </w:r>
          </w:p>
          <w:p w14:paraId="01813DBF" w14:textId="77777777" w:rsidR="00507D7F" w:rsidRPr="003E0B99" w:rsidRDefault="00507D7F" w:rsidP="001205A4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3E0B99">
              <w:rPr>
                <w:b/>
                <w:bCs/>
              </w:rPr>
              <w:t>Stanowisko (wyjaśnienie) Zamawiającego:</w:t>
            </w:r>
          </w:p>
          <w:p w14:paraId="0224C3DC" w14:textId="7E1E0C35" w:rsidR="003E0B99" w:rsidRPr="003E0B99" w:rsidRDefault="003E0B99" w:rsidP="003E0B99">
            <w:pPr>
              <w:spacing w:after="60" w:line="360" w:lineRule="auto"/>
              <w:ind w:right="-72"/>
              <w:jc w:val="both"/>
            </w:pPr>
            <w:r w:rsidRPr="003E0B99">
              <w:t>Ad.1.  Wymiary w świetle przejścia w drzwiach oraz samozamykacz ukryty należy wykonać zgodnie z projektem, takie rozwiązania są dostępne na rynku. Należy zastosować ościeżnice regulowane drewniane.</w:t>
            </w:r>
          </w:p>
          <w:p w14:paraId="562A8BAC" w14:textId="65B97904" w:rsidR="00507D7F" w:rsidRPr="003E0B99" w:rsidRDefault="00507D7F" w:rsidP="00966DB6">
            <w:pPr>
              <w:spacing w:after="60" w:line="360" w:lineRule="auto"/>
              <w:ind w:right="-72"/>
              <w:jc w:val="both"/>
            </w:pPr>
          </w:p>
        </w:tc>
      </w:tr>
    </w:tbl>
    <w:p w14:paraId="798E48C9" w14:textId="77777777" w:rsidR="00BE7BFD" w:rsidRPr="00966DB6" w:rsidRDefault="00BE7BFD" w:rsidP="00520165">
      <w:pPr>
        <w:jc w:val="both"/>
      </w:pPr>
    </w:p>
    <w:p w14:paraId="11A02542" w14:textId="38AA87C2" w:rsidR="006D4AB3" w:rsidRPr="00966DB6" w:rsidRDefault="006D4AB3" w:rsidP="00D8461B">
      <w:pPr>
        <w:spacing w:before="120" w:after="120" w:line="360" w:lineRule="auto"/>
        <w:ind w:left="567"/>
        <w:jc w:val="right"/>
      </w:pPr>
    </w:p>
    <w:sectPr w:rsidR="006D4AB3" w:rsidRPr="00966DB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D19FE" w14:textId="77777777" w:rsidR="00DE5BCE" w:rsidRDefault="00DE5BCE">
      <w:r>
        <w:separator/>
      </w:r>
    </w:p>
  </w:endnote>
  <w:endnote w:type="continuationSeparator" w:id="0">
    <w:p w14:paraId="50CB214F" w14:textId="77777777" w:rsidR="00DE5BCE" w:rsidRDefault="00DE5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777C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0B8D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DB2A0" w14:textId="4203E0A9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6400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82FAC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DB5A8A" w14:textId="77777777" w:rsidR="006D4AB3" w:rsidRDefault="006D4AB3">
    <w:pPr>
      <w:pStyle w:val="Stopka"/>
      <w:tabs>
        <w:tab w:val="clear" w:pos="4536"/>
        <w:tab w:val="left" w:pos="6237"/>
      </w:tabs>
    </w:pPr>
  </w:p>
  <w:p w14:paraId="452D4D7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C8B1B" w14:textId="77777777" w:rsidR="00DE5BCE" w:rsidRDefault="00DE5BCE">
      <w:r>
        <w:separator/>
      </w:r>
    </w:p>
  </w:footnote>
  <w:footnote w:type="continuationSeparator" w:id="0">
    <w:p w14:paraId="284CE2CD" w14:textId="77777777" w:rsidR="00DE5BCE" w:rsidRDefault="00DE5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ACE00" w14:textId="77777777" w:rsidR="00507D7F" w:rsidRDefault="00507D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B226A" w14:textId="77777777" w:rsidR="00507D7F" w:rsidRDefault="00507D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EAD37" w14:textId="77777777" w:rsidR="00507D7F" w:rsidRDefault="00507D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65884414">
    <w:abstractNumId w:val="3"/>
  </w:num>
  <w:num w:numId="2" w16cid:durableId="721097452">
    <w:abstractNumId w:val="6"/>
  </w:num>
  <w:num w:numId="3" w16cid:durableId="631520399">
    <w:abstractNumId w:val="2"/>
  </w:num>
  <w:num w:numId="4" w16cid:durableId="1992364092">
    <w:abstractNumId w:val="5"/>
  </w:num>
  <w:num w:numId="5" w16cid:durableId="77866009">
    <w:abstractNumId w:val="0"/>
  </w:num>
  <w:num w:numId="6" w16cid:durableId="401754274">
    <w:abstractNumId w:val="1"/>
  </w:num>
  <w:num w:numId="7" w16cid:durableId="5838039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5BCE"/>
    <w:rsid w:val="00031374"/>
    <w:rsid w:val="000A1097"/>
    <w:rsid w:val="000E2A8F"/>
    <w:rsid w:val="0012774F"/>
    <w:rsid w:val="00144B7A"/>
    <w:rsid w:val="00180C6E"/>
    <w:rsid w:val="0029606A"/>
    <w:rsid w:val="003E0B99"/>
    <w:rsid w:val="004848F3"/>
    <w:rsid w:val="004A75F2"/>
    <w:rsid w:val="004E4B64"/>
    <w:rsid w:val="00507D7F"/>
    <w:rsid w:val="005144A9"/>
    <w:rsid w:val="00520165"/>
    <w:rsid w:val="005A4A21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66DB6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E5BC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1479ED"/>
  <w15:chartTrackingRefBased/>
  <w15:docId w15:val="{DCA2ED88-F40D-465B-A247-4C1B21702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2025-07-09T10:31:00Z</cp:lastPrinted>
  <dcterms:created xsi:type="dcterms:W3CDTF">2025-07-09T10:31:00Z</dcterms:created>
  <dcterms:modified xsi:type="dcterms:W3CDTF">2025-07-09T10:31:00Z</dcterms:modified>
</cp:coreProperties>
</file>