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A4431" w14:textId="6F92907D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43624350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Akademia Górniczo - Hutnicza</w:t>
      </w:r>
    </w:p>
    <w:p w14:paraId="2BBD39AB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im. Stanisława Staszica w Krakowie</w:t>
      </w:r>
    </w:p>
    <w:p w14:paraId="155A144A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Dział Zamówień Publicznych</w:t>
      </w:r>
      <w:r w:rsidR="008D2AB8" w:rsidRPr="00DF7745">
        <w:rPr>
          <w:b/>
          <w:sz w:val="22"/>
          <w:szCs w:val="22"/>
        </w:rPr>
        <w:t xml:space="preserve">  </w:t>
      </w:r>
    </w:p>
    <w:p w14:paraId="3BC91314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8D2AB8" w:rsidRPr="00DF7745">
        <w:rPr>
          <w:b/>
          <w:sz w:val="22"/>
          <w:szCs w:val="22"/>
        </w:rPr>
        <w:t xml:space="preserve"> </w:t>
      </w:r>
    </w:p>
    <w:p w14:paraId="2BEDC8F3" w14:textId="77777777" w:rsidR="008D2AB8" w:rsidRPr="00DF7745" w:rsidRDefault="00012B41" w:rsidP="008D2AB8">
      <w:pPr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8D2AB8" w:rsidRPr="00DF7745">
        <w:rPr>
          <w:b/>
          <w:sz w:val="22"/>
          <w:szCs w:val="22"/>
        </w:rPr>
        <w:t xml:space="preserve">,  </w:t>
      </w:r>
    </w:p>
    <w:p w14:paraId="5C42CE38" w14:textId="77777777" w:rsidR="008D2AB8" w:rsidRPr="00DF7745" w:rsidRDefault="008D2AB8" w:rsidP="008D2AB8">
      <w:pPr>
        <w:ind w:firstLine="3969"/>
        <w:rPr>
          <w:b/>
          <w:sz w:val="22"/>
          <w:szCs w:val="22"/>
        </w:rPr>
      </w:pPr>
    </w:p>
    <w:p w14:paraId="09EE202D" w14:textId="31155EC8" w:rsidR="008D2AB8" w:rsidRPr="00DF774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A93E31" w:rsidRPr="00A93E31">
        <w:rPr>
          <w:b/>
          <w:sz w:val="22"/>
          <w:szCs w:val="22"/>
        </w:rPr>
        <w:t xml:space="preserve">Dostawa automatycznego, elektromechanicznego, skomputeryzowanego aparatu trójosiowego ściskania z wyposażeniem do próbek o średnicy 50mm i 38 mm dla </w:t>
      </w:r>
      <w:proofErr w:type="spellStart"/>
      <w:r w:rsidR="00A93E31" w:rsidRPr="00A93E31">
        <w:rPr>
          <w:b/>
          <w:sz w:val="22"/>
          <w:szCs w:val="22"/>
        </w:rPr>
        <w:t>WWNiG</w:t>
      </w:r>
      <w:proofErr w:type="spellEnd"/>
      <w:r w:rsidR="00A93E31" w:rsidRPr="00A93E31">
        <w:rPr>
          <w:b/>
          <w:sz w:val="22"/>
          <w:szCs w:val="22"/>
        </w:rPr>
        <w:t xml:space="preserve"> - DE-dzp.272-378/25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0F550C0F" w14:textId="77777777" w:rsidR="008D2AB8" w:rsidRPr="00DF774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CBC4748" w14:textId="48980A3B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bookmarkStart w:id="0" w:name="_Hlk163033563"/>
      <w:r w:rsidRPr="00DF7745">
        <w:rPr>
          <w:b/>
          <w:sz w:val="22"/>
          <w:szCs w:val="22"/>
        </w:rPr>
        <w:t>Cena netto</w:t>
      </w:r>
      <w:r w:rsidR="001515B3">
        <w:rPr>
          <w:b/>
          <w:sz w:val="22"/>
          <w:szCs w:val="22"/>
        </w:rPr>
        <w:t xml:space="preserve"> za całość przedmiotu zamówienia</w:t>
      </w:r>
      <w:r w:rsidRPr="00DF7745">
        <w:rPr>
          <w:b/>
          <w:sz w:val="22"/>
          <w:szCs w:val="22"/>
        </w:rPr>
        <w:t>:   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6E0778F5" w14:textId="77777777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C72F99F" w14:textId="0BCD4B2F" w:rsidR="008D2AB8" w:rsidRPr="00DF7745" w:rsidRDefault="008D2AB8" w:rsidP="001515B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brutto</w:t>
      </w:r>
      <w:r w:rsidR="001515B3" w:rsidRPr="001515B3">
        <w:t xml:space="preserve"> </w:t>
      </w:r>
      <w:r w:rsidR="001515B3" w:rsidRPr="001515B3">
        <w:rPr>
          <w:b/>
          <w:sz w:val="22"/>
          <w:szCs w:val="22"/>
        </w:rPr>
        <w:t>za całość przedmiotu zamówienia</w:t>
      </w:r>
      <w:r w:rsidRPr="00DF7745">
        <w:rPr>
          <w:b/>
          <w:sz w:val="22"/>
          <w:szCs w:val="22"/>
        </w:rPr>
        <w:t>: 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bookmarkEnd w:id="0"/>
    <w:p w14:paraId="71DF296B" w14:textId="6E5F4A84" w:rsidR="008D2AB8" w:rsidRPr="001515B3" w:rsidRDefault="008D2AB8" w:rsidP="008D2AB8">
      <w:pPr>
        <w:widowControl w:val="0"/>
        <w:spacing w:line="264" w:lineRule="auto"/>
        <w:ind w:right="1"/>
        <w:jc w:val="both"/>
        <w:rPr>
          <w:i/>
          <w:sz w:val="22"/>
          <w:szCs w:val="22"/>
        </w:rPr>
      </w:pPr>
      <w:r w:rsidRPr="001515B3">
        <w:rPr>
          <w:i/>
          <w:sz w:val="22"/>
          <w:szCs w:val="22"/>
        </w:rPr>
        <w:t>Słownie brutto:</w:t>
      </w:r>
      <w:r w:rsidR="00DA0E58" w:rsidRPr="001515B3">
        <w:rPr>
          <w:i/>
          <w:sz w:val="22"/>
          <w:szCs w:val="22"/>
        </w:rPr>
        <w:t xml:space="preserve"> </w:t>
      </w:r>
      <w:r w:rsidRPr="001515B3">
        <w:rPr>
          <w:i/>
          <w:sz w:val="22"/>
          <w:szCs w:val="22"/>
        </w:rPr>
        <w:t>.......................................................................................................................</w:t>
      </w:r>
    </w:p>
    <w:p w14:paraId="71B5F766" w14:textId="568AC221" w:rsidR="001515B3" w:rsidRDefault="001515B3" w:rsidP="001515B3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 ……………………. PLN</w:t>
      </w:r>
    </w:p>
    <w:p w14:paraId="4BA29AEE" w14:textId="658F5AE0" w:rsidR="00FE545C" w:rsidRPr="00A93E31" w:rsidRDefault="00DA0E5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</w:t>
      </w:r>
      <w:r w:rsidR="00FE545C" w:rsidRPr="00DF7745">
        <w:rPr>
          <w:sz w:val="22"/>
          <w:szCs w:val="22"/>
        </w:rPr>
        <w:t>roducent/model zaoferowa</w:t>
      </w:r>
      <w:r w:rsidR="00A93E31">
        <w:rPr>
          <w:sz w:val="22"/>
          <w:szCs w:val="22"/>
        </w:rPr>
        <w:t>nego aparatu trójosiowego</w:t>
      </w:r>
      <w:r w:rsidR="00F84DEA">
        <w:rPr>
          <w:sz w:val="22"/>
          <w:szCs w:val="22"/>
        </w:rPr>
        <w:t>:</w:t>
      </w:r>
      <w:bookmarkStart w:id="1" w:name="_Hlk200615334"/>
      <w:r w:rsidR="00A93E31">
        <w:rPr>
          <w:sz w:val="22"/>
          <w:szCs w:val="22"/>
        </w:rPr>
        <w:t xml:space="preserve"> </w:t>
      </w:r>
      <w:r w:rsidR="00FE545C" w:rsidRPr="00D9374F">
        <w:rPr>
          <w:b w:val="0"/>
          <w:sz w:val="22"/>
          <w:szCs w:val="22"/>
        </w:rPr>
        <w:t>……………………………………</w:t>
      </w:r>
      <w:r w:rsidRPr="00D9374F">
        <w:rPr>
          <w:b w:val="0"/>
          <w:sz w:val="22"/>
          <w:szCs w:val="22"/>
        </w:rPr>
        <w:t>……….</w:t>
      </w:r>
      <w:bookmarkEnd w:id="1"/>
    </w:p>
    <w:p w14:paraId="381E7CE5" w14:textId="767C36C0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Termin realizacji umowy: </w:t>
      </w:r>
      <w:r w:rsidR="00A93E31" w:rsidRPr="002325AE">
        <w:rPr>
          <w:bCs/>
          <w:sz w:val="22"/>
          <w:szCs w:val="22"/>
        </w:rPr>
        <w:t>do 170 dni od daty podpisania umowy.</w:t>
      </w:r>
    </w:p>
    <w:p w14:paraId="04AA39BB" w14:textId="52FC1B7D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Okres udzielonej gwarancji wynosi:</w:t>
      </w:r>
      <w:r w:rsidRPr="00DF7745">
        <w:rPr>
          <w:sz w:val="22"/>
          <w:szCs w:val="22"/>
        </w:rPr>
        <w:t xml:space="preserve"> </w:t>
      </w:r>
      <w:r w:rsidRPr="00DF7745">
        <w:rPr>
          <w:b/>
          <w:bCs/>
          <w:sz w:val="22"/>
          <w:szCs w:val="22"/>
        </w:rPr>
        <w:t>…………</w:t>
      </w:r>
      <w:r w:rsidR="00DA0E58" w:rsidRPr="00DF7745">
        <w:rPr>
          <w:b/>
          <w:bCs/>
          <w:sz w:val="22"/>
          <w:szCs w:val="22"/>
        </w:rPr>
        <w:t xml:space="preserve"> miesięcy</w:t>
      </w:r>
      <w:r w:rsidR="00DA0E58" w:rsidRPr="00DF7745">
        <w:rPr>
          <w:sz w:val="22"/>
          <w:szCs w:val="22"/>
        </w:rPr>
        <w:t xml:space="preserve"> </w:t>
      </w:r>
      <w:bookmarkStart w:id="2" w:name="_Hlk181610388"/>
      <w:r w:rsidR="00ED5524" w:rsidRPr="00ED5524">
        <w:rPr>
          <w:b/>
          <w:sz w:val="22"/>
          <w:szCs w:val="22"/>
        </w:rPr>
        <w:t xml:space="preserve">od dostarczenia </w:t>
      </w:r>
      <w:r w:rsidR="009D2F7D">
        <w:rPr>
          <w:b/>
          <w:sz w:val="22"/>
          <w:szCs w:val="22"/>
        </w:rPr>
        <w:t>sprzętu</w:t>
      </w:r>
      <w:r w:rsidR="00ED5524" w:rsidRPr="00ED5524">
        <w:rPr>
          <w:b/>
          <w:sz w:val="22"/>
          <w:szCs w:val="22"/>
        </w:rPr>
        <w:t xml:space="preserve"> </w:t>
      </w:r>
      <w:r w:rsidRPr="00DF7745">
        <w:rPr>
          <w:sz w:val="22"/>
          <w:szCs w:val="22"/>
          <w:highlight w:val="yellow"/>
        </w:rPr>
        <w:t>(</w:t>
      </w:r>
      <w:r w:rsidRPr="00DF7745">
        <w:rPr>
          <w:i/>
          <w:sz w:val="22"/>
          <w:szCs w:val="22"/>
          <w:highlight w:val="yellow"/>
        </w:rPr>
        <w:t>kryterium oceny ofert)</w:t>
      </w:r>
      <w:bookmarkEnd w:id="2"/>
    </w:p>
    <w:p w14:paraId="11757AED" w14:textId="77777777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38B59F93" w14:textId="6D2A49C6" w:rsidR="00AA2E35" w:rsidRDefault="008D2AB8" w:rsidP="00936990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t xml:space="preserve">Termin płatności: </w:t>
      </w:r>
      <w:r w:rsidR="00AC6469" w:rsidRPr="00DF774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A5D17A9" w14:textId="77777777" w:rsidR="00D9374F" w:rsidRPr="00936990" w:rsidRDefault="00D9374F" w:rsidP="00936990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02C1551B" w14:textId="73E87AA2" w:rsidR="00FE545C" w:rsidRPr="00DF7745" w:rsidRDefault="00FE545C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b/>
          <w:sz w:val="22"/>
          <w:szCs w:val="22"/>
          <w:u w:val="single"/>
        </w:rPr>
        <w:lastRenderedPageBreak/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3B0DD61F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1CDC41C0" w14:textId="6ABC43EE" w:rsidR="00A93E31" w:rsidRDefault="00A93E31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Zaoferowane urządzenie </w:t>
      </w:r>
      <w:r w:rsidRPr="00A93E31">
        <w:rPr>
          <w:color w:val="000000"/>
          <w:sz w:val="22"/>
          <w:szCs w:val="22"/>
        </w:rPr>
        <w:t>ma możliwość przeprowadzenia badań zgodnie z normami CEN- ISO/TS 17892-9, CEN- ISO/TS 17892-8, BS 1377:7, BS 1377:8, ASTM D2850, ASTM D4767, ASTM D7181, NF P94 070, NF P94</w:t>
      </w:r>
      <w:r w:rsidR="009D2F7D">
        <w:rPr>
          <w:color w:val="000000"/>
          <w:sz w:val="22"/>
          <w:szCs w:val="22"/>
        </w:rPr>
        <w:t> </w:t>
      </w:r>
      <w:r w:rsidRPr="00A93E31">
        <w:rPr>
          <w:color w:val="000000"/>
          <w:sz w:val="22"/>
          <w:szCs w:val="22"/>
        </w:rPr>
        <w:t>074</w:t>
      </w:r>
      <w:r w:rsidR="009D2F7D">
        <w:rPr>
          <w:color w:val="000000"/>
          <w:sz w:val="22"/>
          <w:szCs w:val="22"/>
        </w:rPr>
        <w:t>.</w:t>
      </w:r>
      <w:bookmarkStart w:id="3" w:name="_GoBack"/>
      <w:bookmarkEnd w:id="3"/>
    </w:p>
    <w:p w14:paraId="0B7466D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DF7745" w14:paraId="191499A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4420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2F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26475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ACDBAF" w14:textId="5B30DF7B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4749513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19E38318" w14:textId="31ADB3E9" w:rsidR="00FE545C" w:rsidRPr="00EF24E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54CB0DC3" w14:textId="717C120C" w:rsidR="00FE545C" w:rsidRPr="001515B3" w:rsidRDefault="005F0BB2" w:rsidP="001515B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1515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23D247" w14:textId="77777777" w:rsidR="00562459" w:rsidRDefault="00562459">
      <w:r>
        <w:separator/>
      </w:r>
    </w:p>
  </w:endnote>
  <w:endnote w:type="continuationSeparator" w:id="0">
    <w:p w14:paraId="47A29A5C" w14:textId="77777777" w:rsidR="00562459" w:rsidRDefault="00562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8B876D" w14:textId="77777777" w:rsidR="00562459" w:rsidRDefault="00562459">
      <w:r>
        <w:separator/>
      </w:r>
    </w:p>
  </w:footnote>
  <w:footnote w:type="continuationSeparator" w:id="0">
    <w:p w14:paraId="36012DDB" w14:textId="77777777" w:rsidR="00562459" w:rsidRDefault="00562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38"/>
    <w:rsid w:val="00012286"/>
    <w:rsid w:val="00012B41"/>
    <w:rsid w:val="000704FC"/>
    <w:rsid w:val="00071CCC"/>
    <w:rsid w:val="0008309B"/>
    <w:rsid w:val="000B56E6"/>
    <w:rsid w:val="000B731D"/>
    <w:rsid w:val="000D6134"/>
    <w:rsid w:val="000E09C7"/>
    <w:rsid w:val="000F6589"/>
    <w:rsid w:val="00106636"/>
    <w:rsid w:val="00116EC6"/>
    <w:rsid w:val="001515B3"/>
    <w:rsid w:val="001801DD"/>
    <w:rsid w:val="001D4612"/>
    <w:rsid w:val="00204635"/>
    <w:rsid w:val="00207E98"/>
    <w:rsid w:val="002325AE"/>
    <w:rsid w:val="002723B0"/>
    <w:rsid w:val="002C603B"/>
    <w:rsid w:val="00315A4A"/>
    <w:rsid w:val="003978D2"/>
    <w:rsid w:val="003B0D77"/>
    <w:rsid w:val="003B413E"/>
    <w:rsid w:val="003B4E30"/>
    <w:rsid w:val="00430BEA"/>
    <w:rsid w:val="004B7300"/>
    <w:rsid w:val="004C6753"/>
    <w:rsid w:val="00543C92"/>
    <w:rsid w:val="00561FAB"/>
    <w:rsid w:val="00562459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65309"/>
    <w:rsid w:val="006815F6"/>
    <w:rsid w:val="00692C16"/>
    <w:rsid w:val="00737A7C"/>
    <w:rsid w:val="007748F0"/>
    <w:rsid w:val="007A4321"/>
    <w:rsid w:val="00833933"/>
    <w:rsid w:val="00834671"/>
    <w:rsid w:val="00853083"/>
    <w:rsid w:val="00875BB5"/>
    <w:rsid w:val="008B2F0C"/>
    <w:rsid w:val="008B4928"/>
    <w:rsid w:val="008B5C77"/>
    <w:rsid w:val="008D2AB8"/>
    <w:rsid w:val="008F1C66"/>
    <w:rsid w:val="00936990"/>
    <w:rsid w:val="00970FE4"/>
    <w:rsid w:val="00975AA6"/>
    <w:rsid w:val="009D2F7D"/>
    <w:rsid w:val="00A0022B"/>
    <w:rsid w:val="00A25658"/>
    <w:rsid w:val="00A346FE"/>
    <w:rsid w:val="00A47B4D"/>
    <w:rsid w:val="00A83018"/>
    <w:rsid w:val="00A93E31"/>
    <w:rsid w:val="00AA2E35"/>
    <w:rsid w:val="00AC6469"/>
    <w:rsid w:val="00AE6DAC"/>
    <w:rsid w:val="00B0387F"/>
    <w:rsid w:val="00B22823"/>
    <w:rsid w:val="00B774DC"/>
    <w:rsid w:val="00B957CC"/>
    <w:rsid w:val="00C00EAA"/>
    <w:rsid w:val="00C871C6"/>
    <w:rsid w:val="00C969A6"/>
    <w:rsid w:val="00CA7D36"/>
    <w:rsid w:val="00D24208"/>
    <w:rsid w:val="00D60C38"/>
    <w:rsid w:val="00D66893"/>
    <w:rsid w:val="00D8573C"/>
    <w:rsid w:val="00D90ACB"/>
    <w:rsid w:val="00D9374F"/>
    <w:rsid w:val="00DA0E58"/>
    <w:rsid w:val="00DC1500"/>
    <w:rsid w:val="00DF7745"/>
    <w:rsid w:val="00E44371"/>
    <w:rsid w:val="00E949B0"/>
    <w:rsid w:val="00EC0BEA"/>
    <w:rsid w:val="00ED20E7"/>
    <w:rsid w:val="00ED5524"/>
    <w:rsid w:val="00EF24E4"/>
    <w:rsid w:val="00F00591"/>
    <w:rsid w:val="00F51688"/>
    <w:rsid w:val="00F53146"/>
    <w:rsid w:val="00F84DE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1A03A-64C5-4774-943A-EE0BF3AFD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561</Words>
  <Characters>4706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2025-07-07T11:39:00Z</cp:lastPrinted>
  <dcterms:created xsi:type="dcterms:W3CDTF">2025-07-07T11:39:00Z</dcterms:created>
  <dcterms:modified xsi:type="dcterms:W3CDTF">2025-07-07T11:39:00Z</dcterms:modified>
</cp:coreProperties>
</file>