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44C721" w14:textId="77777777" w:rsidR="00EC7884" w:rsidRPr="00E874DC" w:rsidRDefault="00EC7884" w:rsidP="00EC7884">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29981555" w14:textId="77777777" w:rsidR="00EC7884" w:rsidRDefault="00EC7884" w:rsidP="00EC7884">
      <w:pPr>
        <w:spacing w:before="48" w:line="240" w:lineRule="atLeast"/>
        <w:jc w:val="right"/>
        <w:rPr>
          <w:b/>
          <w:sz w:val="24"/>
          <w:szCs w:val="24"/>
          <w:lang w:val="pl-PL"/>
        </w:rPr>
      </w:pPr>
    </w:p>
    <w:p w14:paraId="4A771746" w14:textId="77777777" w:rsidR="00EC7884" w:rsidRDefault="00EC7884" w:rsidP="00EC7884">
      <w:pPr>
        <w:spacing w:before="48" w:line="240" w:lineRule="atLeast"/>
        <w:jc w:val="center"/>
        <w:rPr>
          <w:b/>
          <w:sz w:val="24"/>
          <w:szCs w:val="24"/>
          <w:lang w:val="pl-PL"/>
        </w:rPr>
      </w:pPr>
      <w:r>
        <w:rPr>
          <w:b/>
          <w:sz w:val="24"/>
          <w:szCs w:val="24"/>
          <w:lang w:val="pl-PL"/>
        </w:rPr>
        <w:t>WZÓR UMOWY</w:t>
      </w:r>
    </w:p>
    <w:p w14:paraId="55C4B783" w14:textId="77777777" w:rsidR="00EC7884" w:rsidRDefault="00EC7884" w:rsidP="00EC7884">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76C109AF" w14:textId="77777777" w:rsidR="00EC7884" w:rsidRDefault="00EC7884" w:rsidP="00EC7884">
      <w:pPr>
        <w:spacing w:before="48" w:line="240" w:lineRule="atLeast"/>
        <w:jc w:val="center"/>
        <w:rPr>
          <w:b/>
          <w:sz w:val="28"/>
          <w:lang w:val="pl-PL"/>
        </w:rPr>
      </w:pPr>
    </w:p>
    <w:p w14:paraId="669D6A65" w14:textId="38224E03" w:rsidR="00EC7884" w:rsidRPr="00AA2A22" w:rsidRDefault="00EC7884" w:rsidP="00EC7884">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podstawom bez negocjacji</w:t>
      </w:r>
      <w:r>
        <w:rPr>
          <w:rFonts w:ascii="Times New Roman" w:hAnsi="Times New Roman"/>
        </w:rPr>
        <w:t>, nr sprawy: DE-dzp.272-3</w:t>
      </w:r>
      <w:r>
        <w:rPr>
          <w:rFonts w:ascii="Times New Roman" w:hAnsi="Times New Roman"/>
        </w:rPr>
        <w:t>96</w:t>
      </w:r>
      <w:r>
        <w:rPr>
          <w:rFonts w:ascii="Times New Roman" w:hAnsi="Times New Roman"/>
        </w:rPr>
        <w:t>/25</w:t>
      </w:r>
      <w:r w:rsidRPr="00AA2A22">
        <w:rPr>
          <w:rFonts w:ascii="Times New Roman" w:hAnsi="Times New Roman"/>
        </w:rPr>
        <w:t xml:space="preserve"> </w:t>
      </w:r>
    </w:p>
    <w:p w14:paraId="40078D37" w14:textId="77777777" w:rsidR="00EC7884" w:rsidRDefault="00EC7884" w:rsidP="00EC7884">
      <w:pPr>
        <w:pStyle w:val="Tekstpodstawowy"/>
        <w:ind w:right="-47"/>
        <w:jc w:val="both"/>
        <w:rPr>
          <w:rFonts w:ascii="Times New Roman" w:hAnsi="Times New Roman"/>
        </w:rPr>
      </w:pPr>
      <w:r w:rsidRPr="00AA2A22">
        <w:rPr>
          <w:rFonts w:ascii="Times New Roman" w:hAnsi="Times New Roman"/>
        </w:rPr>
        <w:t>pomiędzy</w:t>
      </w:r>
    </w:p>
    <w:p w14:paraId="7CC15FBA" w14:textId="77777777" w:rsidR="00EC7884" w:rsidRDefault="00EC7884" w:rsidP="00EC7884">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2182603A" w14:textId="77777777" w:rsidR="00EC7884" w:rsidRDefault="00EC7884" w:rsidP="00EC7884">
      <w:pPr>
        <w:pStyle w:val="Tekstpodstawowy"/>
        <w:ind w:right="-47"/>
        <w:jc w:val="both"/>
        <w:rPr>
          <w:rFonts w:ascii="Times New Roman" w:hAnsi="Times New Roman"/>
        </w:rPr>
      </w:pPr>
      <w:r>
        <w:rPr>
          <w:rFonts w:ascii="Times New Roman" w:hAnsi="Times New Roman"/>
        </w:rPr>
        <w:t>reprezentowana przez:</w:t>
      </w:r>
    </w:p>
    <w:p w14:paraId="21B25C13" w14:textId="77777777" w:rsidR="00EC7884" w:rsidRDefault="00EC7884" w:rsidP="00EC7884">
      <w:pPr>
        <w:pStyle w:val="Tekstpodstawowy"/>
        <w:ind w:right="-47"/>
        <w:jc w:val="both"/>
        <w:rPr>
          <w:rFonts w:ascii="Times New Roman" w:hAnsi="Times New Roman"/>
        </w:rPr>
      </w:pPr>
      <w:r>
        <w:rPr>
          <w:rFonts w:ascii="Times New Roman" w:hAnsi="Times New Roman"/>
        </w:rPr>
        <w:t xml:space="preserve">1.Dziekana Wydziału /Kierownika Jednostki/............................................................................. </w:t>
      </w:r>
    </w:p>
    <w:p w14:paraId="528317EC" w14:textId="77777777" w:rsidR="00EC7884" w:rsidRDefault="00EC7884" w:rsidP="00EC7884">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0A399C78" w14:textId="77777777" w:rsidR="00EC7884" w:rsidRDefault="00EC7884" w:rsidP="00EC7884">
      <w:pPr>
        <w:pStyle w:val="Tekstpodstawowy"/>
        <w:ind w:right="-47"/>
        <w:jc w:val="both"/>
        <w:rPr>
          <w:rFonts w:ascii="Times New Roman" w:hAnsi="Times New Roman"/>
        </w:rPr>
      </w:pPr>
      <w:r>
        <w:rPr>
          <w:rFonts w:ascii="Times New Roman" w:hAnsi="Times New Roman"/>
        </w:rPr>
        <w:t>zwaną dalej KUPUJĄCYM</w:t>
      </w:r>
    </w:p>
    <w:p w14:paraId="5F345200" w14:textId="77777777" w:rsidR="00EC7884" w:rsidRDefault="00EC7884" w:rsidP="00EC7884">
      <w:pPr>
        <w:pStyle w:val="Tekstpodstawowy"/>
        <w:ind w:right="-47"/>
        <w:jc w:val="both"/>
        <w:rPr>
          <w:rFonts w:ascii="Times New Roman" w:hAnsi="Times New Roman"/>
        </w:rPr>
      </w:pPr>
      <w:r>
        <w:rPr>
          <w:rFonts w:ascii="Times New Roman" w:hAnsi="Times New Roman"/>
        </w:rPr>
        <w:t xml:space="preserve">a </w:t>
      </w:r>
    </w:p>
    <w:p w14:paraId="753AC2DB" w14:textId="77777777" w:rsidR="00EC7884" w:rsidRDefault="00EC7884" w:rsidP="00EC7884">
      <w:pPr>
        <w:pStyle w:val="Tekstpodstawowy"/>
        <w:ind w:right="-47"/>
        <w:jc w:val="both"/>
        <w:rPr>
          <w:rFonts w:ascii="Times New Roman" w:hAnsi="Times New Roman"/>
        </w:rPr>
      </w:pPr>
      <w:r>
        <w:rPr>
          <w:rFonts w:ascii="Times New Roman" w:hAnsi="Times New Roman"/>
        </w:rPr>
        <w:t>......................................................................................................................................................</w:t>
      </w:r>
    </w:p>
    <w:p w14:paraId="6A524B3C" w14:textId="77777777" w:rsidR="00EC7884" w:rsidRDefault="00EC7884" w:rsidP="00EC7884">
      <w:pPr>
        <w:pStyle w:val="Tekstpodstawowy"/>
        <w:ind w:right="-47"/>
        <w:jc w:val="both"/>
        <w:rPr>
          <w:rFonts w:ascii="Times New Roman" w:hAnsi="Times New Roman"/>
        </w:rPr>
      </w:pPr>
      <w:r>
        <w:rPr>
          <w:rFonts w:ascii="Times New Roman" w:hAnsi="Times New Roman"/>
        </w:rPr>
        <w:t>......................................................................................................................................................</w:t>
      </w:r>
    </w:p>
    <w:p w14:paraId="721D2A6A" w14:textId="77777777" w:rsidR="00EC7884" w:rsidRDefault="00EC7884" w:rsidP="00EC7884">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63F11ABE" w14:textId="77777777" w:rsidR="00EC7884" w:rsidRDefault="00EC7884" w:rsidP="00EC7884">
      <w:pPr>
        <w:pStyle w:val="Tekstpodstawowy"/>
        <w:ind w:right="-47"/>
        <w:jc w:val="both"/>
        <w:rPr>
          <w:rFonts w:ascii="Times New Roman" w:hAnsi="Times New Roman"/>
        </w:rPr>
      </w:pPr>
      <w:r>
        <w:rPr>
          <w:rFonts w:ascii="Times New Roman" w:hAnsi="Times New Roman"/>
        </w:rPr>
        <w:t>reprezentowanym przez:</w:t>
      </w:r>
    </w:p>
    <w:p w14:paraId="339BDD24" w14:textId="77777777" w:rsidR="00EC7884" w:rsidRDefault="00EC7884" w:rsidP="00EC7884">
      <w:pPr>
        <w:pStyle w:val="Tekstpodstawowy"/>
        <w:ind w:right="-47"/>
        <w:jc w:val="both"/>
        <w:rPr>
          <w:rFonts w:ascii="Times New Roman" w:hAnsi="Times New Roman"/>
        </w:rPr>
      </w:pPr>
      <w:r>
        <w:rPr>
          <w:rFonts w:ascii="Times New Roman" w:hAnsi="Times New Roman"/>
        </w:rPr>
        <w:t>1...................................................................................................................................................</w:t>
      </w:r>
    </w:p>
    <w:p w14:paraId="7D7F7A0D" w14:textId="77777777" w:rsidR="00EC7884" w:rsidRDefault="00EC7884" w:rsidP="00EC7884">
      <w:pPr>
        <w:pStyle w:val="Tekstpodstawowy"/>
        <w:ind w:right="-47"/>
        <w:jc w:val="both"/>
        <w:rPr>
          <w:rFonts w:ascii="Times New Roman" w:hAnsi="Times New Roman"/>
        </w:rPr>
      </w:pPr>
      <w:r>
        <w:rPr>
          <w:rFonts w:ascii="Times New Roman" w:hAnsi="Times New Roman"/>
        </w:rPr>
        <w:t xml:space="preserve">2................................................................................................................................................... </w:t>
      </w:r>
    </w:p>
    <w:p w14:paraId="1E7A4BF8" w14:textId="77777777" w:rsidR="00EC7884" w:rsidRDefault="00EC7884" w:rsidP="00EC7884">
      <w:pPr>
        <w:pStyle w:val="Tekstpodstawowy"/>
        <w:ind w:right="-47"/>
        <w:jc w:val="both"/>
        <w:rPr>
          <w:rFonts w:ascii="Times New Roman" w:hAnsi="Times New Roman"/>
        </w:rPr>
      </w:pPr>
      <w:r>
        <w:rPr>
          <w:rFonts w:ascii="Times New Roman" w:hAnsi="Times New Roman"/>
        </w:rPr>
        <w:t>zwanym dalej SPRZEDAWCĄ</w:t>
      </w:r>
    </w:p>
    <w:p w14:paraId="54C13DB0" w14:textId="77777777" w:rsidR="00EC7884" w:rsidRDefault="00EC7884" w:rsidP="00EC7884">
      <w:pPr>
        <w:pStyle w:val="Tekstpodstawowy"/>
        <w:ind w:right="-47"/>
        <w:jc w:val="center"/>
        <w:rPr>
          <w:rFonts w:ascii="Times New Roman" w:hAnsi="Times New Roman"/>
        </w:rPr>
      </w:pPr>
    </w:p>
    <w:p w14:paraId="1468658D" w14:textId="77777777" w:rsidR="00EC7884" w:rsidRPr="00877B92" w:rsidRDefault="00EC7884" w:rsidP="00EC7884">
      <w:pPr>
        <w:pStyle w:val="Tekstpodstawowy"/>
        <w:ind w:right="-47"/>
        <w:jc w:val="center"/>
        <w:rPr>
          <w:rFonts w:ascii="Times New Roman" w:hAnsi="Times New Roman"/>
          <w:b/>
        </w:rPr>
      </w:pPr>
      <w:r w:rsidRPr="00877B92">
        <w:rPr>
          <w:rFonts w:ascii="Times New Roman" w:hAnsi="Times New Roman"/>
          <w:b/>
        </w:rPr>
        <w:t>§ 1</w:t>
      </w:r>
    </w:p>
    <w:p w14:paraId="040C992F" w14:textId="77777777" w:rsidR="00EC7884" w:rsidRPr="009D242F" w:rsidRDefault="00EC7884" w:rsidP="00EC7884">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9D242F">
        <w:rPr>
          <w:rFonts w:ascii="Times New Roman" w:hAnsi="Times New Roman"/>
          <w:b/>
        </w:rPr>
        <w:t xml:space="preserve">ostawa </w:t>
      </w:r>
      <w:r>
        <w:rPr>
          <w:rFonts w:ascii="Times New Roman" w:hAnsi="Times New Roman"/>
          <w:b/>
        </w:rPr>
        <w:t xml:space="preserve">sprzętu do badań związanych VR </w:t>
      </w:r>
      <w:r w:rsidRPr="003E2405">
        <w:rPr>
          <w:rFonts w:ascii="Times New Roman" w:hAnsi="Times New Roman"/>
          <w:b/>
        </w:rPr>
        <w:t xml:space="preserve">na potrzeby </w:t>
      </w:r>
      <w:proofErr w:type="spellStart"/>
      <w:r>
        <w:rPr>
          <w:rFonts w:ascii="Times New Roman" w:hAnsi="Times New Roman"/>
          <w:b/>
        </w:rPr>
        <w:t>WIEiT</w:t>
      </w:r>
      <w:proofErr w:type="spellEnd"/>
      <w:r w:rsidRPr="003E2405">
        <w:rPr>
          <w:rFonts w:ascii="Times New Roman" w:hAnsi="Times New Roman"/>
          <w:b/>
        </w:rPr>
        <w:t xml:space="preserve"> oraz W</w:t>
      </w:r>
      <w:r>
        <w:rPr>
          <w:rFonts w:ascii="Times New Roman" w:hAnsi="Times New Roman"/>
          <w:b/>
        </w:rPr>
        <w:t>H (2 zadania)</w:t>
      </w:r>
    </w:p>
    <w:p w14:paraId="725D5412" w14:textId="77777777" w:rsidR="00EC7884" w:rsidRDefault="00EC7884" w:rsidP="00EC7884">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016F38FE" w14:textId="77777777" w:rsidR="00EC7884" w:rsidRPr="0043435F" w:rsidRDefault="00EC7884" w:rsidP="00EC7884">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22EA24E4" w14:textId="77777777" w:rsidR="00EC7884" w:rsidRDefault="00EC7884" w:rsidP="00EC7884">
      <w:pPr>
        <w:pStyle w:val="Tekstpodstawowy"/>
        <w:ind w:right="-47"/>
        <w:jc w:val="both"/>
        <w:rPr>
          <w:rFonts w:ascii="Times New Roman" w:hAnsi="Times New Roman"/>
        </w:rPr>
      </w:pPr>
    </w:p>
    <w:p w14:paraId="0B9616A6" w14:textId="77777777" w:rsidR="00EC7884" w:rsidRPr="00877B92" w:rsidRDefault="00EC7884" w:rsidP="00EC7884">
      <w:pPr>
        <w:pStyle w:val="Tekstpodstawowy"/>
        <w:ind w:right="-47"/>
        <w:jc w:val="center"/>
        <w:rPr>
          <w:rFonts w:ascii="Times New Roman" w:hAnsi="Times New Roman"/>
          <w:b/>
        </w:rPr>
      </w:pPr>
      <w:r w:rsidRPr="00877B92">
        <w:rPr>
          <w:rFonts w:ascii="Times New Roman" w:hAnsi="Times New Roman"/>
          <w:b/>
        </w:rPr>
        <w:t>§ 2</w:t>
      </w:r>
    </w:p>
    <w:p w14:paraId="17EF98CA" w14:textId="77777777" w:rsidR="00EC7884" w:rsidRPr="0043435F" w:rsidRDefault="00EC7884" w:rsidP="00EC7884">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5DC53B3C" w14:textId="77777777" w:rsidR="00EC7884" w:rsidRPr="0043435F" w:rsidRDefault="00EC7884" w:rsidP="00EC7884">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727E57AE" w14:textId="77777777" w:rsidR="00EC7884" w:rsidRPr="0043435F" w:rsidRDefault="00EC7884" w:rsidP="00EC7884">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73F69F80" w14:textId="77777777" w:rsidR="00EC7884" w:rsidRDefault="00EC7884" w:rsidP="00EC7884">
      <w:pPr>
        <w:pStyle w:val="Tekstpodstawowy"/>
        <w:ind w:right="-47"/>
        <w:jc w:val="both"/>
        <w:rPr>
          <w:rFonts w:ascii="Times New Roman" w:hAnsi="Times New Roman"/>
        </w:rPr>
      </w:pPr>
    </w:p>
    <w:p w14:paraId="5751E3EA" w14:textId="77777777" w:rsidR="00EC7884" w:rsidRDefault="00EC7884" w:rsidP="00EC7884">
      <w:pPr>
        <w:pStyle w:val="Tekstpodstawowy"/>
        <w:ind w:right="-47"/>
        <w:jc w:val="center"/>
        <w:rPr>
          <w:rFonts w:ascii="Times New Roman" w:hAnsi="Times New Roman"/>
          <w:b/>
        </w:rPr>
      </w:pPr>
    </w:p>
    <w:p w14:paraId="7BA16FEE" w14:textId="77777777" w:rsidR="00EC7884" w:rsidRDefault="00EC7884" w:rsidP="00EC7884">
      <w:pPr>
        <w:pStyle w:val="Tekstpodstawowy"/>
        <w:ind w:right="-47"/>
        <w:jc w:val="center"/>
        <w:rPr>
          <w:rFonts w:ascii="Times New Roman" w:hAnsi="Times New Roman"/>
          <w:b/>
        </w:rPr>
      </w:pPr>
    </w:p>
    <w:p w14:paraId="7B4FFB30" w14:textId="77777777" w:rsidR="00EC7884" w:rsidRPr="00877B92" w:rsidRDefault="00EC7884" w:rsidP="00EC7884">
      <w:pPr>
        <w:pStyle w:val="Tekstpodstawowy"/>
        <w:ind w:right="-47"/>
        <w:jc w:val="center"/>
        <w:rPr>
          <w:rFonts w:ascii="Times New Roman" w:hAnsi="Times New Roman"/>
          <w:b/>
        </w:rPr>
      </w:pPr>
      <w:r w:rsidRPr="00877B92">
        <w:rPr>
          <w:rFonts w:ascii="Times New Roman" w:hAnsi="Times New Roman"/>
          <w:b/>
        </w:rPr>
        <w:t>§ 3</w:t>
      </w:r>
    </w:p>
    <w:p w14:paraId="466458D9" w14:textId="77777777" w:rsidR="00EC7884" w:rsidRPr="0043435F" w:rsidRDefault="00EC7884" w:rsidP="00EC7884">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12B152C7" w14:textId="77777777" w:rsidR="00EC7884" w:rsidRPr="0043435F" w:rsidRDefault="00EC7884" w:rsidP="00EC7884">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37C15CE2" w14:textId="77777777" w:rsidR="00EC7884" w:rsidRPr="0043435F" w:rsidRDefault="00EC7884" w:rsidP="00EC7884">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1015139C" w14:textId="77777777" w:rsidR="00EC7884" w:rsidRPr="0043435F" w:rsidRDefault="00EC7884" w:rsidP="00EC7884">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139E026B" w14:textId="77777777" w:rsidR="00EC7884" w:rsidRDefault="00EC7884" w:rsidP="00EC7884">
      <w:pPr>
        <w:pStyle w:val="Tekstpodstawowy"/>
        <w:ind w:right="-47"/>
        <w:jc w:val="both"/>
        <w:rPr>
          <w:rFonts w:ascii="Times New Roman" w:hAnsi="Times New Roman"/>
        </w:rPr>
      </w:pPr>
    </w:p>
    <w:p w14:paraId="2FCF85EF" w14:textId="77777777" w:rsidR="00EC7884" w:rsidRPr="00877B92" w:rsidRDefault="00EC7884" w:rsidP="00EC7884">
      <w:pPr>
        <w:pStyle w:val="Tekstpodstawowy"/>
        <w:ind w:right="-47"/>
        <w:jc w:val="center"/>
        <w:rPr>
          <w:rFonts w:ascii="Times New Roman" w:hAnsi="Times New Roman"/>
          <w:b/>
        </w:rPr>
      </w:pPr>
      <w:r w:rsidRPr="00877B92">
        <w:rPr>
          <w:rFonts w:ascii="Times New Roman" w:hAnsi="Times New Roman"/>
          <w:b/>
        </w:rPr>
        <w:t>§ 4</w:t>
      </w:r>
    </w:p>
    <w:p w14:paraId="4751EB1B" w14:textId="77777777" w:rsidR="00EC7884" w:rsidRDefault="00EC7884" w:rsidP="00EC7884">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2CB53703" w14:textId="77777777" w:rsidR="00EC7884" w:rsidRDefault="00EC7884" w:rsidP="00EC7884">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3F0C3D84" w14:textId="77777777" w:rsidR="00EC7884" w:rsidRDefault="00EC7884" w:rsidP="00EC7884">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53A0B91C" w14:textId="77777777" w:rsidR="00EC7884" w:rsidRPr="00593CEB" w:rsidRDefault="00EC7884" w:rsidP="00EC7884">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57EA3DF0" w14:textId="77777777" w:rsidR="00EC7884" w:rsidRDefault="00EC7884" w:rsidP="00EC7884">
      <w:pPr>
        <w:pStyle w:val="Tekstpodstawowy"/>
        <w:ind w:right="-47"/>
        <w:jc w:val="center"/>
        <w:rPr>
          <w:rFonts w:ascii="Times New Roman" w:hAnsi="Times New Roman"/>
        </w:rPr>
      </w:pPr>
    </w:p>
    <w:p w14:paraId="50570710" w14:textId="77777777" w:rsidR="00EC7884" w:rsidRPr="00877B92" w:rsidRDefault="00EC7884" w:rsidP="00EC7884">
      <w:pPr>
        <w:pStyle w:val="Tekstpodstawowy"/>
        <w:ind w:right="-47"/>
        <w:jc w:val="center"/>
        <w:rPr>
          <w:rFonts w:ascii="Times New Roman" w:hAnsi="Times New Roman"/>
          <w:b/>
        </w:rPr>
      </w:pPr>
      <w:r w:rsidRPr="00877B92">
        <w:rPr>
          <w:rFonts w:ascii="Times New Roman" w:hAnsi="Times New Roman"/>
          <w:b/>
        </w:rPr>
        <w:t>§ 5</w:t>
      </w:r>
    </w:p>
    <w:p w14:paraId="35B6D9B7" w14:textId="77777777" w:rsidR="00EC7884" w:rsidRPr="00C53B52" w:rsidRDefault="00EC7884" w:rsidP="00EC7884">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42CB0058" w14:textId="77777777" w:rsidR="00EC7884" w:rsidRPr="00C53B52" w:rsidRDefault="00EC7884" w:rsidP="00EC7884">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00D91906" w14:textId="77777777" w:rsidR="00EC7884" w:rsidRPr="00C53B52" w:rsidRDefault="00EC7884" w:rsidP="00EC7884">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23A1A19F" w14:textId="77777777" w:rsidR="00EC7884" w:rsidRPr="00C53B52" w:rsidRDefault="00EC7884" w:rsidP="00EC7884">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0AC20B36" w14:textId="77777777" w:rsidR="00EC7884" w:rsidRPr="00C53B52" w:rsidRDefault="00EC7884" w:rsidP="00EC7884">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z przyczyn występujących po stronie</w:t>
      </w:r>
      <w:r>
        <w:rPr>
          <w:rFonts w:ascii="Times New Roman" w:hAnsi="Times New Roman"/>
        </w:rPr>
        <w:t xml:space="preserve"> </w:t>
      </w:r>
      <w:r w:rsidRPr="00C53B52">
        <w:rPr>
          <w:rFonts w:ascii="Times New Roman" w:hAnsi="Times New Roman"/>
        </w:rPr>
        <w:t>Sprzedawcy, w wysokości 10% całkowitego wynagrodzenia netto określonego w  § 3 ust. 1;</w:t>
      </w:r>
    </w:p>
    <w:p w14:paraId="5134C94E" w14:textId="77777777" w:rsidR="00EC7884" w:rsidRPr="00C53B52" w:rsidRDefault="00EC7884" w:rsidP="00EC7884">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Sprzedawcy, w wysokości 10% wartości netto części przedmiotu umowy, której dotyczy odstąpienie;</w:t>
      </w:r>
    </w:p>
    <w:p w14:paraId="711B9DBF" w14:textId="77777777" w:rsidR="00EC7884" w:rsidRPr="00C53B52" w:rsidRDefault="00EC7884" w:rsidP="00EC7884">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4B7F99D4" w14:textId="77777777" w:rsidR="00EC7884" w:rsidRPr="00C53B52" w:rsidRDefault="00EC7884" w:rsidP="00EC7884">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całkowitego wynagrodzenia netto określonego w § 3 ust. 1;</w:t>
      </w:r>
    </w:p>
    <w:p w14:paraId="793D3427" w14:textId="77777777" w:rsidR="00EC7884" w:rsidRPr="00C53B52" w:rsidRDefault="00EC7884" w:rsidP="00EC7884">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wartości netto części przedmiotu umowy, której dotyczy odstąpienie</w:t>
      </w:r>
    </w:p>
    <w:p w14:paraId="3C06A9B7" w14:textId="77777777" w:rsidR="00EC7884" w:rsidRPr="006B2CAA" w:rsidRDefault="00EC7884" w:rsidP="00EC7884">
      <w:pPr>
        <w:pStyle w:val="Tekstpodstawowy"/>
        <w:numPr>
          <w:ilvl w:val="0"/>
          <w:numId w:val="18"/>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66A99A89" w14:textId="77777777" w:rsidR="00EC7884" w:rsidRDefault="00EC7884" w:rsidP="00EC7884">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139A576F" w14:textId="77777777" w:rsidR="00EC7884" w:rsidRDefault="00EC7884" w:rsidP="00EC7884">
      <w:pPr>
        <w:pStyle w:val="Tekstpodstawowy"/>
        <w:ind w:right="-47"/>
        <w:jc w:val="center"/>
        <w:rPr>
          <w:rFonts w:ascii="Times New Roman" w:hAnsi="Times New Roman"/>
          <w:b/>
        </w:rPr>
      </w:pPr>
      <w:r w:rsidRPr="00877B92">
        <w:rPr>
          <w:rFonts w:ascii="Times New Roman" w:hAnsi="Times New Roman"/>
          <w:b/>
        </w:rPr>
        <w:lastRenderedPageBreak/>
        <w:t>§ 6</w:t>
      </w:r>
    </w:p>
    <w:p w14:paraId="2318F2C0" w14:textId="77777777" w:rsidR="00EC7884" w:rsidRDefault="00EC7884" w:rsidP="00EC7884">
      <w:pPr>
        <w:pStyle w:val="Tekstpodstawowy"/>
        <w:ind w:right="-47"/>
        <w:jc w:val="center"/>
        <w:rPr>
          <w:rFonts w:ascii="Times New Roman" w:hAnsi="Times New Roman"/>
          <w:b/>
        </w:rPr>
      </w:pPr>
    </w:p>
    <w:p w14:paraId="0F2576C9" w14:textId="77777777" w:rsidR="00EC7884" w:rsidRDefault="00EC7884" w:rsidP="00EC7884">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2B4AB7FD" w14:textId="77777777" w:rsidR="00EC7884" w:rsidRDefault="00EC7884" w:rsidP="00EC7884">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6C813CE0" w14:textId="77777777" w:rsidR="00EC7884" w:rsidRDefault="00EC7884" w:rsidP="00EC7884">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350940A8" w14:textId="77777777" w:rsidR="00EC7884" w:rsidRDefault="00EC7884" w:rsidP="00EC7884">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F023A6F" w14:textId="77777777" w:rsidR="00EC7884" w:rsidRDefault="00EC7884" w:rsidP="00EC7884">
      <w:pPr>
        <w:numPr>
          <w:ilvl w:val="0"/>
          <w:numId w:val="34"/>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3888027" w14:textId="77777777" w:rsidR="00EC7884" w:rsidRPr="00877B92" w:rsidRDefault="00EC7884" w:rsidP="00EC7884">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36A92B1D" w14:textId="77777777" w:rsidR="00EC7884" w:rsidRPr="003F1749" w:rsidRDefault="00EC7884" w:rsidP="00EC7884">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12E7D44D" w14:textId="77777777" w:rsidR="00EC7884" w:rsidRDefault="00EC7884" w:rsidP="00EC7884">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62C83C80" w14:textId="77777777" w:rsidR="00EC7884" w:rsidRDefault="00EC7884" w:rsidP="00EC7884">
      <w:pPr>
        <w:pStyle w:val="Tekstpodstawowy"/>
        <w:ind w:right="-47"/>
        <w:jc w:val="center"/>
        <w:rPr>
          <w:rFonts w:ascii="Times New Roman" w:hAnsi="Times New Roman"/>
        </w:rPr>
      </w:pPr>
    </w:p>
    <w:p w14:paraId="36C5F2FC" w14:textId="77777777" w:rsidR="00EC7884" w:rsidRPr="00877B92" w:rsidRDefault="00EC7884" w:rsidP="00EC7884">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63078A62" w14:textId="77777777" w:rsidR="00EC7884" w:rsidRPr="0043435F" w:rsidRDefault="00EC7884" w:rsidP="00EC7884">
      <w:pPr>
        <w:numPr>
          <w:ilvl w:val="0"/>
          <w:numId w:val="20"/>
        </w:numPr>
        <w:ind w:left="284"/>
        <w:jc w:val="both"/>
        <w:rPr>
          <w:bCs/>
          <w:sz w:val="24"/>
          <w:szCs w:val="24"/>
          <w:lang w:val="pl-PL" w:eastAsia="en-US"/>
        </w:rPr>
      </w:pPr>
      <w:r w:rsidRPr="0043435F">
        <w:rPr>
          <w:sz w:val="24"/>
          <w:szCs w:val="24"/>
          <w:lang w:val="pl-PL"/>
        </w:rPr>
        <w:t>Sprzedawca udziela …… miesięcznej gwarancji</w:t>
      </w:r>
      <w:r>
        <w:rPr>
          <w:sz w:val="24"/>
          <w:szCs w:val="24"/>
          <w:lang w:val="pl-PL"/>
        </w:rPr>
        <w:t xml:space="preserve"> na sprzęt </w:t>
      </w:r>
      <w:r w:rsidRPr="0043435F">
        <w:rPr>
          <w:sz w:val="24"/>
          <w:szCs w:val="24"/>
          <w:lang w:val="pl-PL"/>
        </w:rPr>
        <w:t>będąc</w:t>
      </w:r>
      <w:r>
        <w:rPr>
          <w:sz w:val="24"/>
          <w:szCs w:val="24"/>
          <w:lang w:val="pl-PL"/>
        </w:rPr>
        <w:t>y</w:t>
      </w:r>
      <w:r w:rsidRPr="0043435F">
        <w:rPr>
          <w:sz w:val="24"/>
          <w:szCs w:val="24"/>
          <w:lang w:val="pl-PL"/>
        </w:rPr>
        <w:t xml:space="preserve"> przedmiotem niniejszej umowy, przy czym uprawnienia z tytułu rękojmi nie zostają wyłączone. Okres gwarancji liczy się od daty podpisania bezusterkowego protokołu zdawczo-odbiorczego. </w:t>
      </w:r>
    </w:p>
    <w:p w14:paraId="3354AD77" w14:textId="77777777" w:rsidR="00EC7884" w:rsidRPr="0043435F" w:rsidRDefault="00EC7884" w:rsidP="00EC7884">
      <w:pPr>
        <w:numPr>
          <w:ilvl w:val="0"/>
          <w:numId w:val="20"/>
        </w:numPr>
        <w:ind w:left="284"/>
        <w:jc w:val="both"/>
        <w:rPr>
          <w:bCs/>
          <w:sz w:val="24"/>
          <w:szCs w:val="24"/>
          <w:lang w:val="pl-PL" w:eastAsia="en-US"/>
        </w:rPr>
      </w:pPr>
      <w:r w:rsidRPr="0043435F">
        <w:rPr>
          <w:sz w:val="24"/>
          <w:szCs w:val="24"/>
          <w:lang w:val="pl-PL"/>
        </w:rPr>
        <w:t xml:space="preserve">Sprzedawca udziela Kupującemu </w:t>
      </w:r>
      <w:r w:rsidRPr="002D7003">
        <w:rPr>
          <w:b/>
          <w:bCs/>
          <w:sz w:val="24"/>
          <w:szCs w:val="24"/>
          <w:lang w:val="pl-PL"/>
        </w:rPr>
        <w:t>gwarancji producenta lub autoryzowanego przedstawiciela serwisowego producenta</w:t>
      </w:r>
      <w:r>
        <w:rPr>
          <w:sz w:val="24"/>
          <w:szCs w:val="24"/>
          <w:lang w:val="pl-PL"/>
        </w:rPr>
        <w:t xml:space="preserve"> i zapewnia </w:t>
      </w:r>
      <w:r w:rsidRPr="0043435F">
        <w:rPr>
          <w:sz w:val="24"/>
          <w:szCs w:val="24"/>
          <w:lang w:val="pl-PL"/>
        </w:rPr>
        <w:t>że dostarczony przedmiot zamówienia jest fabrycznie nowy i wolny od wad fizycznych i wad prawnych.</w:t>
      </w:r>
    </w:p>
    <w:p w14:paraId="528F7C3B" w14:textId="77777777" w:rsidR="00EC7884" w:rsidRPr="0043435F" w:rsidRDefault="00EC7884" w:rsidP="00EC7884">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659DC0A4" w14:textId="77777777" w:rsidR="00EC7884" w:rsidRPr="0043435F" w:rsidRDefault="00EC7884" w:rsidP="00EC7884">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6FF45247" w14:textId="77777777" w:rsidR="00EC7884" w:rsidRPr="0043435F" w:rsidRDefault="00EC7884" w:rsidP="00EC7884">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 dni robocze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0B0573EB" w14:textId="77777777" w:rsidR="00EC7884" w:rsidRPr="0043435F" w:rsidRDefault="00EC7884" w:rsidP="00EC7884">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w:t>
      </w:r>
      <w:r w:rsidRPr="0043435F">
        <w:rPr>
          <w:bCs/>
          <w:sz w:val="24"/>
          <w:szCs w:val="24"/>
          <w:lang w:val="pl-PL" w:eastAsia="en-US"/>
        </w:rPr>
        <w:lastRenderedPageBreak/>
        <w:t xml:space="preserve">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6B3CB73D" w14:textId="77777777" w:rsidR="00EC7884" w:rsidRPr="0043435F" w:rsidRDefault="00EC7884" w:rsidP="00EC7884">
      <w:pPr>
        <w:numPr>
          <w:ilvl w:val="0"/>
          <w:numId w:val="20"/>
        </w:numPr>
        <w:ind w:left="284"/>
        <w:jc w:val="both"/>
        <w:rPr>
          <w:bCs/>
          <w:sz w:val="24"/>
          <w:szCs w:val="24"/>
          <w:lang w:val="pl-PL" w:eastAsia="en-US"/>
        </w:rPr>
      </w:pPr>
      <w:r w:rsidRPr="0043435F">
        <w:rPr>
          <w:bCs/>
          <w:sz w:val="24"/>
          <w:szCs w:val="24"/>
          <w:lang w:val="pl-PL" w:eastAsia="en-US"/>
        </w:rPr>
        <w:t xml:space="preserve">Wszelkie zgłoszenia usterek (wad) będą przekazywane Sprzedawcy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za zwrotnym potwierdzeniem odbioru zgłoszenia na e-mail na adres: ……………………………</w:t>
      </w:r>
      <w:r>
        <w:rPr>
          <w:bCs/>
          <w:sz w:val="24"/>
          <w:szCs w:val="24"/>
          <w:lang w:val="pl-PL" w:eastAsia="en-US"/>
        </w:rPr>
        <w:t>…………</w:t>
      </w:r>
      <w:r w:rsidRPr="0043435F">
        <w:rPr>
          <w:bCs/>
          <w:sz w:val="24"/>
          <w:szCs w:val="24"/>
          <w:lang w:val="pl-PL" w:eastAsia="en-US"/>
        </w:rPr>
        <w:t xml:space="preserve"> .</w:t>
      </w:r>
    </w:p>
    <w:p w14:paraId="134E9A32" w14:textId="77777777" w:rsidR="00EC7884" w:rsidRPr="0043435F" w:rsidRDefault="00EC7884" w:rsidP="00EC7884">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497E2D88" w14:textId="77777777" w:rsidR="00EC7884" w:rsidRPr="0043435F" w:rsidRDefault="00EC7884" w:rsidP="00EC7884">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08A58B2F" w14:textId="77777777" w:rsidR="00EC7884" w:rsidRPr="0043435F" w:rsidRDefault="00EC7884" w:rsidP="00EC7884">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1D93635" w14:textId="77777777" w:rsidR="00EC7884" w:rsidRPr="0043435F" w:rsidRDefault="00EC7884" w:rsidP="00EC7884">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15016892" w14:textId="77777777" w:rsidR="00EC7884" w:rsidRPr="0043435F" w:rsidRDefault="00EC7884" w:rsidP="00EC7884">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215704B" w14:textId="77777777" w:rsidR="00EC7884" w:rsidRDefault="00EC7884" w:rsidP="00EC7884">
      <w:pPr>
        <w:pStyle w:val="Tekstpodstawowy"/>
        <w:ind w:left="284" w:right="-47"/>
        <w:jc w:val="both"/>
        <w:rPr>
          <w:rFonts w:ascii="Times New Roman" w:hAnsi="Times New Roman"/>
        </w:rPr>
      </w:pPr>
    </w:p>
    <w:p w14:paraId="3B81E37C" w14:textId="77777777" w:rsidR="00EC7884" w:rsidRDefault="00EC7884" w:rsidP="00EC7884">
      <w:pPr>
        <w:pStyle w:val="Tekstpodstawowy"/>
        <w:ind w:right="-47"/>
        <w:jc w:val="center"/>
        <w:rPr>
          <w:rFonts w:ascii="Times New Roman" w:hAnsi="Times New Roman"/>
          <w:b/>
        </w:rPr>
      </w:pPr>
    </w:p>
    <w:p w14:paraId="0100D7CE" w14:textId="77777777" w:rsidR="00EC7884" w:rsidRPr="00877B92" w:rsidRDefault="00EC7884" w:rsidP="00EC7884">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18639F74" w14:textId="77777777" w:rsidR="00EC7884" w:rsidRPr="009B2595" w:rsidRDefault="00EC7884" w:rsidP="00EC7884">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40E8DFA9" w14:textId="77777777" w:rsidR="00EC7884" w:rsidRPr="009B2595" w:rsidRDefault="00EC7884" w:rsidP="00EC7884">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40D9366A" w14:textId="77777777" w:rsidR="00EC7884" w:rsidRPr="009B2595" w:rsidRDefault="00EC7884" w:rsidP="00EC7884">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680964C2" w14:textId="77777777" w:rsidR="00EC7884" w:rsidRPr="009B2595" w:rsidRDefault="00EC7884" w:rsidP="00EC7884">
      <w:pPr>
        <w:numPr>
          <w:ilvl w:val="0"/>
          <w:numId w:val="50"/>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4B6B6807" w14:textId="77777777" w:rsidR="00EC7884" w:rsidRPr="009B2595" w:rsidRDefault="00EC7884" w:rsidP="00EC7884">
      <w:pPr>
        <w:numPr>
          <w:ilvl w:val="0"/>
          <w:numId w:val="50"/>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7282B08D" w14:textId="77777777" w:rsidR="00EC7884" w:rsidRPr="009B2595" w:rsidRDefault="00EC7884" w:rsidP="00EC7884">
      <w:pPr>
        <w:numPr>
          <w:ilvl w:val="0"/>
          <w:numId w:val="50"/>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1ABC1387" w14:textId="77777777" w:rsidR="00EC7884" w:rsidRPr="009B2595" w:rsidRDefault="00EC7884" w:rsidP="00EC7884">
      <w:pPr>
        <w:numPr>
          <w:ilvl w:val="0"/>
          <w:numId w:val="50"/>
        </w:numPr>
        <w:suppressAutoHyphens/>
        <w:autoSpaceDN w:val="0"/>
        <w:spacing w:after="147"/>
        <w:jc w:val="both"/>
        <w:rPr>
          <w:sz w:val="24"/>
          <w:szCs w:val="24"/>
          <w:lang w:val="pl-PL"/>
        </w:rPr>
      </w:pPr>
      <w:r w:rsidRPr="009B2595">
        <w:rPr>
          <w:color w:val="000000"/>
          <w:sz w:val="24"/>
          <w:szCs w:val="24"/>
          <w:lang w:val="pl-PL"/>
        </w:rPr>
        <w:lastRenderedPageBreak/>
        <w:t xml:space="preserve">zmiany cen w sytuacji, kiedy zmiana ta będzie korzystna dla Kupującego tzn. na cenę niższą (upusty, rabaty przy zachowaniu dotychczasowego zakresu świadczenia) - na pisemny wniosek jednej ze Stron. </w:t>
      </w:r>
    </w:p>
    <w:p w14:paraId="3C45D0B9" w14:textId="77777777" w:rsidR="00EC7884" w:rsidRPr="009B2595" w:rsidRDefault="00EC7884" w:rsidP="00EC7884">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D652943" w14:textId="77777777" w:rsidR="00EC7884" w:rsidRPr="009B2595" w:rsidRDefault="00EC7884" w:rsidP="00EC7884">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0CECEA4D" w14:textId="77777777" w:rsidR="00EC7884" w:rsidRPr="00042F5C" w:rsidRDefault="00EC7884" w:rsidP="00EC7884">
      <w:pPr>
        <w:widowControl w:val="0"/>
        <w:suppressAutoHyphens/>
        <w:autoSpaceDN w:val="0"/>
        <w:ind w:left="360"/>
        <w:jc w:val="center"/>
        <w:textAlignment w:val="baseline"/>
        <w:rPr>
          <w:rFonts w:eastAsia="SimSun"/>
          <w:b/>
          <w:bCs/>
          <w:color w:val="000000"/>
          <w:kern w:val="2"/>
          <w:sz w:val="24"/>
          <w:szCs w:val="24"/>
          <w:lang w:val="pl-PL"/>
        </w:rPr>
      </w:pPr>
    </w:p>
    <w:p w14:paraId="77E54238" w14:textId="77777777" w:rsidR="00EC7884" w:rsidRPr="009B2595" w:rsidRDefault="00EC7884" w:rsidP="00EC7884">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312A4BAA" w14:textId="77777777" w:rsidR="00EC7884" w:rsidRPr="009B2595" w:rsidRDefault="00EC7884" w:rsidP="00EC7884">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3EA59332" w14:textId="77777777" w:rsidR="00EC7884" w:rsidRPr="009B2595" w:rsidRDefault="00EC7884" w:rsidP="00EC7884">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710CC837" w14:textId="77777777" w:rsidR="00EC7884" w:rsidRPr="009B2595" w:rsidRDefault="00EC7884" w:rsidP="00EC7884">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269EB22" w14:textId="77777777" w:rsidR="00EC7884" w:rsidRPr="009B2595" w:rsidRDefault="00EC7884" w:rsidP="00EC7884">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46E224A" w14:textId="77777777" w:rsidR="00EC7884" w:rsidRPr="00877B92" w:rsidRDefault="00EC7884" w:rsidP="00EC788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1026276F" w14:textId="77777777" w:rsidR="00EC7884" w:rsidRDefault="00EC7884" w:rsidP="00EC7884">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22C389CB" w14:textId="77777777" w:rsidR="00EC7884" w:rsidRDefault="00EC7884" w:rsidP="00EC7884">
      <w:pPr>
        <w:pStyle w:val="Tekstpodstawowy"/>
        <w:ind w:right="-47"/>
        <w:jc w:val="center"/>
        <w:rPr>
          <w:rFonts w:ascii="Times New Roman" w:hAnsi="Times New Roman"/>
        </w:rPr>
      </w:pPr>
    </w:p>
    <w:p w14:paraId="4289FAA0" w14:textId="77777777" w:rsidR="00EC7884" w:rsidRDefault="00EC7884" w:rsidP="00EC7884">
      <w:pPr>
        <w:pStyle w:val="Tekstpodstawowy"/>
        <w:ind w:right="-47"/>
        <w:jc w:val="center"/>
        <w:rPr>
          <w:rFonts w:ascii="Times New Roman" w:hAnsi="Times New Roman"/>
        </w:rPr>
      </w:pPr>
    </w:p>
    <w:p w14:paraId="4260A9B6" w14:textId="77777777" w:rsidR="00EC7884" w:rsidRDefault="00EC7884" w:rsidP="00EC7884">
      <w:pPr>
        <w:pStyle w:val="Tekstpodstawowy"/>
        <w:ind w:right="-47"/>
        <w:jc w:val="both"/>
        <w:rPr>
          <w:rFonts w:ascii="Times New Roman" w:hAnsi="Times New Roman"/>
        </w:rPr>
      </w:pPr>
    </w:p>
    <w:p w14:paraId="115B7FF0" w14:textId="77777777" w:rsidR="00EC7884" w:rsidRPr="00877B92" w:rsidRDefault="00EC7884" w:rsidP="00EC788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7E47E556" w14:textId="77777777" w:rsidR="00EC7884" w:rsidRDefault="00EC7884" w:rsidP="00EC7884">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27361B91" w14:textId="77777777" w:rsidR="00EC7884" w:rsidRDefault="00EC7884" w:rsidP="00EC7884">
      <w:pPr>
        <w:pStyle w:val="Tekstpodstawowy"/>
        <w:ind w:right="-47"/>
        <w:jc w:val="both"/>
        <w:rPr>
          <w:rFonts w:ascii="Times New Roman" w:hAnsi="Times New Roman"/>
        </w:rPr>
      </w:pPr>
    </w:p>
    <w:p w14:paraId="61CC3EF3" w14:textId="77777777" w:rsidR="00EC7884" w:rsidRPr="00877B92" w:rsidRDefault="00EC7884" w:rsidP="00EC788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7397CFBC" w14:textId="77777777" w:rsidR="00EC7884" w:rsidRDefault="00EC7884" w:rsidP="00EC7884">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220948DF" w14:textId="77777777" w:rsidR="00EC7884" w:rsidRDefault="00EC7884" w:rsidP="00EC7884">
      <w:pPr>
        <w:pStyle w:val="Tekstpodstawowy"/>
        <w:ind w:right="-47"/>
        <w:jc w:val="both"/>
        <w:rPr>
          <w:rFonts w:ascii="Times New Roman" w:hAnsi="Times New Roman"/>
        </w:rPr>
      </w:pPr>
    </w:p>
    <w:p w14:paraId="593D6A4D" w14:textId="77777777" w:rsidR="00EC7884" w:rsidRPr="00877B92" w:rsidRDefault="00EC7884" w:rsidP="00EC788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2423FD44" w14:textId="77777777" w:rsidR="00EC7884" w:rsidRPr="004F0507" w:rsidRDefault="00EC7884" w:rsidP="00EC7884">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13B7E5C2" w14:textId="77777777" w:rsidR="00EC7884" w:rsidRDefault="00EC7884" w:rsidP="00EC7884">
      <w:pPr>
        <w:pStyle w:val="Tekstpodstawowy2"/>
        <w:spacing w:line="240" w:lineRule="auto"/>
        <w:ind w:right="-47"/>
      </w:pPr>
    </w:p>
    <w:p w14:paraId="10F604F8" w14:textId="77777777" w:rsidR="00EC7884" w:rsidRPr="004F0507" w:rsidRDefault="00EC7884" w:rsidP="00EC7884">
      <w:pPr>
        <w:pStyle w:val="Tekstpodstawowy2"/>
        <w:spacing w:line="240" w:lineRule="auto"/>
        <w:ind w:right="-47"/>
        <w:rPr>
          <w:b/>
          <w:sz w:val="24"/>
        </w:rPr>
      </w:pPr>
      <w:r>
        <w:rPr>
          <w:b/>
          <w:sz w:val="24"/>
        </w:rPr>
        <w:t xml:space="preserve">      </w:t>
      </w:r>
      <w:r w:rsidRPr="004F0507">
        <w:rPr>
          <w:b/>
          <w:sz w:val="24"/>
        </w:rPr>
        <w:t>Za Sprzedawcę                                                                                   Za Kupującego</w:t>
      </w:r>
    </w:p>
    <w:p w14:paraId="49294821" w14:textId="77777777" w:rsidR="00EC7884" w:rsidRPr="000936CA" w:rsidRDefault="00EC7884" w:rsidP="00EC7884">
      <w:pPr>
        <w:rPr>
          <w:lang w:val="pl-PL"/>
        </w:rPr>
      </w:pPr>
    </w:p>
    <w:p w14:paraId="4FC0F001" w14:textId="77777777" w:rsidR="00EC7884" w:rsidRDefault="00EC7884" w:rsidP="00EC7884">
      <w:pPr>
        <w:pStyle w:val="Zwykytekst"/>
        <w:rPr>
          <w:lang w:val="pl-PL"/>
        </w:rPr>
      </w:pPr>
    </w:p>
    <w:p w14:paraId="37C44449" w14:textId="77777777" w:rsidR="00EC7884" w:rsidRDefault="00EC7884" w:rsidP="00EC7884">
      <w:pPr>
        <w:pStyle w:val="Zwykytekst"/>
        <w:rPr>
          <w:lang w:val="pl-PL"/>
        </w:rPr>
      </w:pPr>
    </w:p>
    <w:p w14:paraId="7F7C69E6" w14:textId="77777777" w:rsidR="00EC7884" w:rsidRDefault="00EC7884" w:rsidP="00EC7884">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62F7A466" w14:textId="77777777" w:rsidR="00EC7884" w:rsidRPr="00496551" w:rsidRDefault="00EC7884" w:rsidP="00EC7884">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516AC308" w14:textId="77777777" w:rsidR="00EC7884" w:rsidRPr="00496551" w:rsidRDefault="00EC7884" w:rsidP="00EC7884">
      <w:pPr>
        <w:pStyle w:val="Zwykytekst"/>
        <w:rPr>
          <w:rFonts w:ascii="Times New Roman" w:hAnsi="Times New Roman" w:cs="Times New Roman"/>
          <w:sz w:val="16"/>
          <w:szCs w:val="16"/>
          <w:lang w:val="pl-PL"/>
        </w:rPr>
      </w:pPr>
    </w:p>
    <w:p w14:paraId="07C8EBEB" w14:textId="77777777" w:rsidR="00EC7884" w:rsidRPr="00496551" w:rsidRDefault="00EC7884" w:rsidP="00EC7884">
      <w:pPr>
        <w:pStyle w:val="Zwykytekst"/>
        <w:rPr>
          <w:sz w:val="16"/>
          <w:szCs w:val="16"/>
          <w:lang w:val="pl-PL"/>
        </w:rPr>
      </w:pPr>
    </w:p>
    <w:p w14:paraId="420F39F6" w14:textId="77777777" w:rsidR="00EC7884" w:rsidRPr="00877B92" w:rsidRDefault="00EC7884" w:rsidP="00EC7884">
      <w:pPr>
        <w:rPr>
          <w:lang w:val="pl-PL"/>
        </w:rPr>
      </w:pPr>
    </w:p>
    <w:p w14:paraId="5D2F76EB" w14:textId="77777777" w:rsidR="00EC7884" w:rsidRDefault="00EC7884" w:rsidP="00EC7884">
      <w:pPr>
        <w:pStyle w:val="Zwykytekst"/>
        <w:tabs>
          <w:tab w:val="left" w:pos="7050"/>
        </w:tabs>
        <w:rPr>
          <w:rFonts w:ascii="Times New Roman" w:hAnsi="Times New Roman" w:cs="Times New Roman"/>
          <w:i/>
          <w:iCs/>
          <w:sz w:val="22"/>
          <w:szCs w:val="22"/>
          <w:lang w:val="pl-PL"/>
        </w:rPr>
      </w:pPr>
    </w:p>
    <w:p w14:paraId="00F20C70" w14:textId="77777777" w:rsidR="00EC7884" w:rsidRDefault="00EC7884" w:rsidP="00EC7884">
      <w:pPr>
        <w:pStyle w:val="Zwykytekst"/>
        <w:tabs>
          <w:tab w:val="left" w:pos="7050"/>
        </w:tabs>
        <w:rPr>
          <w:rFonts w:ascii="Times New Roman" w:hAnsi="Times New Roman" w:cs="Times New Roman"/>
          <w:i/>
          <w:iCs/>
          <w:sz w:val="22"/>
          <w:szCs w:val="22"/>
          <w:lang w:val="pl-PL"/>
        </w:rPr>
      </w:pPr>
    </w:p>
    <w:p w14:paraId="60D3C9DA" w14:textId="77777777" w:rsidR="00EC7884" w:rsidRDefault="00EC7884" w:rsidP="00EC7884">
      <w:pPr>
        <w:pStyle w:val="Zwykytekst"/>
        <w:tabs>
          <w:tab w:val="left" w:pos="7050"/>
        </w:tabs>
        <w:rPr>
          <w:rFonts w:ascii="Times New Roman" w:hAnsi="Times New Roman" w:cs="Times New Roman"/>
          <w:i/>
          <w:iCs/>
          <w:sz w:val="22"/>
          <w:szCs w:val="22"/>
          <w:lang w:val="pl-PL"/>
        </w:rPr>
      </w:pPr>
    </w:p>
    <w:p w14:paraId="37F38DA2" w14:textId="77777777" w:rsidR="00EC7884" w:rsidRDefault="00EC7884" w:rsidP="00EC7884">
      <w:pPr>
        <w:pStyle w:val="Zwykytekst"/>
        <w:tabs>
          <w:tab w:val="left" w:pos="7050"/>
        </w:tabs>
        <w:rPr>
          <w:rFonts w:ascii="Times New Roman" w:hAnsi="Times New Roman" w:cs="Times New Roman"/>
          <w:i/>
          <w:iCs/>
          <w:sz w:val="22"/>
          <w:szCs w:val="22"/>
          <w:lang w:val="pl-PL"/>
        </w:rPr>
      </w:pPr>
    </w:p>
    <w:p w14:paraId="158D5233" w14:textId="77777777" w:rsidR="00EC7884" w:rsidRDefault="00EC7884" w:rsidP="00EC7884">
      <w:pPr>
        <w:pStyle w:val="Zwykytekst"/>
        <w:tabs>
          <w:tab w:val="left" w:pos="7050"/>
        </w:tabs>
        <w:rPr>
          <w:rFonts w:ascii="Times New Roman" w:hAnsi="Times New Roman" w:cs="Times New Roman"/>
          <w:i/>
          <w:iCs/>
          <w:sz w:val="22"/>
          <w:szCs w:val="22"/>
          <w:lang w:val="pl-PL"/>
        </w:rPr>
      </w:pPr>
    </w:p>
    <w:p w14:paraId="699739E7" w14:textId="77777777" w:rsidR="00EC7884" w:rsidRDefault="00EC7884" w:rsidP="00EC7884">
      <w:pPr>
        <w:pStyle w:val="Zwykytekst"/>
        <w:tabs>
          <w:tab w:val="left" w:pos="7050"/>
        </w:tabs>
        <w:rPr>
          <w:rFonts w:ascii="Times New Roman" w:hAnsi="Times New Roman" w:cs="Times New Roman"/>
          <w:i/>
          <w:iCs/>
          <w:sz w:val="22"/>
          <w:szCs w:val="22"/>
          <w:lang w:val="pl-PL"/>
        </w:rPr>
      </w:pPr>
    </w:p>
    <w:p w14:paraId="699548C7" w14:textId="77777777" w:rsidR="00EC7884" w:rsidRDefault="00EC7884" w:rsidP="00EC7884">
      <w:pPr>
        <w:pStyle w:val="Zwykytekst"/>
        <w:tabs>
          <w:tab w:val="left" w:pos="7050"/>
        </w:tabs>
        <w:rPr>
          <w:rFonts w:ascii="Times New Roman" w:hAnsi="Times New Roman" w:cs="Times New Roman"/>
          <w:i/>
          <w:iCs/>
          <w:sz w:val="22"/>
          <w:szCs w:val="22"/>
          <w:lang w:val="pl-PL"/>
        </w:rPr>
      </w:pPr>
    </w:p>
    <w:p w14:paraId="1F15EFC8" w14:textId="77777777" w:rsidR="00EC7884" w:rsidRDefault="00EC7884" w:rsidP="00EC7884">
      <w:pPr>
        <w:pStyle w:val="Zwykytekst"/>
        <w:tabs>
          <w:tab w:val="left" w:pos="7050"/>
        </w:tabs>
        <w:rPr>
          <w:rFonts w:ascii="Times New Roman" w:hAnsi="Times New Roman" w:cs="Times New Roman"/>
          <w:i/>
          <w:iCs/>
          <w:sz w:val="22"/>
          <w:szCs w:val="22"/>
          <w:lang w:val="pl-PL"/>
        </w:rPr>
      </w:pPr>
    </w:p>
    <w:p w14:paraId="279C9E4E" w14:textId="77777777" w:rsidR="00EC7884" w:rsidRDefault="00EC7884" w:rsidP="00EC7884">
      <w:pPr>
        <w:pStyle w:val="Zwykytekst"/>
        <w:tabs>
          <w:tab w:val="left" w:pos="7050"/>
        </w:tabs>
        <w:rPr>
          <w:rFonts w:ascii="Times New Roman" w:hAnsi="Times New Roman" w:cs="Times New Roman"/>
          <w:i/>
          <w:iCs/>
          <w:sz w:val="22"/>
          <w:szCs w:val="22"/>
          <w:lang w:val="pl-PL"/>
        </w:rPr>
      </w:pPr>
    </w:p>
    <w:p w14:paraId="3E71D739" w14:textId="77777777" w:rsidR="00EC7884" w:rsidRPr="00515AFA" w:rsidRDefault="00EC7884" w:rsidP="00EC7884">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305A8B16" w14:textId="77777777" w:rsidR="00EC7884" w:rsidRPr="00515AFA" w:rsidRDefault="00EC7884" w:rsidP="00EC7884">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1C969B9E" w14:textId="77777777" w:rsidR="00EC7884" w:rsidRDefault="00EC7884" w:rsidP="00EC7884">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58DCC0F5" w14:textId="77777777" w:rsidR="00EC7884" w:rsidRDefault="00EC7884" w:rsidP="00EC7884">
      <w:pPr>
        <w:widowControl w:val="0"/>
        <w:autoSpaceDE w:val="0"/>
        <w:autoSpaceDN w:val="0"/>
        <w:jc w:val="right"/>
        <w:textAlignment w:val="baseline"/>
        <w:rPr>
          <w:sz w:val="22"/>
          <w:szCs w:val="22"/>
          <w:lang w:val="pl-PL"/>
        </w:rPr>
      </w:pPr>
    </w:p>
    <w:p w14:paraId="27E35890" w14:textId="77777777" w:rsidR="00EC7884" w:rsidRDefault="00EC7884" w:rsidP="00EC7884">
      <w:pPr>
        <w:widowControl w:val="0"/>
        <w:autoSpaceDE w:val="0"/>
        <w:autoSpaceDN w:val="0"/>
        <w:jc w:val="right"/>
        <w:textAlignment w:val="baseline"/>
        <w:rPr>
          <w:sz w:val="22"/>
          <w:szCs w:val="22"/>
          <w:lang w:val="pl-PL"/>
        </w:rPr>
      </w:pPr>
    </w:p>
    <w:p w14:paraId="57C952D2" w14:textId="77777777" w:rsidR="00EC7884" w:rsidRDefault="00EC7884" w:rsidP="00EC7884">
      <w:pPr>
        <w:widowControl w:val="0"/>
        <w:autoSpaceDE w:val="0"/>
        <w:autoSpaceDN w:val="0"/>
        <w:jc w:val="right"/>
        <w:textAlignment w:val="baseline"/>
        <w:rPr>
          <w:sz w:val="22"/>
          <w:szCs w:val="22"/>
          <w:lang w:val="pl-PL"/>
        </w:rPr>
      </w:pPr>
    </w:p>
    <w:p w14:paraId="617B1934" w14:textId="77777777" w:rsidR="00EC7884" w:rsidRDefault="00EC7884" w:rsidP="00EC7884">
      <w:pPr>
        <w:widowControl w:val="0"/>
        <w:autoSpaceDE w:val="0"/>
        <w:autoSpaceDN w:val="0"/>
        <w:jc w:val="right"/>
        <w:textAlignment w:val="baseline"/>
        <w:rPr>
          <w:sz w:val="22"/>
          <w:szCs w:val="22"/>
          <w:lang w:val="pl-PL"/>
        </w:rPr>
      </w:pPr>
    </w:p>
    <w:p w14:paraId="4A82D4B4" w14:textId="77777777" w:rsidR="00EC7884" w:rsidRDefault="00EC7884" w:rsidP="00EC7884">
      <w:pPr>
        <w:widowControl w:val="0"/>
        <w:autoSpaceDE w:val="0"/>
        <w:autoSpaceDN w:val="0"/>
        <w:jc w:val="right"/>
        <w:textAlignment w:val="baseline"/>
        <w:rPr>
          <w:sz w:val="22"/>
          <w:szCs w:val="22"/>
          <w:lang w:val="pl-PL"/>
        </w:rPr>
      </w:pPr>
    </w:p>
    <w:p w14:paraId="1826DE0D" w14:textId="77777777" w:rsidR="00EC7884" w:rsidRDefault="00EC7884" w:rsidP="00EC7884">
      <w:pPr>
        <w:widowControl w:val="0"/>
        <w:autoSpaceDE w:val="0"/>
        <w:autoSpaceDN w:val="0"/>
        <w:jc w:val="right"/>
        <w:textAlignment w:val="baseline"/>
        <w:rPr>
          <w:sz w:val="22"/>
          <w:szCs w:val="22"/>
          <w:lang w:val="pl-PL"/>
        </w:rPr>
      </w:pPr>
    </w:p>
    <w:p w14:paraId="26215857" w14:textId="77777777" w:rsidR="00EC7884" w:rsidRDefault="00EC7884" w:rsidP="00EC7884">
      <w:pPr>
        <w:widowControl w:val="0"/>
        <w:autoSpaceDE w:val="0"/>
        <w:autoSpaceDN w:val="0"/>
        <w:jc w:val="right"/>
        <w:textAlignment w:val="baseline"/>
        <w:rPr>
          <w:sz w:val="22"/>
          <w:szCs w:val="22"/>
          <w:lang w:val="pl-PL"/>
        </w:rPr>
      </w:pPr>
    </w:p>
    <w:p w14:paraId="6846BD3F" w14:textId="77777777" w:rsidR="00EC7884" w:rsidRDefault="00EC7884" w:rsidP="00EC7884">
      <w:pPr>
        <w:widowControl w:val="0"/>
        <w:autoSpaceDE w:val="0"/>
        <w:autoSpaceDN w:val="0"/>
        <w:jc w:val="right"/>
        <w:textAlignment w:val="baseline"/>
        <w:rPr>
          <w:sz w:val="22"/>
          <w:szCs w:val="22"/>
          <w:lang w:val="pl-PL"/>
        </w:rPr>
      </w:pPr>
    </w:p>
    <w:p w14:paraId="7CD70A33" w14:textId="77777777" w:rsidR="00EC7884" w:rsidRDefault="00EC7884" w:rsidP="00EC7884">
      <w:pPr>
        <w:widowControl w:val="0"/>
        <w:autoSpaceDE w:val="0"/>
        <w:autoSpaceDN w:val="0"/>
        <w:jc w:val="right"/>
        <w:textAlignment w:val="baseline"/>
        <w:rPr>
          <w:sz w:val="22"/>
          <w:szCs w:val="22"/>
          <w:lang w:val="pl-PL"/>
        </w:rPr>
      </w:pPr>
    </w:p>
    <w:p w14:paraId="60AF5171" w14:textId="77777777" w:rsidR="00EC7884" w:rsidRDefault="00EC7884" w:rsidP="00EC7884">
      <w:pPr>
        <w:widowControl w:val="0"/>
        <w:autoSpaceDE w:val="0"/>
        <w:autoSpaceDN w:val="0"/>
        <w:jc w:val="right"/>
        <w:textAlignment w:val="baseline"/>
        <w:rPr>
          <w:sz w:val="22"/>
          <w:szCs w:val="22"/>
          <w:lang w:val="pl-PL"/>
        </w:rPr>
      </w:pPr>
    </w:p>
    <w:p w14:paraId="40D45343" w14:textId="77777777" w:rsidR="00EC7884" w:rsidRDefault="00EC7884" w:rsidP="00EC7884">
      <w:pPr>
        <w:widowControl w:val="0"/>
        <w:autoSpaceDE w:val="0"/>
        <w:autoSpaceDN w:val="0"/>
        <w:jc w:val="right"/>
        <w:textAlignment w:val="baseline"/>
        <w:rPr>
          <w:sz w:val="22"/>
          <w:szCs w:val="22"/>
          <w:lang w:val="pl-PL"/>
        </w:rPr>
      </w:pPr>
    </w:p>
    <w:p w14:paraId="2C8B0ACE" w14:textId="77777777" w:rsidR="00EC7884" w:rsidRPr="00515AFA" w:rsidRDefault="00EC7884" w:rsidP="00EC7884">
      <w:pPr>
        <w:widowControl w:val="0"/>
        <w:autoSpaceDE w:val="0"/>
        <w:autoSpaceDN w:val="0"/>
        <w:jc w:val="right"/>
        <w:textAlignment w:val="baseline"/>
        <w:rPr>
          <w:sz w:val="22"/>
          <w:szCs w:val="22"/>
          <w:lang w:val="pl-PL"/>
        </w:rPr>
      </w:pPr>
      <w:r w:rsidRPr="00515AFA">
        <w:rPr>
          <w:sz w:val="22"/>
          <w:szCs w:val="22"/>
          <w:lang w:val="pl-PL"/>
        </w:rPr>
        <w:t>Załącznik nr 2 do umowy</w:t>
      </w:r>
    </w:p>
    <w:p w14:paraId="6D2A5607" w14:textId="77777777" w:rsidR="00EC7884" w:rsidRPr="00515AFA" w:rsidRDefault="00EC7884" w:rsidP="00EC7884">
      <w:pPr>
        <w:widowControl w:val="0"/>
        <w:autoSpaceDE w:val="0"/>
        <w:autoSpaceDN w:val="0"/>
        <w:jc w:val="both"/>
        <w:textAlignment w:val="baseline"/>
        <w:rPr>
          <w:sz w:val="22"/>
          <w:szCs w:val="22"/>
          <w:lang w:val="pl-PL"/>
        </w:rPr>
      </w:pPr>
    </w:p>
    <w:p w14:paraId="0C33388B" w14:textId="77777777" w:rsidR="00EC7884" w:rsidRPr="00515AFA" w:rsidRDefault="00EC7884" w:rsidP="00EC7884">
      <w:pPr>
        <w:widowControl w:val="0"/>
        <w:autoSpaceDE w:val="0"/>
        <w:autoSpaceDN w:val="0"/>
        <w:jc w:val="both"/>
        <w:textAlignment w:val="baseline"/>
        <w:rPr>
          <w:sz w:val="22"/>
          <w:szCs w:val="22"/>
          <w:lang w:val="pl-PL"/>
        </w:rPr>
      </w:pPr>
    </w:p>
    <w:p w14:paraId="240CD27D" w14:textId="77777777" w:rsidR="00EC7884" w:rsidRPr="00515AFA" w:rsidRDefault="00EC7884" w:rsidP="00EC7884">
      <w:pPr>
        <w:widowControl w:val="0"/>
        <w:autoSpaceDE w:val="0"/>
        <w:autoSpaceDN w:val="0"/>
        <w:jc w:val="both"/>
        <w:textAlignment w:val="baseline"/>
        <w:rPr>
          <w:sz w:val="22"/>
          <w:szCs w:val="22"/>
          <w:lang w:val="pl-PL"/>
        </w:rPr>
      </w:pPr>
      <w:r w:rsidRPr="00515AFA">
        <w:rPr>
          <w:sz w:val="22"/>
          <w:szCs w:val="22"/>
          <w:lang w:val="pl-PL"/>
        </w:rPr>
        <w:t>.....................................… </w:t>
      </w:r>
    </w:p>
    <w:p w14:paraId="1AF3BC69" w14:textId="77777777" w:rsidR="00EC7884" w:rsidRPr="00515AFA" w:rsidRDefault="00EC7884" w:rsidP="00EC7884">
      <w:pPr>
        <w:widowControl w:val="0"/>
        <w:autoSpaceDE w:val="0"/>
        <w:autoSpaceDN w:val="0"/>
        <w:ind w:firstLine="555"/>
        <w:textAlignment w:val="baseline"/>
        <w:rPr>
          <w:sz w:val="22"/>
          <w:szCs w:val="22"/>
          <w:lang w:val="pl-PL"/>
        </w:rPr>
      </w:pPr>
      <w:r w:rsidRPr="00515AFA">
        <w:rPr>
          <w:sz w:val="22"/>
          <w:szCs w:val="22"/>
          <w:lang w:val="pl-PL"/>
        </w:rPr>
        <w:t>Nazwa Wykonawcy</w:t>
      </w:r>
    </w:p>
    <w:p w14:paraId="138FC810" w14:textId="77777777" w:rsidR="00EC7884" w:rsidRPr="00515AFA" w:rsidRDefault="00EC7884" w:rsidP="00EC7884">
      <w:pPr>
        <w:widowControl w:val="0"/>
        <w:autoSpaceDE w:val="0"/>
        <w:autoSpaceDN w:val="0"/>
        <w:textAlignment w:val="baseline"/>
        <w:rPr>
          <w:sz w:val="22"/>
          <w:szCs w:val="22"/>
          <w:lang w:val="pl-PL"/>
        </w:rPr>
      </w:pPr>
    </w:p>
    <w:p w14:paraId="0DFABEF8" w14:textId="77777777" w:rsidR="00EC7884" w:rsidRPr="00515AFA" w:rsidRDefault="00EC7884" w:rsidP="00EC7884">
      <w:pPr>
        <w:widowControl w:val="0"/>
        <w:autoSpaceDE w:val="0"/>
        <w:autoSpaceDN w:val="0"/>
        <w:jc w:val="both"/>
        <w:textAlignment w:val="baseline"/>
        <w:rPr>
          <w:sz w:val="22"/>
          <w:szCs w:val="22"/>
          <w:lang w:val="pl-PL"/>
        </w:rPr>
      </w:pPr>
      <w:r w:rsidRPr="00515AFA">
        <w:rPr>
          <w:sz w:val="22"/>
          <w:szCs w:val="22"/>
          <w:lang w:val="pl-PL"/>
        </w:rPr>
        <w:t>.....................................…</w:t>
      </w:r>
    </w:p>
    <w:p w14:paraId="677CE990" w14:textId="77777777" w:rsidR="00EC7884" w:rsidRPr="00515AFA" w:rsidRDefault="00EC7884" w:rsidP="00EC7884">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E191F5E" w14:textId="77777777" w:rsidR="00EC7884" w:rsidRPr="00515AFA" w:rsidRDefault="00EC7884" w:rsidP="00EC7884">
      <w:pPr>
        <w:widowControl w:val="0"/>
        <w:autoSpaceDE w:val="0"/>
        <w:autoSpaceDN w:val="0"/>
        <w:spacing w:before="90"/>
        <w:ind w:left="115" w:right="110"/>
        <w:jc w:val="both"/>
        <w:outlineLvl w:val="0"/>
        <w:rPr>
          <w:rFonts w:eastAsia="Verdana"/>
          <w:b/>
          <w:bCs/>
          <w:sz w:val="22"/>
          <w:szCs w:val="22"/>
          <w:lang w:val="pl-PL" w:eastAsia="en-US"/>
        </w:rPr>
      </w:pPr>
    </w:p>
    <w:p w14:paraId="64D51BC2" w14:textId="77777777" w:rsidR="00EC7884" w:rsidRPr="00515AFA" w:rsidRDefault="00EC7884" w:rsidP="00EC7884">
      <w:pPr>
        <w:widowControl w:val="0"/>
        <w:autoSpaceDE w:val="0"/>
        <w:autoSpaceDN w:val="0"/>
        <w:spacing w:before="90"/>
        <w:ind w:right="110"/>
        <w:jc w:val="both"/>
        <w:outlineLvl w:val="0"/>
        <w:rPr>
          <w:rFonts w:eastAsia="Verdana"/>
          <w:b/>
          <w:bCs/>
          <w:sz w:val="22"/>
          <w:szCs w:val="22"/>
          <w:lang w:val="pl-PL" w:eastAsia="en-US"/>
        </w:rPr>
      </w:pPr>
    </w:p>
    <w:p w14:paraId="5E96CDAC" w14:textId="77777777" w:rsidR="00EC7884" w:rsidRPr="00515AFA" w:rsidRDefault="00EC7884" w:rsidP="00EC7884">
      <w:pPr>
        <w:widowControl w:val="0"/>
        <w:autoSpaceDE w:val="0"/>
        <w:autoSpaceDN w:val="0"/>
        <w:jc w:val="center"/>
        <w:textAlignment w:val="baseline"/>
        <w:rPr>
          <w:b/>
          <w:bCs/>
          <w:sz w:val="22"/>
          <w:szCs w:val="22"/>
          <w:lang w:val="pl-PL"/>
        </w:rPr>
      </w:pPr>
    </w:p>
    <w:p w14:paraId="5A5D2469" w14:textId="77777777" w:rsidR="00EC7884" w:rsidRPr="00515AFA" w:rsidRDefault="00EC7884" w:rsidP="00EC7884">
      <w:pPr>
        <w:widowControl w:val="0"/>
        <w:autoSpaceDE w:val="0"/>
        <w:autoSpaceDN w:val="0"/>
        <w:jc w:val="center"/>
        <w:textAlignment w:val="baseline"/>
        <w:rPr>
          <w:b/>
          <w:bCs/>
          <w:sz w:val="22"/>
          <w:szCs w:val="22"/>
          <w:lang w:val="pl-PL"/>
        </w:rPr>
      </w:pPr>
    </w:p>
    <w:p w14:paraId="424AC3AF" w14:textId="77777777" w:rsidR="00EC7884" w:rsidRPr="00515AFA" w:rsidRDefault="00EC7884" w:rsidP="00EC7884">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4941EDDC" w14:textId="77777777" w:rsidR="00EC7884" w:rsidRPr="00515AFA" w:rsidRDefault="00EC7884" w:rsidP="00EC7884">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014EF03C" w14:textId="77777777" w:rsidR="00EC7884" w:rsidRPr="00515AFA" w:rsidRDefault="00EC7884" w:rsidP="00EC7884">
      <w:pPr>
        <w:widowControl w:val="0"/>
        <w:autoSpaceDE w:val="0"/>
        <w:autoSpaceDN w:val="0"/>
        <w:jc w:val="center"/>
        <w:textAlignment w:val="baseline"/>
        <w:rPr>
          <w:b/>
          <w:bCs/>
          <w:sz w:val="22"/>
          <w:szCs w:val="22"/>
          <w:lang w:val="pl-PL"/>
        </w:rPr>
      </w:pPr>
    </w:p>
    <w:p w14:paraId="4C62E312" w14:textId="77777777" w:rsidR="00EC7884" w:rsidRPr="00515AFA" w:rsidRDefault="00EC7884" w:rsidP="00EC7884">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08AE0901" w14:textId="77777777" w:rsidR="00EC7884" w:rsidRPr="00515AFA" w:rsidRDefault="00EC7884" w:rsidP="00EC7884">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79C13AD" w14:textId="77777777" w:rsidR="00EC7884" w:rsidRPr="00515AFA" w:rsidRDefault="00EC7884" w:rsidP="00EC7884">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lastRenderedPageBreak/>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59ABA30C" w14:textId="77777777" w:rsidR="00EC7884" w:rsidRPr="00515AFA" w:rsidRDefault="00EC7884" w:rsidP="00EC7884">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289ADCFA" w14:textId="77777777" w:rsidR="00EC7884" w:rsidRPr="00515AFA" w:rsidRDefault="00EC7884" w:rsidP="00EC7884">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581C1F96" w14:textId="77777777" w:rsidR="00EC7884" w:rsidRPr="00515AFA" w:rsidRDefault="00EC7884" w:rsidP="00EC7884">
      <w:pPr>
        <w:spacing w:after="200" w:line="276" w:lineRule="auto"/>
        <w:ind w:left="780"/>
        <w:contextualSpacing/>
        <w:textAlignment w:val="baseline"/>
        <w:rPr>
          <w:sz w:val="22"/>
          <w:szCs w:val="22"/>
          <w:lang w:val="pl-PL"/>
        </w:rPr>
      </w:pPr>
    </w:p>
    <w:p w14:paraId="49F4A33F" w14:textId="77777777" w:rsidR="00EC7884" w:rsidRPr="00515AFA" w:rsidRDefault="00EC7884" w:rsidP="00EC7884">
      <w:pPr>
        <w:spacing w:line="276" w:lineRule="auto"/>
        <w:jc w:val="both"/>
        <w:rPr>
          <w:rFonts w:eastAsia="Calibri"/>
          <w:sz w:val="22"/>
          <w:szCs w:val="22"/>
          <w:lang w:val="pl-PL" w:eastAsia="en-US"/>
        </w:rPr>
      </w:pPr>
      <w:r w:rsidRPr="00515AFA">
        <w:rPr>
          <w:rFonts w:eastAsia="Calibri"/>
          <w:sz w:val="22"/>
          <w:szCs w:val="22"/>
          <w:lang w:val="pl-PL" w:eastAsia="en-US"/>
        </w:rPr>
        <w:lastRenderedPageBreak/>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492774FD" w14:textId="77777777" w:rsidR="00EC7884" w:rsidRPr="00515AFA" w:rsidRDefault="00EC7884" w:rsidP="00EC7884">
      <w:pPr>
        <w:widowControl w:val="0"/>
        <w:autoSpaceDE w:val="0"/>
        <w:autoSpaceDN w:val="0"/>
        <w:spacing w:before="90"/>
        <w:ind w:right="110"/>
        <w:jc w:val="both"/>
        <w:outlineLvl w:val="0"/>
        <w:rPr>
          <w:rFonts w:eastAsia="Verdana"/>
          <w:b/>
          <w:bCs/>
          <w:sz w:val="22"/>
          <w:szCs w:val="22"/>
          <w:lang w:val="pl-PL" w:eastAsia="en-US"/>
        </w:rPr>
      </w:pPr>
    </w:p>
    <w:p w14:paraId="09BFE43B" w14:textId="77777777" w:rsidR="00EC7884" w:rsidRPr="00515AFA" w:rsidRDefault="00EC7884" w:rsidP="00EC7884">
      <w:pPr>
        <w:widowControl w:val="0"/>
        <w:autoSpaceDE w:val="0"/>
        <w:autoSpaceDN w:val="0"/>
        <w:spacing w:before="90"/>
        <w:ind w:right="110"/>
        <w:jc w:val="both"/>
        <w:outlineLvl w:val="0"/>
        <w:rPr>
          <w:rFonts w:eastAsia="Verdana"/>
          <w:b/>
          <w:bCs/>
          <w:sz w:val="22"/>
          <w:szCs w:val="22"/>
          <w:lang w:val="pl-PL" w:eastAsia="en-US"/>
        </w:rPr>
      </w:pPr>
    </w:p>
    <w:p w14:paraId="21A36881" w14:textId="77777777" w:rsidR="00EC7884" w:rsidRPr="00515AFA" w:rsidRDefault="00EC7884" w:rsidP="00EC7884">
      <w:pPr>
        <w:widowControl w:val="0"/>
        <w:autoSpaceDE w:val="0"/>
        <w:autoSpaceDN w:val="0"/>
        <w:spacing w:before="90"/>
        <w:ind w:right="110"/>
        <w:jc w:val="both"/>
        <w:outlineLvl w:val="0"/>
        <w:rPr>
          <w:rFonts w:eastAsia="Verdana"/>
          <w:b/>
          <w:bCs/>
          <w:sz w:val="22"/>
          <w:szCs w:val="22"/>
          <w:lang w:val="pl-PL" w:eastAsia="en-US"/>
        </w:rPr>
      </w:pPr>
    </w:p>
    <w:p w14:paraId="14ECD1C4" w14:textId="77777777" w:rsidR="00EC7884" w:rsidRPr="00515AFA" w:rsidRDefault="00EC7884" w:rsidP="00EC7884">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EC7884" w:rsidRPr="00EC7884" w14:paraId="4BF03927" w14:textId="77777777" w:rsidTr="00872718">
        <w:tc>
          <w:tcPr>
            <w:tcW w:w="4105" w:type="dxa"/>
            <w:hideMark/>
          </w:tcPr>
          <w:p w14:paraId="5C3808D2" w14:textId="77777777" w:rsidR="00EC7884" w:rsidRPr="00515AFA" w:rsidRDefault="00EC7884" w:rsidP="00872718">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CB7381A" w14:textId="77777777" w:rsidR="00EC7884" w:rsidRPr="00515AFA" w:rsidRDefault="00EC7884" w:rsidP="00872718">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59CD62CF" w14:textId="77777777" w:rsidR="00EC7884" w:rsidRPr="00515AFA" w:rsidRDefault="00EC7884" w:rsidP="00EC7884">
      <w:pPr>
        <w:spacing w:line="360" w:lineRule="auto"/>
        <w:jc w:val="both"/>
        <w:rPr>
          <w:rFonts w:eastAsia="Calibri"/>
          <w:color w:val="222A35"/>
          <w:sz w:val="22"/>
          <w:szCs w:val="22"/>
          <w:lang w:val="pl-PL" w:eastAsia="x-none"/>
        </w:rPr>
      </w:pPr>
    </w:p>
    <w:p w14:paraId="375490A4" w14:textId="77777777" w:rsidR="00EC7884" w:rsidRPr="002E3AF9" w:rsidRDefault="00EC7884" w:rsidP="00EC7884">
      <w:pPr>
        <w:rPr>
          <w:lang w:val="pl-PL"/>
        </w:rPr>
      </w:pPr>
    </w:p>
    <w:p w14:paraId="423DBD91" w14:textId="77777777" w:rsidR="00EC7884" w:rsidRPr="00107444" w:rsidRDefault="00EC7884" w:rsidP="00EC7884">
      <w:pPr>
        <w:rPr>
          <w:lang w:val="pl-PL"/>
        </w:rPr>
      </w:pPr>
    </w:p>
    <w:p w14:paraId="559E4349" w14:textId="77777777" w:rsidR="00EC7884" w:rsidRPr="00233C0F" w:rsidRDefault="00EC7884" w:rsidP="00EC7884">
      <w:pPr>
        <w:rPr>
          <w:lang w:val="pl-PL"/>
        </w:rPr>
      </w:pPr>
    </w:p>
    <w:p w14:paraId="338818AB" w14:textId="77777777" w:rsidR="00EC7884" w:rsidRPr="00F76E64" w:rsidRDefault="00EC7884" w:rsidP="00EC7884">
      <w:pPr>
        <w:rPr>
          <w:lang w:val="pl-PL"/>
        </w:rPr>
      </w:pPr>
    </w:p>
    <w:p w14:paraId="07272719" w14:textId="77777777" w:rsidR="00EC7884" w:rsidRPr="009169FF" w:rsidRDefault="00EC7884" w:rsidP="00EC7884">
      <w:pPr>
        <w:rPr>
          <w:lang w:val="pl-PL"/>
        </w:rPr>
      </w:pPr>
    </w:p>
    <w:p w14:paraId="0413AECC" w14:textId="77777777" w:rsidR="00EC7884" w:rsidRPr="00624B17" w:rsidRDefault="00EC7884" w:rsidP="00EC7884">
      <w:pPr>
        <w:pStyle w:val="Zwykytekst"/>
        <w:tabs>
          <w:tab w:val="left" w:pos="7050"/>
        </w:tabs>
        <w:rPr>
          <w:lang w:val="pl-PL"/>
        </w:rPr>
      </w:pPr>
    </w:p>
    <w:p w14:paraId="02256AE1" w14:textId="77777777" w:rsidR="00EC7884" w:rsidRPr="005F5928" w:rsidRDefault="00EC7884" w:rsidP="00EC7884">
      <w:pPr>
        <w:rPr>
          <w:lang w:val="pl-PL"/>
        </w:rPr>
      </w:pPr>
    </w:p>
    <w:p w14:paraId="7081F800" w14:textId="77777777" w:rsidR="00EC7884" w:rsidRPr="00EE0676" w:rsidRDefault="00EC7884" w:rsidP="00EC7884">
      <w:pPr>
        <w:rPr>
          <w:lang w:val="pl-PL"/>
        </w:rPr>
      </w:pPr>
    </w:p>
    <w:p w14:paraId="45141608" w14:textId="77777777" w:rsidR="00EC7884" w:rsidRPr="00F36C00" w:rsidRDefault="00EC7884" w:rsidP="00EC7884">
      <w:pPr>
        <w:rPr>
          <w:lang w:val="pl-PL"/>
        </w:rPr>
      </w:pPr>
    </w:p>
    <w:p w14:paraId="2E9E0F64" w14:textId="77777777" w:rsidR="00EC7884" w:rsidRPr="00BD63BC" w:rsidRDefault="00EC7884" w:rsidP="00EC7884">
      <w:pPr>
        <w:rPr>
          <w:lang w:val="pl-PL"/>
        </w:rPr>
      </w:pPr>
    </w:p>
    <w:p w14:paraId="00C14B0B" w14:textId="77777777" w:rsidR="00EC7884" w:rsidRPr="007775F0" w:rsidRDefault="00EC7884" w:rsidP="00EC7884">
      <w:pPr>
        <w:rPr>
          <w:lang w:val="pl-PL"/>
        </w:rPr>
      </w:pPr>
    </w:p>
    <w:p w14:paraId="61E02EED" w14:textId="2BFDBCE7" w:rsidR="00496551" w:rsidRPr="00EC7884" w:rsidRDefault="00496551" w:rsidP="00EC7884">
      <w:pPr>
        <w:rPr>
          <w:lang w:val="pl-PL"/>
        </w:rPr>
      </w:pPr>
    </w:p>
    <w:sectPr w:rsidR="00496551" w:rsidRPr="00EC7884">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CBACC7" w14:textId="77777777" w:rsidR="00250933" w:rsidRDefault="00250933">
      <w:r>
        <w:separator/>
      </w:r>
    </w:p>
  </w:endnote>
  <w:endnote w:type="continuationSeparator" w:id="0">
    <w:p w14:paraId="60CAD98A" w14:textId="77777777" w:rsidR="00250933" w:rsidRDefault="002509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982B9" w14:textId="77777777" w:rsidR="006D7F71" w:rsidRDefault="006D7F7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9BC67" w14:textId="77777777" w:rsidR="00EC7884" w:rsidRDefault="00EC7884">
    <w:pPr>
      <w:pStyle w:val="Stopka"/>
      <w:jc w:val="right"/>
    </w:pPr>
    <w:r>
      <w:fldChar w:fldCharType="begin"/>
    </w:r>
    <w:r>
      <w:instrText>PAGE   \* MERGEFORMAT</w:instrText>
    </w:r>
    <w:r>
      <w:fldChar w:fldCharType="separate"/>
    </w:r>
    <w:r>
      <w:rPr>
        <w:lang w:val="pl-PL"/>
      </w:rPr>
      <w:t>2</w:t>
    </w:r>
    <w:r>
      <w:fldChar w:fldCharType="end"/>
    </w:r>
  </w:p>
  <w:p w14:paraId="6F9066CE" w14:textId="77777777" w:rsidR="006D7F71" w:rsidRDefault="006D7F7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9206B" w14:textId="77777777" w:rsidR="006D7F71" w:rsidRDefault="006D7F7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1EF379" w14:textId="77777777" w:rsidR="00250933" w:rsidRDefault="00250933">
      <w:r>
        <w:separator/>
      </w:r>
    </w:p>
  </w:footnote>
  <w:footnote w:type="continuationSeparator" w:id="0">
    <w:p w14:paraId="69E71A5C" w14:textId="77777777" w:rsidR="00250933" w:rsidRDefault="00250933">
      <w:r>
        <w:continuationSeparator/>
      </w:r>
    </w:p>
  </w:footnote>
  <w:footnote w:id="1">
    <w:p w14:paraId="1268A510" w14:textId="77777777" w:rsidR="00EC7884" w:rsidRDefault="00EC7884" w:rsidP="00EC7884">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39115E7" w14:textId="77777777" w:rsidR="00EC7884" w:rsidRDefault="00EC7884" w:rsidP="00EC7884">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0022204" w14:textId="77777777" w:rsidR="00EC7884" w:rsidRDefault="00EC7884" w:rsidP="00EC7884">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CDF9C36" w14:textId="77777777" w:rsidR="00EC7884" w:rsidRDefault="00EC7884" w:rsidP="00EC7884">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978BCA0" w14:textId="77777777" w:rsidR="00EC7884" w:rsidRDefault="00EC7884" w:rsidP="00EC7884">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7E93B3E" w14:textId="77777777" w:rsidR="00EC7884" w:rsidRDefault="00EC7884" w:rsidP="00EC7884">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9926955" w14:textId="77777777" w:rsidR="00EC7884" w:rsidRDefault="00EC7884" w:rsidP="00EC7884">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0DF9103" w14:textId="77777777" w:rsidR="00EC7884" w:rsidRDefault="00EC7884" w:rsidP="00EC7884">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BCADD3B" w14:textId="77777777" w:rsidR="00EC7884" w:rsidRDefault="00EC7884" w:rsidP="00EC7884">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09602A9" w14:textId="77777777" w:rsidR="00EC7884" w:rsidRDefault="00EC7884" w:rsidP="00EC7884">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5F1129E" w14:textId="77777777" w:rsidR="00EC7884" w:rsidRDefault="00EC7884" w:rsidP="00EC7884">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4C640FBD" w14:textId="77777777" w:rsidR="00EC7884" w:rsidRDefault="00EC7884" w:rsidP="00EC7884">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5BCA56B" w14:textId="77777777" w:rsidR="00EC7884" w:rsidRDefault="00EC7884" w:rsidP="00EC7884">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22D8F5" w14:textId="77777777" w:rsidR="00EC7884" w:rsidRDefault="00EC7884" w:rsidP="00EC788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0E9F5BC" w14:textId="77777777" w:rsidR="00EC7884" w:rsidRDefault="00EC7884" w:rsidP="00EC7884">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A85191F" w14:textId="77777777" w:rsidR="00EC7884" w:rsidRDefault="00EC7884" w:rsidP="00EC788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F217C5A" w14:textId="77777777" w:rsidR="00EC7884" w:rsidRDefault="00EC7884" w:rsidP="00EC7884">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2AC441D" w14:textId="77777777" w:rsidR="00EC7884" w:rsidRDefault="00EC7884" w:rsidP="00EC7884">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5BDE7F4" w14:textId="77777777" w:rsidR="00EC7884" w:rsidRDefault="00EC7884" w:rsidP="00EC7884">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1781FD4" w14:textId="77777777" w:rsidR="00EC7884" w:rsidRDefault="00EC7884" w:rsidP="00EC788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869FDF4" w14:textId="77777777" w:rsidR="00EC7884" w:rsidRDefault="00EC7884" w:rsidP="00EC7884">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5404FBB" w14:textId="77777777" w:rsidR="00EC7884" w:rsidRDefault="00EC7884" w:rsidP="00EC7884">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F3FADD2" w14:textId="77777777" w:rsidR="00EC7884" w:rsidRDefault="00EC7884" w:rsidP="00EC7884">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8FC38EB" w14:textId="77777777" w:rsidR="00EC7884" w:rsidRDefault="00EC7884" w:rsidP="00EC7884">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F204ADD" w14:textId="77777777" w:rsidR="00EC7884" w:rsidRDefault="00EC7884" w:rsidP="00EC7884">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E4E2AB" w14:textId="77777777" w:rsidR="00EC7884" w:rsidRDefault="00EC7884" w:rsidP="00EC7884">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BD8808D" w14:textId="77777777" w:rsidR="00EC7884" w:rsidRDefault="00EC7884" w:rsidP="00EC7884">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BC89789" w14:textId="77777777" w:rsidR="00EC7884" w:rsidRDefault="00EC7884" w:rsidP="00EC7884">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96A356B" w14:textId="77777777" w:rsidR="00EC7884" w:rsidRDefault="00EC7884" w:rsidP="00EC7884">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A900AC3" w14:textId="77777777" w:rsidR="00EC7884" w:rsidRDefault="00EC7884" w:rsidP="00EC7884">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55423" w14:textId="77777777" w:rsidR="006D7F71" w:rsidRDefault="006D7F7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F8D39" w14:textId="77777777" w:rsidR="006D7F71" w:rsidRDefault="006D7F7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0642C" w14:textId="77777777" w:rsidR="006D7F71" w:rsidRDefault="006D7F7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946232953">
    <w:abstractNumId w:val="19"/>
  </w:num>
  <w:num w:numId="2" w16cid:durableId="36575982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18232960">
    <w:abstractNumId w:val="29"/>
  </w:num>
  <w:num w:numId="4" w16cid:durableId="1342902031">
    <w:abstractNumId w:val="11"/>
  </w:num>
  <w:num w:numId="5" w16cid:durableId="1601796965">
    <w:abstractNumId w:val="30"/>
  </w:num>
  <w:num w:numId="6" w16cid:durableId="649598631">
    <w:abstractNumId w:val="32"/>
  </w:num>
  <w:num w:numId="7" w16cid:durableId="1054768737">
    <w:abstractNumId w:val="35"/>
  </w:num>
  <w:num w:numId="8" w16cid:durableId="627316325">
    <w:abstractNumId w:val="25"/>
  </w:num>
  <w:num w:numId="9" w16cid:durableId="1355032775">
    <w:abstractNumId w:val="39"/>
  </w:num>
  <w:num w:numId="10" w16cid:durableId="180167129">
    <w:abstractNumId w:val="27"/>
  </w:num>
  <w:num w:numId="11" w16cid:durableId="1060860688">
    <w:abstractNumId w:val="6"/>
  </w:num>
  <w:num w:numId="12" w16cid:durableId="171650316">
    <w:abstractNumId w:val="10"/>
  </w:num>
  <w:num w:numId="13" w16cid:durableId="1545408961">
    <w:abstractNumId w:val="14"/>
  </w:num>
  <w:num w:numId="14" w16cid:durableId="1018002201">
    <w:abstractNumId w:val="40"/>
  </w:num>
  <w:num w:numId="15" w16cid:durableId="977220264">
    <w:abstractNumId w:val="13"/>
  </w:num>
  <w:num w:numId="16" w16cid:durableId="324551370">
    <w:abstractNumId w:val="9"/>
  </w:num>
  <w:num w:numId="17" w16cid:durableId="1924682804">
    <w:abstractNumId w:val="37"/>
  </w:num>
  <w:num w:numId="18" w16cid:durableId="120072859">
    <w:abstractNumId w:val="28"/>
  </w:num>
  <w:num w:numId="19" w16cid:durableId="792747856">
    <w:abstractNumId w:val="23"/>
  </w:num>
  <w:num w:numId="20" w16cid:durableId="1101756618">
    <w:abstractNumId w:val="26"/>
  </w:num>
  <w:num w:numId="21" w16cid:durableId="562642834">
    <w:abstractNumId w:val="20"/>
  </w:num>
  <w:num w:numId="22" w16cid:durableId="1924758330">
    <w:abstractNumId w:val="0"/>
  </w:num>
  <w:num w:numId="23" w16cid:durableId="814109822">
    <w:abstractNumId w:val="38"/>
  </w:num>
  <w:num w:numId="24" w16cid:durableId="758602778">
    <w:abstractNumId w:val="18"/>
  </w:num>
  <w:num w:numId="25" w16cid:durableId="724453356">
    <w:abstractNumId w:val="3"/>
  </w:num>
  <w:num w:numId="26" w16cid:durableId="1516378804">
    <w:abstractNumId w:val="31"/>
  </w:num>
  <w:num w:numId="27" w16cid:durableId="7534732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0508537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465450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712482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468245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571580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6712100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5165138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167099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055623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8141828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899562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1078985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416724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868756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161937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5450388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69220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185597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921309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345659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03946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10626089">
    <w:abstractNumId w:val="7"/>
  </w:num>
  <w:num w:numId="50" w16cid:durableId="77333242">
    <w:abstractNumId w:val="36"/>
  </w:num>
  <w:num w:numId="51" w16cid:durableId="17873904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50933"/>
    <w:rsid w:val="000033EA"/>
    <w:rsid w:val="0002467C"/>
    <w:rsid w:val="00040A7A"/>
    <w:rsid w:val="0007315E"/>
    <w:rsid w:val="000936CA"/>
    <w:rsid w:val="00097182"/>
    <w:rsid w:val="000B1A00"/>
    <w:rsid w:val="000C0F66"/>
    <w:rsid w:val="001764D4"/>
    <w:rsid w:val="001F341B"/>
    <w:rsid w:val="002430FD"/>
    <w:rsid w:val="00250933"/>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D7F71"/>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C7884"/>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5CF7FB"/>
  <w15:chartTrackingRefBased/>
  <w15:docId w15:val="{2BDE5361-3516-4200-B009-477711227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C7884"/>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EC788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2327</Words>
  <Characters>13966</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16261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2025-07-03T06:10:00Z</cp:lastPrinted>
  <dcterms:created xsi:type="dcterms:W3CDTF">2025-07-03T06:10:00Z</dcterms:created>
  <dcterms:modified xsi:type="dcterms:W3CDTF">2025-07-03T06:10:00Z</dcterms:modified>
</cp:coreProperties>
</file>