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B33CC" w14:textId="3BDD88E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CDEFF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EFB0D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36120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35E36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E618D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F76CDA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BBCD4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640EC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3CD0F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CE968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16CB2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2070D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9C7BB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5426A55" w14:textId="77777777" w:rsidR="00B66886" w:rsidRPr="00B66886" w:rsidRDefault="00B66886" w:rsidP="008D2AB8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2FF5EC5D" w14:textId="77777777" w:rsidR="00B66886" w:rsidRPr="00B66886" w:rsidRDefault="00B66886" w:rsidP="008D2AB8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08796915" w14:textId="77777777" w:rsidR="008D2AB8" w:rsidRDefault="00B66886" w:rsidP="008D2AB8">
      <w:pPr>
        <w:ind w:right="-110"/>
        <w:rPr>
          <w:b/>
        </w:rPr>
      </w:pPr>
      <w:r w:rsidRPr="00B6688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4C0EE12" w14:textId="77777777" w:rsidR="008D2AB8" w:rsidRDefault="00B66886" w:rsidP="008D2AB8">
      <w:pPr>
        <w:ind w:right="-110"/>
        <w:rPr>
          <w:b/>
        </w:rPr>
      </w:pPr>
      <w:r w:rsidRPr="00B66886">
        <w:rPr>
          <w:b/>
        </w:rPr>
        <w:t>Al. Mickiewicza</w:t>
      </w:r>
      <w:r w:rsidR="008D2AB8">
        <w:rPr>
          <w:b/>
        </w:rPr>
        <w:t xml:space="preserve"> </w:t>
      </w:r>
      <w:r w:rsidRPr="00B66886">
        <w:rPr>
          <w:b/>
        </w:rPr>
        <w:t>30</w:t>
      </w:r>
      <w:r w:rsidR="008D2AB8">
        <w:rPr>
          <w:b/>
        </w:rPr>
        <w:t xml:space="preserve"> </w:t>
      </w:r>
    </w:p>
    <w:p w14:paraId="6879FF27" w14:textId="77777777" w:rsidR="008D2AB8" w:rsidRDefault="00B66886" w:rsidP="008D2AB8">
      <w:pPr>
        <w:rPr>
          <w:b/>
        </w:rPr>
      </w:pPr>
      <w:r w:rsidRPr="00B66886">
        <w:rPr>
          <w:b/>
        </w:rPr>
        <w:t>30-059</w:t>
      </w:r>
      <w:r w:rsidR="008D2AB8">
        <w:rPr>
          <w:b/>
        </w:rPr>
        <w:t xml:space="preserve"> </w:t>
      </w:r>
      <w:r w:rsidRPr="00B66886">
        <w:rPr>
          <w:b/>
        </w:rPr>
        <w:t>Kraków</w:t>
      </w:r>
      <w:r w:rsidR="008D2AB8">
        <w:rPr>
          <w:b/>
        </w:rPr>
        <w:t xml:space="preserve">,  </w:t>
      </w:r>
    </w:p>
    <w:p w14:paraId="2B3E7A79" w14:textId="77777777" w:rsidR="008D2AB8" w:rsidRDefault="008D2AB8" w:rsidP="008D2AB8">
      <w:pPr>
        <w:ind w:firstLine="3969"/>
        <w:rPr>
          <w:b/>
        </w:rPr>
      </w:pPr>
    </w:p>
    <w:p w14:paraId="16ED3EBD" w14:textId="7AED34D6" w:rsidR="008D2AB8" w:rsidRPr="003B166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="00B66886" w:rsidRPr="003B1667">
        <w:rPr>
          <w:b/>
          <w:sz w:val="22"/>
          <w:szCs w:val="22"/>
        </w:rPr>
        <w:t xml:space="preserve">Dostawa zrobotyzowanej platformy transportowej z wyposażeniem na potrzeby </w:t>
      </w:r>
      <w:proofErr w:type="spellStart"/>
      <w:r w:rsidR="00B66886" w:rsidRPr="003B1667">
        <w:rPr>
          <w:b/>
          <w:sz w:val="22"/>
          <w:szCs w:val="22"/>
        </w:rPr>
        <w:t>WIMiR</w:t>
      </w:r>
      <w:proofErr w:type="spellEnd"/>
      <w:r w:rsidRPr="003B1667">
        <w:rPr>
          <w:b/>
          <w:sz w:val="22"/>
          <w:szCs w:val="22"/>
        </w:rPr>
        <w:t>,</w:t>
      </w:r>
      <w:r w:rsidR="003B1667" w:rsidRPr="003B1667">
        <w:rPr>
          <w:b/>
          <w:sz w:val="22"/>
          <w:szCs w:val="22"/>
        </w:rPr>
        <w:t xml:space="preserve"> nr sprawy: DE-dzp.272-374/25</w:t>
      </w:r>
      <w:r w:rsidRPr="003B1667">
        <w:rPr>
          <w:b/>
          <w:sz w:val="22"/>
          <w:szCs w:val="22"/>
        </w:rPr>
        <w:t xml:space="preserve"> </w:t>
      </w:r>
      <w:r w:rsidRPr="003B1667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68C96C7" w14:textId="77777777" w:rsidR="008D2AB8" w:rsidRPr="003B166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A811A05" w14:textId="77777777" w:rsidR="008D2AB8" w:rsidRPr="003B1667" w:rsidRDefault="008D2AB8" w:rsidP="003B1667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45D027D4" w14:textId="77777777" w:rsidR="008D2AB8" w:rsidRPr="003B1667" w:rsidRDefault="008D2AB8" w:rsidP="003B1667">
      <w:pPr>
        <w:widowControl w:val="0"/>
        <w:ind w:right="1"/>
        <w:rPr>
          <w:b/>
          <w:sz w:val="22"/>
          <w:szCs w:val="22"/>
        </w:rPr>
      </w:pPr>
    </w:p>
    <w:p w14:paraId="5D94CD26" w14:textId="77777777" w:rsidR="008D2AB8" w:rsidRPr="003B1667" w:rsidRDefault="008D2AB8" w:rsidP="003B1667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308F228B" w14:textId="77777777" w:rsidR="008D2AB8" w:rsidRPr="003B1667" w:rsidRDefault="008D2AB8" w:rsidP="003B1667">
      <w:pPr>
        <w:widowControl w:val="0"/>
        <w:ind w:right="1"/>
        <w:jc w:val="both"/>
        <w:rPr>
          <w:b/>
          <w:sz w:val="22"/>
          <w:szCs w:val="22"/>
        </w:rPr>
      </w:pPr>
    </w:p>
    <w:p w14:paraId="7E2CEC02" w14:textId="77777777" w:rsidR="008D2AB8" w:rsidRPr="003B1667" w:rsidRDefault="008D2AB8" w:rsidP="003B1667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670DCD" w14:textId="77777777" w:rsidR="008D2AB8" w:rsidRPr="003B1667" w:rsidRDefault="008D2AB8" w:rsidP="003B1667">
      <w:pPr>
        <w:widowControl w:val="0"/>
        <w:ind w:right="1"/>
        <w:jc w:val="both"/>
        <w:rPr>
          <w:b/>
          <w:sz w:val="22"/>
          <w:szCs w:val="22"/>
        </w:rPr>
      </w:pPr>
    </w:p>
    <w:p w14:paraId="38893BBA" w14:textId="77777777" w:rsidR="008D2AB8" w:rsidRPr="003B1667" w:rsidRDefault="008D2AB8" w:rsidP="003B1667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7D661F52" w14:textId="25D1FDF9" w:rsidR="00502319" w:rsidRPr="003B1667" w:rsidRDefault="00FE545C" w:rsidP="003B1667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 w:rsidRPr="003B1667">
        <w:rPr>
          <w:sz w:val="22"/>
          <w:szCs w:val="22"/>
          <w:highlight w:val="yellow"/>
        </w:rPr>
        <w:t>sprzętu</w:t>
      </w:r>
      <w:r w:rsidR="00502319" w:rsidRPr="003B1667">
        <w:rPr>
          <w:sz w:val="22"/>
          <w:szCs w:val="22"/>
          <w:highlight w:val="yellow"/>
        </w:rPr>
        <w:t xml:space="preserve"> z wyposażeniem</w:t>
      </w:r>
      <w:r w:rsidR="00502319" w:rsidRPr="003B1667">
        <w:rPr>
          <w:sz w:val="22"/>
          <w:szCs w:val="22"/>
        </w:rPr>
        <w:t>:</w:t>
      </w:r>
      <w:r w:rsidRPr="003B1667">
        <w:rPr>
          <w:sz w:val="22"/>
          <w:szCs w:val="22"/>
        </w:rPr>
        <w:t xml:space="preserve"> </w:t>
      </w:r>
    </w:p>
    <w:p w14:paraId="03C528A3" w14:textId="793463D3" w:rsidR="00FE545C" w:rsidRPr="003B1667" w:rsidRDefault="00502319" w:rsidP="003B1667">
      <w:pPr>
        <w:pStyle w:val="Tekstpodstawowy"/>
        <w:numPr>
          <w:ilvl w:val="0"/>
          <w:numId w:val="7"/>
        </w:numPr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>platforma transportowa: ……………………………….</w:t>
      </w:r>
    </w:p>
    <w:p w14:paraId="07CD9871" w14:textId="5DEC5324" w:rsidR="00502319" w:rsidRPr="00502319" w:rsidRDefault="003B1667" w:rsidP="003B1667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j</w:t>
      </w:r>
      <w:r w:rsidR="00502319" w:rsidRPr="00502319">
        <w:rPr>
          <w:sz w:val="22"/>
          <w:szCs w:val="22"/>
        </w:rPr>
        <w:t>ednostka sterująca</w:t>
      </w:r>
      <w:r w:rsidR="00502319" w:rsidRPr="003B1667">
        <w:rPr>
          <w:sz w:val="22"/>
          <w:szCs w:val="22"/>
        </w:rPr>
        <w:t>:        ……………………………….</w:t>
      </w:r>
    </w:p>
    <w:p w14:paraId="755DD727" w14:textId="239100FB" w:rsidR="00502319" w:rsidRPr="00502319" w:rsidRDefault="00502319" w:rsidP="003B1667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502319">
        <w:rPr>
          <w:sz w:val="22"/>
          <w:szCs w:val="22"/>
        </w:rPr>
        <w:t>system wizyjny/kamera</w:t>
      </w:r>
      <w:r w:rsidRPr="003B1667">
        <w:rPr>
          <w:sz w:val="22"/>
          <w:szCs w:val="22"/>
        </w:rPr>
        <w:t>:  ……………………………….</w:t>
      </w:r>
    </w:p>
    <w:p w14:paraId="2C13E489" w14:textId="18815BDD" w:rsidR="00502319" w:rsidRPr="00502319" w:rsidRDefault="00502319" w:rsidP="003B1667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  <w:proofErr w:type="spellStart"/>
      <w:r w:rsidRPr="00502319">
        <w:rPr>
          <w:sz w:val="22"/>
          <w:szCs w:val="22"/>
        </w:rPr>
        <w:t>Lidar</w:t>
      </w:r>
      <w:proofErr w:type="spellEnd"/>
      <w:r w:rsidRPr="003B1667">
        <w:rPr>
          <w:sz w:val="22"/>
          <w:szCs w:val="22"/>
        </w:rPr>
        <w:t>:                                 ………………………………</w:t>
      </w:r>
    </w:p>
    <w:p w14:paraId="12332EDE" w14:textId="5A93EC8A" w:rsidR="00502319" w:rsidRPr="00502319" w:rsidRDefault="00502319" w:rsidP="003B1667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502319">
        <w:rPr>
          <w:sz w:val="22"/>
          <w:szCs w:val="22"/>
        </w:rPr>
        <w:t>Kontroler radiowy</w:t>
      </w:r>
      <w:r w:rsidRPr="003B1667">
        <w:rPr>
          <w:sz w:val="22"/>
          <w:szCs w:val="22"/>
        </w:rPr>
        <w:t>:           ………………………………</w:t>
      </w:r>
    </w:p>
    <w:p w14:paraId="32BE340B" w14:textId="77777777" w:rsidR="00502319" w:rsidRPr="003B1667" w:rsidRDefault="00502319" w:rsidP="008D2AB8">
      <w:pPr>
        <w:pStyle w:val="Tekstpodstawowy"/>
        <w:rPr>
          <w:sz w:val="22"/>
          <w:szCs w:val="22"/>
        </w:rPr>
      </w:pPr>
    </w:p>
    <w:p w14:paraId="58A109FC" w14:textId="714E436D" w:rsidR="008D2AB8" w:rsidRPr="003B166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</w:t>
      </w:r>
      <w:r w:rsidR="00502319" w:rsidRPr="003B1667">
        <w:rPr>
          <w:sz w:val="22"/>
          <w:szCs w:val="22"/>
        </w:rPr>
        <w:t xml:space="preserve"> miesięcy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508FE43" w14:textId="77777777" w:rsidR="008D2AB8" w:rsidRPr="003B166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lastRenderedPageBreak/>
        <w:t xml:space="preserve">Oświadczamy, że zgodnie z ustawą z dnia </w:t>
      </w:r>
      <w:r w:rsidR="00A0022B" w:rsidRPr="003B1667">
        <w:rPr>
          <w:sz w:val="22"/>
          <w:szCs w:val="22"/>
        </w:rPr>
        <w:t>6 marca 2018 r</w:t>
      </w:r>
      <w:r w:rsidRPr="003B1667">
        <w:rPr>
          <w:sz w:val="22"/>
          <w:szCs w:val="22"/>
        </w:rPr>
        <w:t>.</w:t>
      </w:r>
      <w:r w:rsidR="00A0022B" w:rsidRPr="003B1667">
        <w:rPr>
          <w:sz w:val="22"/>
          <w:szCs w:val="22"/>
        </w:rPr>
        <w:t xml:space="preserve"> Prawo przedsiębiorców, </w:t>
      </w:r>
      <w:r w:rsidRPr="003B1667">
        <w:rPr>
          <w:sz w:val="22"/>
          <w:szCs w:val="22"/>
        </w:rPr>
        <w:t>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350F1187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1E2042EF" w14:textId="77777777" w:rsidR="008D2AB8" w:rsidRDefault="008D2AB8" w:rsidP="008D2AB8">
      <w:pPr>
        <w:jc w:val="both"/>
        <w:rPr>
          <w:sz w:val="18"/>
          <w:szCs w:val="18"/>
        </w:rPr>
      </w:pPr>
    </w:p>
    <w:p w14:paraId="56B48AF6" w14:textId="77777777"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6743EBC9" w14:textId="77777777"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14:paraId="33B977DB" w14:textId="77777777"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D37CD5E" w14:textId="77777777"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10CE93ED" w14:textId="77777777"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600D997A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4C5C7DF" w14:textId="507E134B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502319"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502319"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29174BA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137DEB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66B49F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2BF175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A9DE06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A59D5C1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75D0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8C60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B512D3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085C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2073CD3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9FD2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1387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0777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57FC05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4D80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F5F1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03FE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10240B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E788889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11ADF7D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EFC9195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A69CC6F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D486DC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F4652CE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7E37B1B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CF6A59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3B18C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F314C8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150A0A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D30959C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33E0F5D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EE041A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C432F22" w14:textId="77777777" w:rsidR="00FE545C" w:rsidRDefault="00FE545C" w:rsidP="00FE545C">
      <w:pPr>
        <w:jc w:val="both"/>
        <w:rPr>
          <w:sz w:val="22"/>
          <w:szCs w:val="22"/>
        </w:rPr>
      </w:pPr>
    </w:p>
    <w:p w14:paraId="2873FD40" w14:textId="77777777" w:rsidR="00FE545C" w:rsidRDefault="00FE545C" w:rsidP="00FE545C">
      <w:pPr>
        <w:jc w:val="both"/>
        <w:rPr>
          <w:sz w:val="22"/>
          <w:szCs w:val="22"/>
        </w:rPr>
      </w:pPr>
    </w:p>
    <w:p w14:paraId="04C7482F" w14:textId="77777777"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C28F4EF" w14:textId="77777777"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A496810" w14:textId="77777777"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6D2A15BC" w14:textId="77777777"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0290CB1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620D5" w14:textId="77777777" w:rsidR="00601DA3" w:rsidRDefault="00601DA3">
      <w:r>
        <w:separator/>
      </w:r>
    </w:p>
  </w:endnote>
  <w:endnote w:type="continuationSeparator" w:id="0">
    <w:p w14:paraId="6DB8F88C" w14:textId="77777777" w:rsidR="00601DA3" w:rsidRDefault="0060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7DA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7B21B" w14:textId="77777777" w:rsidR="00601DA3" w:rsidRDefault="00601DA3">
      <w:r>
        <w:separator/>
      </w:r>
    </w:p>
  </w:footnote>
  <w:footnote w:type="continuationSeparator" w:id="0">
    <w:p w14:paraId="4F0CCD7F" w14:textId="77777777" w:rsidR="00601DA3" w:rsidRDefault="00601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894F1" w14:textId="11F14E4F" w:rsidR="003B1667" w:rsidRDefault="00FF4392" w:rsidP="003B1667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r>
      <w:rPr>
        <w:noProof/>
      </w:rPr>
      <w:pict w14:anchorId="10BD5AD2">
        <v:shape id="Dowolny kształt: kształt 5" o:spid="_x0000_s2049" style="position:absolute;left:0;text-align:left;margin-left:346.25pt;margin-top:59.85pt;width:105.6pt;height:23.1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3E66C5F6" w14:textId="77777777" w:rsidR="003B1667" w:rsidRDefault="003B1667" w:rsidP="003B1667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margin"/>
        </v:shape>
      </w:pict>
    </w:r>
    <w:r>
      <w:rPr>
        <w:rFonts w:ascii="Arial" w:hAnsi="Arial" w:cs="Arial"/>
        <w:noProof/>
      </w:rPr>
      <w:pict w14:anchorId="3A8850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  <w:p w14:paraId="48B0773A" w14:textId="2D7AC607" w:rsidR="003B1667" w:rsidRDefault="003B1667" w:rsidP="003B1667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</w:p>
  <w:p w14:paraId="38DE6456" w14:textId="0D9FDB65" w:rsidR="00F53146" w:rsidRDefault="00F53146" w:rsidP="003B1667">
    <w:pPr>
      <w:tabs>
        <w:tab w:val="center" w:pos="4536"/>
        <w:tab w:val="right" w:pos="9072"/>
      </w:tabs>
      <w:suppressAutoHyphens/>
      <w:overflowPunct w:val="0"/>
      <w:autoSpaceDE w:val="0"/>
      <w:textAlignment w:val="baseline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C3E23"/>
    <w:multiLevelType w:val="hybridMultilevel"/>
    <w:tmpl w:val="1BCE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B6CDA"/>
    <w:multiLevelType w:val="multilevel"/>
    <w:tmpl w:val="494A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4153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57036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5771769">
    <w:abstractNumId w:val="2"/>
  </w:num>
  <w:num w:numId="4" w16cid:durableId="2127700679">
    <w:abstractNumId w:val="4"/>
  </w:num>
  <w:num w:numId="5" w16cid:durableId="588538981">
    <w:abstractNumId w:val="1"/>
  </w:num>
  <w:num w:numId="6" w16cid:durableId="2014184531">
    <w:abstractNumId w:val="3"/>
  </w:num>
  <w:num w:numId="7" w16cid:durableId="13035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DA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1667"/>
    <w:rsid w:val="004B7300"/>
    <w:rsid w:val="004C6753"/>
    <w:rsid w:val="00502319"/>
    <w:rsid w:val="00595C87"/>
    <w:rsid w:val="005D2C65"/>
    <w:rsid w:val="005E6D94"/>
    <w:rsid w:val="00601DA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7A1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688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78D71C0"/>
  <w15:chartTrackingRefBased/>
  <w15:docId w15:val="{A5B47299-F841-4D61-AF45-4A2B093F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469</Words>
  <Characters>4375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2025-07-01T10:38:00Z</cp:lastPrinted>
  <dcterms:created xsi:type="dcterms:W3CDTF">2025-07-01T10:42:00Z</dcterms:created>
  <dcterms:modified xsi:type="dcterms:W3CDTF">2025-07-01T10:42:00Z</dcterms:modified>
</cp:coreProperties>
</file>