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DC529" w14:textId="7497CC82" w:rsidR="008D2AB8" w:rsidRPr="00A83ED2" w:rsidRDefault="008D2AB8" w:rsidP="00A83ED2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b w:val="0"/>
          <w:sz w:val="18"/>
          <w:szCs w:val="18"/>
        </w:rPr>
        <w:tab/>
      </w:r>
      <w:r w:rsidRPr="00A83ED2">
        <w:rPr>
          <w:rFonts w:ascii="Verdana" w:hAnsi="Verdana"/>
          <w:b w:val="0"/>
          <w:sz w:val="18"/>
          <w:szCs w:val="18"/>
        </w:rPr>
        <w:tab/>
      </w:r>
      <w:r w:rsidRPr="00A83ED2">
        <w:rPr>
          <w:rFonts w:ascii="Verdana" w:hAnsi="Verdana"/>
          <w:b w:val="0"/>
          <w:sz w:val="18"/>
          <w:szCs w:val="18"/>
        </w:rPr>
        <w:tab/>
      </w:r>
      <w:r w:rsidRPr="00A83ED2">
        <w:rPr>
          <w:rFonts w:ascii="Verdana" w:hAnsi="Verdana"/>
          <w:b w:val="0"/>
          <w:sz w:val="18"/>
          <w:szCs w:val="18"/>
        </w:rPr>
        <w:tab/>
      </w:r>
      <w:r w:rsidRPr="00A83ED2">
        <w:rPr>
          <w:rFonts w:ascii="Verdana" w:hAnsi="Verdana"/>
          <w:b w:val="0"/>
          <w:sz w:val="18"/>
          <w:szCs w:val="18"/>
        </w:rPr>
        <w:tab/>
      </w:r>
      <w:r w:rsidRPr="00A83ED2">
        <w:rPr>
          <w:rFonts w:ascii="Verdana" w:hAnsi="Verdana"/>
          <w:b w:val="0"/>
          <w:sz w:val="18"/>
          <w:szCs w:val="18"/>
        </w:rPr>
        <w:tab/>
      </w:r>
      <w:r w:rsidRPr="00A83ED2">
        <w:rPr>
          <w:rFonts w:ascii="Verdana" w:hAnsi="Verdana"/>
          <w:b w:val="0"/>
          <w:sz w:val="18"/>
          <w:szCs w:val="18"/>
        </w:rPr>
        <w:tab/>
      </w:r>
      <w:r w:rsidRPr="00A83ED2">
        <w:rPr>
          <w:rFonts w:ascii="Verdana" w:hAnsi="Verdana"/>
          <w:sz w:val="18"/>
          <w:szCs w:val="18"/>
        </w:rPr>
        <w:t xml:space="preserve">Załącznik nr </w:t>
      </w:r>
      <w:r w:rsidR="00012286" w:rsidRPr="00A83ED2">
        <w:rPr>
          <w:rFonts w:ascii="Verdana" w:hAnsi="Verdana"/>
          <w:sz w:val="18"/>
          <w:szCs w:val="18"/>
        </w:rPr>
        <w:t>1</w:t>
      </w:r>
    </w:p>
    <w:p w14:paraId="1E116D58" w14:textId="77777777" w:rsidR="008D2AB8" w:rsidRPr="00A83ED2" w:rsidRDefault="008D2AB8" w:rsidP="00A83ED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1D9C8C55" w14:textId="77777777" w:rsidR="008D2AB8" w:rsidRPr="00A83ED2" w:rsidRDefault="008D2AB8" w:rsidP="00A83ED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>FORMULARZ OFERTY</w:t>
      </w:r>
    </w:p>
    <w:p w14:paraId="19C057AC" w14:textId="77777777" w:rsidR="008D2AB8" w:rsidRPr="00A83ED2" w:rsidRDefault="008D2AB8" w:rsidP="00A83ED2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2F01D35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509D24D0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379A2000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ECA61B7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2513686C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A83ED2">
        <w:rPr>
          <w:rFonts w:ascii="Verdana" w:hAnsi="Verdana"/>
          <w:sz w:val="18"/>
          <w:szCs w:val="18"/>
          <w:lang w:val="de-DE"/>
        </w:rPr>
        <w:t>TEL.</w:t>
      </w:r>
      <w:r w:rsidRPr="00A83ED2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7499C0E3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A83ED2">
        <w:rPr>
          <w:rFonts w:ascii="Verdana" w:hAnsi="Verdana"/>
          <w:sz w:val="18"/>
          <w:szCs w:val="18"/>
          <w:lang w:val="de-DE"/>
        </w:rPr>
        <w:t xml:space="preserve">FAX </w:t>
      </w:r>
      <w:r w:rsidRPr="00A83ED2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4989B382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A83ED2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42B8638F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A83ED2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36D03CEA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6DBDC049" w14:textId="77777777" w:rsidR="008D2AB8" w:rsidRPr="00A83ED2" w:rsidRDefault="008D2AB8" w:rsidP="00A83ED2">
      <w:pPr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Do: Nazwa i siedziba Zamawiającego:</w:t>
      </w:r>
    </w:p>
    <w:p w14:paraId="02D44A23" w14:textId="77777777" w:rsidR="006A16E7" w:rsidRDefault="006A16E7" w:rsidP="00A83ED2">
      <w:pPr>
        <w:ind w:right="-110"/>
        <w:rPr>
          <w:rFonts w:ascii="Verdana" w:hAnsi="Verdana"/>
          <w:b/>
          <w:sz w:val="18"/>
          <w:szCs w:val="18"/>
        </w:rPr>
      </w:pPr>
    </w:p>
    <w:p w14:paraId="7F567079" w14:textId="085314B6" w:rsidR="00AC0E40" w:rsidRPr="00A83ED2" w:rsidRDefault="00AC0E40" w:rsidP="00A83ED2">
      <w:pPr>
        <w:ind w:right="-110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 xml:space="preserve">Akademia Górniczo </w:t>
      </w:r>
      <w:r w:rsidR="006A16E7">
        <w:rPr>
          <w:rFonts w:ascii="Verdana" w:hAnsi="Verdana"/>
          <w:b/>
          <w:sz w:val="18"/>
          <w:szCs w:val="18"/>
        </w:rPr>
        <w:t>–</w:t>
      </w:r>
      <w:r w:rsidRPr="00A83ED2">
        <w:rPr>
          <w:rFonts w:ascii="Verdana" w:hAnsi="Verdana"/>
          <w:b/>
          <w:sz w:val="18"/>
          <w:szCs w:val="18"/>
        </w:rPr>
        <w:t xml:space="preserve"> Hutnicza</w:t>
      </w:r>
      <w:r w:rsidR="006A16E7">
        <w:rPr>
          <w:rFonts w:ascii="Verdana" w:hAnsi="Verdana"/>
          <w:b/>
          <w:sz w:val="18"/>
          <w:szCs w:val="18"/>
        </w:rPr>
        <w:t xml:space="preserve"> </w:t>
      </w:r>
      <w:r w:rsidRPr="00A83ED2">
        <w:rPr>
          <w:rFonts w:ascii="Verdana" w:hAnsi="Verdana"/>
          <w:b/>
          <w:sz w:val="18"/>
          <w:szCs w:val="18"/>
        </w:rPr>
        <w:t>im. Stanisława Staszica w Krakowie</w:t>
      </w:r>
    </w:p>
    <w:p w14:paraId="3225CF63" w14:textId="77777777" w:rsidR="008D2AB8" w:rsidRPr="00A83ED2" w:rsidRDefault="00AC0E40" w:rsidP="00A83ED2">
      <w:pPr>
        <w:ind w:right="-110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>Dział Zamówień Publicznych</w:t>
      </w:r>
      <w:r w:rsidR="008D2AB8" w:rsidRPr="00A83ED2">
        <w:rPr>
          <w:rFonts w:ascii="Verdana" w:hAnsi="Verdana"/>
          <w:b/>
          <w:sz w:val="18"/>
          <w:szCs w:val="18"/>
        </w:rPr>
        <w:t xml:space="preserve">  </w:t>
      </w:r>
    </w:p>
    <w:p w14:paraId="4B1E45DA" w14:textId="1264C63F" w:rsidR="008D2AB8" w:rsidRPr="00A83ED2" w:rsidRDefault="00AC0E40" w:rsidP="006A16E7">
      <w:pPr>
        <w:ind w:right="-110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>Al. Mickiewicza</w:t>
      </w:r>
      <w:r w:rsidR="008D2AB8" w:rsidRPr="00A83ED2">
        <w:rPr>
          <w:rFonts w:ascii="Verdana" w:hAnsi="Verdana"/>
          <w:b/>
          <w:sz w:val="18"/>
          <w:szCs w:val="18"/>
        </w:rPr>
        <w:t xml:space="preserve"> </w:t>
      </w:r>
      <w:r w:rsidRPr="00A83ED2">
        <w:rPr>
          <w:rFonts w:ascii="Verdana" w:hAnsi="Verdana"/>
          <w:b/>
          <w:sz w:val="18"/>
          <w:szCs w:val="18"/>
        </w:rPr>
        <w:t>30</w:t>
      </w:r>
      <w:r w:rsidR="006A16E7">
        <w:rPr>
          <w:rFonts w:ascii="Verdana" w:hAnsi="Verdana"/>
          <w:b/>
          <w:sz w:val="18"/>
          <w:szCs w:val="18"/>
        </w:rPr>
        <w:t xml:space="preserve">, </w:t>
      </w:r>
      <w:r w:rsidRPr="00A83ED2">
        <w:rPr>
          <w:rFonts w:ascii="Verdana" w:hAnsi="Verdana"/>
          <w:b/>
          <w:sz w:val="18"/>
          <w:szCs w:val="18"/>
        </w:rPr>
        <w:t>30-059</w:t>
      </w:r>
      <w:r w:rsidR="008D2AB8" w:rsidRPr="00A83ED2">
        <w:rPr>
          <w:rFonts w:ascii="Verdana" w:hAnsi="Verdana"/>
          <w:b/>
          <w:sz w:val="18"/>
          <w:szCs w:val="18"/>
        </w:rPr>
        <w:t xml:space="preserve"> </w:t>
      </w:r>
      <w:r w:rsidRPr="00A83ED2">
        <w:rPr>
          <w:rFonts w:ascii="Verdana" w:hAnsi="Verdana"/>
          <w:b/>
          <w:sz w:val="18"/>
          <w:szCs w:val="18"/>
        </w:rPr>
        <w:t>Kraków</w:t>
      </w:r>
      <w:r w:rsidR="008D2AB8" w:rsidRPr="00A83ED2">
        <w:rPr>
          <w:rFonts w:ascii="Verdana" w:hAnsi="Verdana"/>
          <w:b/>
          <w:sz w:val="18"/>
          <w:szCs w:val="18"/>
        </w:rPr>
        <w:t xml:space="preserve">,  </w:t>
      </w:r>
    </w:p>
    <w:p w14:paraId="636A9AD4" w14:textId="77777777" w:rsidR="008D2AB8" w:rsidRPr="00A83ED2" w:rsidRDefault="008D2AB8" w:rsidP="00A83ED2">
      <w:pPr>
        <w:ind w:firstLine="3969"/>
        <w:rPr>
          <w:rFonts w:ascii="Verdana" w:hAnsi="Verdana"/>
          <w:b/>
          <w:sz w:val="18"/>
          <w:szCs w:val="18"/>
        </w:rPr>
      </w:pPr>
    </w:p>
    <w:p w14:paraId="0BC2A0AB" w14:textId="77777777" w:rsidR="008D2AB8" w:rsidRPr="00A83ED2" w:rsidRDefault="008D2AB8" w:rsidP="00A83ED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C0E40" w:rsidRPr="00A83ED2">
        <w:rPr>
          <w:rFonts w:ascii="Verdana" w:hAnsi="Verdana"/>
          <w:b/>
          <w:sz w:val="18"/>
          <w:szCs w:val="18"/>
        </w:rPr>
        <w:t>Opracowanie projektu alternatywnej kanalizacji teletechnicznej kampusu AGH - DE-dzp.272-343/25</w:t>
      </w:r>
      <w:r w:rsidRPr="00A83ED2">
        <w:rPr>
          <w:rFonts w:ascii="Verdana" w:hAnsi="Verdana"/>
          <w:b/>
          <w:sz w:val="18"/>
          <w:szCs w:val="18"/>
        </w:rPr>
        <w:t xml:space="preserve">, </w:t>
      </w:r>
      <w:r w:rsidRPr="00A83ED2">
        <w:rPr>
          <w:rFonts w:ascii="Verdana" w:hAnsi="Verdana"/>
          <w:sz w:val="18"/>
          <w:szCs w:val="18"/>
        </w:rPr>
        <w:t>oferuję realizację przedmiotu zamówienia , zgodnie z zasadami określonymi w specyfikacji istotnych warunków zamówienia.</w:t>
      </w:r>
    </w:p>
    <w:p w14:paraId="449A77F1" w14:textId="77777777" w:rsidR="008D2AB8" w:rsidRPr="00A83ED2" w:rsidRDefault="008D2AB8" w:rsidP="00A83ED2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A8193B8" w14:textId="15C6B059" w:rsidR="00E61F82" w:rsidRPr="00A83ED2" w:rsidRDefault="00E61F82" w:rsidP="00A83ED2">
      <w:pPr>
        <w:jc w:val="both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 xml:space="preserve">Cena brutto za całość (ETAP I </w:t>
      </w:r>
      <w:proofErr w:type="spellStart"/>
      <w:r w:rsidRPr="00A83ED2">
        <w:rPr>
          <w:rFonts w:ascii="Verdana" w:hAnsi="Verdana"/>
          <w:b/>
          <w:sz w:val="18"/>
          <w:szCs w:val="18"/>
        </w:rPr>
        <w:t>i</w:t>
      </w:r>
      <w:proofErr w:type="spellEnd"/>
      <w:r w:rsidRPr="00A83ED2">
        <w:rPr>
          <w:rFonts w:ascii="Verdana" w:hAnsi="Verdana"/>
          <w:b/>
          <w:sz w:val="18"/>
          <w:szCs w:val="18"/>
        </w:rPr>
        <w:t xml:space="preserve"> II):   ..........................................PLN</w:t>
      </w:r>
    </w:p>
    <w:p w14:paraId="780CB050" w14:textId="77777777" w:rsidR="00E61F82" w:rsidRPr="00A83ED2" w:rsidRDefault="00E61F82" w:rsidP="00A83ED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Słownie brutto:....................................................................</w:t>
      </w:r>
    </w:p>
    <w:p w14:paraId="19D4EF4A" w14:textId="77777777" w:rsidR="00E61F82" w:rsidRPr="00A83ED2" w:rsidRDefault="00E61F82" w:rsidP="00A83ED2">
      <w:pPr>
        <w:widowControl w:val="0"/>
        <w:rPr>
          <w:rFonts w:ascii="Verdana" w:hAnsi="Verdana"/>
          <w:b/>
          <w:sz w:val="18"/>
          <w:szCs w:val="18"/>
        </w:rPr>
      </w:pPr>
    </w:p>
    <w:p w14:paraId="18ECB809" w14:textId="77777777" w:rsidR="00E61F82" w:rsidRPr="00A83ED2" w:rsidRDefault="00E61F82" w:rsidP="00A83ED2">
      <w:pPr>
        <w:widowControl w:val="0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>Powyższa cena zawiera podatek VAT w wysokości .......... % tj.……………… PLN</w:t>
      </w:r>
    </w:p>
    <w:p w14:paraId="4C5CF60E" w14:textId="77777777" w:rsidR="00E61F82" w:rsidRPr="00A83ED2" w:rsidRDefault="00E61F82" w:rsidP="00A83ED2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584730" w14:textId="77777777" w:rsidR="00E61F82" w:rsidRDefault="00E61F82" w:rsidP="00A83ED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>w tym:</w:t>
      </w:r>
    </w:p>
    <w:p w14:paraId="1DB965BC" w14:textId="77777777" w:rsidR="000A2A62" w:rsidRDefault="000A2A62" w:rsidP="000A2A6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- </w:t>
      </w:r>
      <w:r w:rsidRPr="00A83ED2">
        <w:rPr>
          <w:rFonts w:ascii="Verdana" w:hAnsi="Verdana"/>
          <w:b/>
          <w:sz w:val="18"/>
          <w:szCs w:val="18"/>
        </w:rPr>
        <w:t>ETAP I</w:t>
      </w:r>
    </w:p>
    <w:p w14:paraId="168AC3AB" w14:textId="77777777" w:rsidR="000A2A62" w:rsidRPr="00A83ED2" w:rsidRDefault="000A2A62" w:rsidP="000A2A62">
      <w:pPr>
        <w:outlineLvl w:val="1"/>
        <w:rPr>
          <w:rFonts w:ascii="Verdana" w:hAnsi="Verdana"/>
          <w:bCs/>
          <w:iCs/>
          <w:sz w:val="18"/>
          <w:szCs w:val="18"/>
          <w:lang w:val="x-none" w:eastAsia="x-none"/>
        </w:rPr>
      </w:pPr>
      <w:r>
        <w:rPr>
          <w:rFonts w:ascii="Verdana" w:hAnsi="Verdana"/>
          <w:b/>
          <w:sz w:val="18"/>
          <w:szCs w:val="18"/>
        </w:rPr>
        <w:t xml:space="preserve">Koncepcja, projekt budowlany: </w:t>
      </w:r>
      <w:r w:rsidRPr="00A83ED2">
        <w:rPr>
          <w:rFonts w:ascii="Verdana" w:hAnsi="Verdana"/>
          <w:bCs/>
          <w:iCs/>
          <w:sz w:val="18"/>
          <w:szCs w:val="18"/>
          <w:lang w:eastAsia="x-none"/>
        </w:rPr>
        <w:t>(nie więcej niż 4</w:t>
      </w:r>
      <w:r w:rsidRPr="00A83ED2">
        <w:rPr>
          <w:rFonts w:ascii="Verdana" w:hAnsi="Verdana"/>
          <w:bCs/>
          <w:iCs/>
          <w:sz w:val="18"/>
          <w:szCs w:val="18"/>
          <w:lang w:val="x-none" w:eastAsia="x-none"/>
        </w:rPr>
        <w:t xml:space="preserve">0% wartości brutto </w:t>
      </w:r>
      <w:r w:rsidRPr="00A83ED2">
        <w:rPr>
          <w:rFonts w:ascii="Verdana" w:hAnsi="Verdana"/>
          <w:bCs/>
          <w:iCs/>
          <w:sz w:val="18"/>
          <w:szCs w:val="18"/>
          <w:lang w:eastAsia="x-none"/>
        </w:rPr>
        <w:t xml:space="preserve">sumy ETAPOW I </w:t>
      </w:r>
      <w:proofErr w:type="spellStart"/>
      <w:r w:rsidRPr="00A83ED2">
        <w:rPr>
          <w:rFonts w:ascii="Verdana" w:hAnsi="Verdana"/>
          <w:bCs/>
          <w:iCs/>
          <w:sz w:val="18"/>
          <w:szCs w:val="18"/>
          <w:lang w:eastAsia="x-none"/>
        </w:rPr>
        <w:t>i</w:t>
      </w:r>
      <w:proofErr w:type="spellEnd"/>
      <w:r w:rsidRPr="00A83ED2">
        <w:rPr>
          <w:rFonts w:ascii="Verdana" w:hAnsi="Verdana"/>
          <w:bCs/>
          <w:iCs/>
          <w:sz w:val="18"/>
          <w:szCs w:val="18"/>
          <w:lang w:eastAsia="x-none"/>
        </w:rPr>
        <w:t xml:space="preserve"> II)</w:t>
      </w:r>
      <w:r w:rsidRPr="00A83ED2">
        <w:rPr>
          <w:rFonts w:ascii="Verdana" w:hAnsi="Verdana"/>
          <w:bCs/>
          <w:iCs/>
          <w:sz w:val="18"/>
          <w:szCs w:val="18"/>
          <w:lang w:val="x-none" w:eastAsia="x-none"/>
        </w:rPr>
        <w:t xml:space="preserve"> </w:t>
      </w:r>
    </w:p>
    <w:p w14:paraId="648122BA" w14:textId="77777777" w:rsidR="000A2A62" w:rsidRPr="00A83ED2" w:rsidRDefault="000A2A62" w:rsidP="000A2A6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6044898" w14:textId="491E2ED5" w:rsidR="000A2A62" w:rsidRDefault="000A2A62" w:rsidP="000A2A6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>…………zł brutto</w:t>
      </w:r>
    </w:p>
    <w:p w14:paraId="15A72702" w14:textId="77777777" w:rsidR="000A2A62" w:rsidRDefault="000A2A62" w:rsidP="000A2A6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- </w:t>
      </w:r>
      <w:r w:rsidRPr="00A83ED2">
        <w:rPr>
          <w:rFonts w:ascii="Verdana" w:hAnsi="Verdana"/>
          <w:b/>
          <w:sz w:val="18"/>
          <w:szCs w:val="18"/>
        </w:rPr>
        <w:t>ETAP II</w:t>
      </w:r>
    </w:p>
    <w:p w14:paraId="23C8B34D" w14:textId="10B6D2C5" w:rsidR="000A2A62" w:rsidRPr="00A83ED2" w:rsidRDefault="000A2A62" w:rsidP="000A2A62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Projekt wykonawczy: </w:t>
      </w:r>
      <w:r w:rsidRPr="00A83ED2">
        <w:rPr>
          <w:rFonts w:ascii="Verdana" w:hAnsi="Verdana"/>
          <w:b/>
          <w:sz w:val="18"/>
          <w:szCs w:val="18"/>
        </w:rPr>
        <w:t>…………zł brutto</w:t>
      </w:r>
    </w:p>
    <w:p w14:paraId="30BBFE06" w14:textId="77777777" w:rsidR="00E61F82" w:rsidRPr="00A83ED2" w:rsidRDefault="00E61F82" w:rsidP="00A83ED2">
      <w:pPr>
        <w:rPr>
          <w:rFonts w:ascii="Verdana" w:hAnsi="Verdana"/>
          <w:b/>
          <w:sz w:val="18"/>
          <w:szCs w:val="18"/>
        </w:rPr>
      </w:pPr>
    </w:p>
    <w:p w14:paraId="370CF4F0" w14:textId="35F2316C" w:rsidR="00E61F82" w:rsidRPr="00A83ED2" w:rsidRDefault="00E61F82" w:rsidP="00A83ED2">
      <w:pPr>
        <w:rPr>
          <w:rFonts w:ascii="Verdana" w:hAnsi="Verdana"/>
          <w:b/>
          <w:bCs/>
          <w:iCs/>
          <w:sz w:val="18"/>
          <w:szCs w:val="18"/>
          <w:lang w:eastAsia="x-none"/>
        </w:rPr>
      </w:pPr>
      <w:r w:rsidRPr="00A83ED2">
        <w:rPr>
          <w:rFonts w:ascii="Verdana" w:hAnsi="Verdana"/>
          <w:b/>
          <w:sz w:val="18"/>
          <w:szCs w:val="18"/>
        </w:rPr>
        <w:t xml:space="preserve">Termin realizacji umowy: </w:t>
      </w:r>
      <w:r w:rsidRPr="00A83ED2">
        <w:rPr>
          <w:rFonts w:ascii="Verdana" w:hAnsi="Verdana"/>
          <w:b/>
          <w:bCs/>
          <w:iCs/>
          <w:sz w:val="18"/>
          <w:szCs w:val="18"/>
          <w:lang w:eastAsia="x-none"/>
        </w:rPr>
        <w:t>do 182 dni od daty podpisania umowy, w tym:</w:t>
      </w:r>
    </w:p>
    <w:p w14:paraId="071D5CFA" w14:textId="77777777" w:rsidR="00E61F82" w:rsidRPr="00A83ED2" w:rsidRDefault="00E61F82" w:rsidP="00A83ED2">
      <w:pPr>
        <w:suppressAutoHyphens/>
        <w:ind w:right="-47"/>
        <w:jc w:val="both"/>
        <w:rPr>
          <w:rFonts w:ascii="Verdana" w:hAnsi="Verdana"/>
          <w:b/>
          <w:bCs/>
          <w:iCs/>
          <w:sz w:val="18"/>
          <w:szCs w:val="18"/>
          <w:lang w:eastAsia="x-none"/>
        </w:rPr>
      </w:pPr>
    </w:p>
    <w:p w14:paraId="0C84A8BB" w14:textId="45F8FDFE" w:rsidR="00E61F82" w:rsidRPr="00A83ED2" w:rsidRDefault="00E61F82" w:rsidP="00A83ED2">
      <w:pPr>
        <w:numPr>
          <w:ilvl w:val="0"/>
          <w:numId w:val="5"/>
        </w:numPr>
        <w:jc w:val="both"/>
        <w:rPr>
          <w:rFonts w:ascii="Verdana" w:hAnsi="Verdana"/>
          <w:b/>
          <w:bCs/>
          <w:sz w:val="18"/>
          <w:szCs w:val="18"/>
          <w:lang w:val="x-none"/>
        </w:rPr>
      </w:pPr>
      <w:r w:rsidRPr="00A83ED2">
        <w:rPr>
          <w:rFonts w:ascii="Verdana" w:hAnsi="Verdana"/>
          <w:sz w:val="18"/>
          <w:szCs w:val="18"/>
          <w:lang w:val="x-none"/>
        </w:rPr>
        <w:t xml:space="preserve">Termin realizacji </w:t>
      </w:r>
      <w:r w:rsidRPr="00A83ED2">
        <w:rPr>
          <w:rFonts w:ascii="Verdana" w:hAnsi="Verdana"/>
          <w:sz w:val="18"/>
          <w:szCs w:val="18"/>
        </w:rPr>
        <w:t>ETAPU I</w:t>
      </w:r>
      <w:r w:rsidRPr="00A83ED2">
        <w:rPr>
          <w:rFonts w:ascii="Verdana" w:hAnsi="Verdana"/>
          <w:sz w:val="18"/>
          <w:szCs w:val="18"/>
          <w:lang w:val="x-none"/>
        </w:rPr>
        <w:t xml:space="preserve"> </w:t>
      </w:r>
      <w:r w:rsidRPr="00A83ED2">
        <w:rPr>
          <w:rFonts w:ascii="Verdana" w:hAnsi="Verdana"/>
          <w:b/>
          <w:bCs/>
          <w:sz w:val="18"/>
          <w:szCs w:val="18"/>
          <w:lang w:val="x-none"/>
        </w:rPr>
        <w:t xml:space="preserve">- do </w:t>
      </w:r>
      <w:r w:rsidRPr="00A83ED2">
        <w:rPr>
          <w:rFonts w:ascii="Verdana" w:hAnsi="Verdana"/>
          <w:b/>
          <w:bCs/>
          <w:sz w:val="18"/>
          <w:szCs w:val="18"/>
        </w:rPr>
        <w:t>112 dni</w:t>
      </w:r>
      <w:r w:rsidRPr="00A83ED2">
        <w:rPr>
          <w:rFonts w:ascii="Verdana" w:hAnsi="Verdana"/>
          <w:b/>
          <w:bCs/>
          <w:sz w:val="18"/>
          <w:szCs w:val="18"/>
          <w:lang w:val="x-none"/>
        </w:rPr>
        <w:t xml:space="preserve"> </w:t>
      </w:r>
      <w:r w:rsidRPr="00A83ED2">
        <w:rPr>
          <w:rFonts w:ascii="Verdana" w:hAnsi="Verdana"/>
          <w:sz w:val="18"/>
          <w:szCs w:val="18"/>
          <w:lang w:val="x-none"/>
        </w:rPr>
        <w:t xml:space="preserve">od daty </w:t>
      </w:r>
      <w:r w:rsidRPr="00A83ED2">
        <w:rPr>
          <w:rFonts w:ascii="Verdana" w:hAnsi="Verdana"/>
          <w:sz w:val="18"/>
          <w:szCs w:val="18"/>
        </w:rPr>
        <w:t>podpisania</w:t>
      </w:r>
      <w:r w:rsidRPr="00A83ED2">
        <w:rPr>
          <w:rFonts w:ascii="Verdana" w:hAnsi="Verdana"/>
          <w:sz w:val="18"/>
          <w:szCs w:val="18"/>
          <w:lang w:val="x-none"/>
        </w:rPr>
        <w:t xml:space="preserve"> umowy</w:t>
      </w:r>
    </w:p>
    <w:p w14:paraId="5849D377" w14:textId="16B1CEBF" w:rsidR="00E61F82" w:rsidRPr="00A83ED2" w:rsidRDefault="00E61F82" w:rsidP="00A83ED2">
      <w:pPr>
        <w:numPr>
          <w:ilvl w:val="0"/>
          <w:numId w:val="5"/>
        </w:numPr>
        <w:jc w:val="both"/>
        <w:rPr>
          <w:rFonts w:ascii="Verdana" w:hAnsi="Verdana"/>
          <w:b/>
          <w:bCs/>
          <w:sz w:val="18"/>
          <w:szCs w:val="18"/>
          <w:lang w:val="x-none"/>
        </w:rPr>
      </w:pPr>
      <w:r w:rsidRPr="00A83ED2">
        <w:rPr>
          <w:rFonts w:ascii="Verdana" w:hAnsi="Verdana"/>
          <w:sz w:val="18"/>
          <w:szCs w:val="18"/>
          <w:lang w:val="x-none"/>
        </w:rPr>
        <w:t xml:space="preserve">Termin realizacji </w:t>
      </w:r>
      <w:r w:rsidRPr="00A83ED2">
        <w:rPr>
          <w:rFonts w:ascii="Verdana" w:hAnsi="Verdana"/>
          <w:sz w:val="18"/>
          <w:szCs w:val="18"/>
        </w:rPr>
        <w:t xml:space="preserve">ETAPU II </w:t>
      </w:r>
      <w:r w:rsidRPr="00A83ED2">
        <w:rPr>
          <w:rFonts w:ascii="Verdana" w:hAnsi="Verdana"/>
          <w:b/>
          <w:bCs/>
          <w:sz w:val="18"/>
          <w:szCs w:val="18"/>
          <w:lang w:val="x-none"/>
        </w:rPr>
        <w:t>- do 182</w:t>
      </w:r>
      <w:r w:rsidRPr="00A83ED2">
        <w:rPr>
          <w:rFonts w:ascii="Verdana" w:hAnsi="Verdana"/>
          <w:b/>
          <w:bCs/>
          <w:sz w:val="18"/>
          <w:szCs w:val="18"/>
        </w:rPr>
        <w:t xml:space="preserve"> dni </w:t>
      </w:r>
      <w:r w:rsidRPr="00A83ED2">
        <w:rPr>
          <w:rFonts w:ascii="Verdana" w:hAnsi="Verdana"/>
          <w:bCs/>
          <w:sz w:val="18"/>
          <w:szCs w:val="18"/>
        </w:rPr>
        <w:t>od daty podpisania umowy</w:t>
      </w:r>
    </w:p>
    <w:p w14:paraId="46289CF7" w14:textId="77777777" w:rsidR="00E61F82" w:rsidRPr="00A83ED2" w:rsidRDefault="00E61F82" w:rsidP="00A83ED2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1F1A8B85" w14:textId="2ED194AE" w:rsidR="00E61F82" w:rsidRPr="00F244F4" w:rsidRDefault="00E61F82" w:rsidP="00A83ED2">
      <w:pPr>
        <w:shd w:val="clear" w:color="auto" w:fill="FFFFFF"/>
        <w:tabs>
          <w:tab w:val="left" w:leader="dot" w:pos="7522"/>
        </w:tabs>
        <w:ind w:left="5"/>
        <w:jc w:val="both"/>
        <w:rPr>
          <w:rFonts w:ascii="Verdana" w:hAnsi="Verdana"/>
          <w:b/>
          <w:color w:val="215E99" w:themeColor="text2" w:themeTint="BF"/>
          <w:sz w:val="18"/>
          <w:szCs w:val="18"/>
        </w:rPr>
      </w:pPr>
      <w:r w:rsidRPr="00F244F4">
        <w:rPr>
          <w:rFonts w:ascii="Verdana" w:hAnsi="Verdana"/>
          <w:b/>
          <w:color w:val="215E99" w:themeColor="text2" w:themeTint="BF"/>
          <w:sz w:val="18"/>
          <w:szCs w:val="18"/>
        </w:rPr>
        <w:t xml:space="preserve">Doświadczenie projektanta </w:t>
      </w:r>
      <w:r w:rsidR="00F244F4" w:rsidRPr="00F244F4">
        <w:rPr>
          <w:rFonts w:ascii="Verdana" w:hAnsi="Verdana"/>
          <w:b/>
          <w:color w:val="215E99" w:themeColor="text2" w:themeTint="BF"/>
          <w:sz w:val="18"/>
          <w:szCs w:val="18"/>
        </w:rPr>
        <w:t>skierowanego przez Wykonawcę do realizacji zamówienia</w:t>
      </w:r>
    </w:p>
    <w:p w14:paraId="58673459" w14:textId="77777777" w:rsidR="00E61F82" w:rsidRPr="00F244F4" w:rsidRDefault="00E61F82" w:rsidP="00A83ED2">
      <w:pPr>
        <w:ind w:right="-47"/>
        <w:jc w:val="both"/>
        <w:rPr>
          <w:rFonts w:ascii="Verdana" w:hAnsi="Verdana"/>
          <w:color w:val="215E99" w:themeColor="text2" w:themeTint="BF"/>
          <w:sz w:val="18"/>
          <w:szCs w:val="18"/>
        </w:rPr>
      </w:pPr>
    </w:p>
    <w:p w14:paraId="0A501BAB" w14:textId="77777777" w:rsidR="00E61F82" w:rsidRPr="00F244F4" w:rsidRDefault="00E61F82" w:rsidP="00A83ED2">
      <w:pPr>
        <w:ind w:right="-47"/>
        <w:jc w:val="both"/>
        <w:rPr>
          <w:rFonts w:ascii="Verdana" w:hAnsi="Verdana"/>
          <w:b/>
          <w:color w:val="215E99" w:themeColor="text2" w:themeTint="BF"/>
          <w:sz w:val="18"/>
          <w:szCs w:val="18"/>
        </w:rPr>
      </w:pPr>
      <w:r w:rsidRPr="00F244F4">
        <w:rPr>
          <w:rFonts w:ascii="Verdana" w:hAnsi="Verdana"/>
          <w:color w:val="215E99" w:themeColor="text2" w:themeTint="BF"/>
          <w:sz w:val="18"/>
          <w:szCs w:val="18"/>
        </w:rPr>
        <w:t>(Imię i Nazwisko)</w:t>
      </w:r>
      <w:r w:rsidRPr="00F244F4">
        <w:rPr>
          <w:rFonts w:ascii="Verdana" w:hAnsi="Verdana"/>
          <w:b/>
          <w:color w:val="215E99" w:themeColor="text2" w:themeTint="BF"/>
          <w:sz w:val="18"/>
          <w:szCs w:val="18"/>
        </w:rPr>
        <w:t xml:space="preserve"> - ……………………….…..: </w:t>
      </w:r>
    </w:p>
    <w:p w14:paraId="3E4220B9" w14:textId="77777777" w:rsidR="00E61F82" w:rsidRPr="00A83ED2" w:rsidRDefault="00E61F82" w:rsidP="00A83ED2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F244F4">
        <w:rPr>
          <w:rFonts w:ascii="Verdana" w:hAnsi="Verdana"/>
          <w:b/>
          <w:color w:val="215E99" w:themeColor="text2" w:themeTint="BF"/>
          <w:sz w:val="18"/>
          <w:szCs w:val="18"/>
        </w:rPr>
        <w:t xml:space="preserve">- ilość realizacji zgodnych z wymaganiami Zamawiającego:  </w:t>
      </w:r>
      <w:r w:rsidRPr="00A83ED2">
        <w:rPr>
          <w:rFonts w:ascii="Verdana" w:hAnsi="Verdana"/>
          <w:sz w:val="18"/>
          <w:szCs w:val="18"/>
        </w:rPr>
        <w:t xml:space="preserve">……..…… </w:t>
      </w:r>
      <w:r w:rsidRPr="00A83ED2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09EE3C7E" w14:textId="77777777" w:rsidR="00E61F82" w:rsidRPr="00A83ED2" w:rsidRDefault="00E61F82" w:rsidP="00A83ED2">
      <w:pPr>
        <w:ind w:right="-47"/>
        <w:jc w:val="both"/>
        <w:rPr>
          <w:rFonts w:ascii="Verdana" w:hAnsi="Verdana"/>
          <w:sz w:val="18"/>
          <w:szCs w:val="18"/>
        </w:rPr>
      </w:pPr>
    </w:p>
    <w:p w14:paraId="139354BD" w14:textId="77777777" w:rsidR="00E61F82" w:rsidRPr="00A83ED2" w:rsidRDefault="00E61F82" w:rsidP="00A83ED2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 xml:space="preserve">Termin płatności: </w:t>
      </w:r>
      <w:r w:rsidRPr="00A83ED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6269B86" w14:textId="77777777" w:rsidR="00E61F82" w:rsidRPr="00A83ED2" w:rsidRDefault="00E61F82" w:rsidP="00A83ED2">
      <w:pPr>
        <w:jc w:val="both"/>
        <w:rPr>
          <w:rFonts w:ascii="Verdana" w:hAnsi="Verdana"/>
          <w:b/>
          <w:sz w:val="18"/>
          <w:szCs w:val="18"/>
        </w:rPr>
      </w:pPr>
    </w:p>
    <w:p w14:paraId="62291462" w14:textId="77777777" w:rsidR="00E61F82" w:rsidRPr="00A83ED2" w:rsidRDefault="00E61F82" w:rsidP="00A83ED2">
      <w:pPr>
        <w:rPr>
          <w:rFonts w:ascii="Verdana" w:hAnsi="Verdana"/>
          <w:b/>
          <w:sz w:val="18"/>
          <w:szCs w:val="18"/>
          <w:u w:val="single"/>
        </w:rPr>
      </w:pPr>
      <w:r w:rsidRPr="00A83ED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CFFCFFD" w14:textId="77777777" w:rsidR="00E61F82" w:rsidRPr="00A83ED2" w:rsidRDefault="00E61F82" w:rsidP="00A83ED2">
      <w:pPr>
        <w:numPr>
          <w:ilvl w:val="0"/>
          <w:numId w:val="1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A83ED2">
        <w:rPr>
          <w:rFonts w:ascii="Verdana" w:hAnsi="Verdana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A83ED2">
        <w:rPr>
          <w:rFonts w:ascii="Verdana" w:hAnsi="Verdana"/>
          <w:sz w:val="18"/>
          <w:szCs w:val="18"/>
        </w:rPr>
        <w:t xml:space="preserve"> </w:t>
      </w:r>
    </w:p>
    <w:p w14:paraId="5CDAF553" w14:textId="4BF69507" w:rsidR="00E61F82" w:rsidRPr="00A83ED2" w:rsidRDefault="00E61F82" w:rsidP="00A83ED2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 SWZ</w:t>
      </w:r>
      <w:r w:rsidR="006A16E7">
        <w:rPr>
          <w:rFonts w:ascii="Verdana" w:hAnsi="Verdana"/>
          <w:sz w:val="18"/>
          <w:szCs w:val="18"/>
          <w:lang w:eastAsia="ar-SA"/>
        </w:rPr>
        <w:t xml:space="preserve"> </w:t>
      </w:r>
      <w:r w:rsidRPr="00A83ED2">
        <w:rPr>
          <w:rFonts w:ascii="Verdana" w:hAnsi="Verdana"/>
          <w:sz w:val="18"/>
          <w:szCs w:val="18"/>
          <w:lang w:eastAsia="ar-SA"/>
        </w:rPr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A83ED2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70257E1" w14:textId="77777777" w:rsidR="00E61F82" w:rsidRPr="00A83ED2" w:rsidRDefault="00E61F82" w:rsidP="00A83ED2">
      <w:pPr>
        <w:numPr>
          <w:ilvl w:val="0"/>
          <w:numId w:val="1"/>
        </w:numPr>
        <w:tabs>
          <w:tab w:val="left" w:pos="2520"/>
          <w:tab w:val="left" w:pos="2586"/>
        </w:tabs>
        <w:suppressAutoHyphens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 w:rsidRPr="00A83ED2">
        <w:rPr>
          <w:rFonts w:ascii="Verdana" w:hAnsi="Verdana"/>
          <w:b/>
          <w:sz w:val="18"/>
          <w:szCs w:val="18"/>
          <w:vertAlign w:val="superscript"/>
        </w:rPr>
        <w:footnoteReference w:id="1"/>
      </w:r>
      <w:r w:rsidRPr="00A83ED2">
        <w:rPr>
          <w:rFonts w:ascii="Verdana" w:hAnsi="Verdana"/>
          <w:b/>
          <w:sz w:val="18"/>
          <w:szCs w:val="18"/>
        </w:rPr>
        <w:t>*</w:t>
      </w:r>
    </w:p>
    <w:p w14:paraId="0FF22DB4" w14:textId="77777777" w:rsidR="00E61F82" w:rsidRPr="00A83ED2" w:rsidRDefault="00E61F82" w:rsidP="00A83ED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Wykaz osób, przeznaczonych do realizacji zamówienia w ramach kryteriów oceny ofert:</w:t>
      </w:r>
    </w:p>
    <w:p w14:paraId="58D0197F" w14:textId="321AD291" w:rsidR="00E61F82" w:rsidRPr="00D75A61" w:rsidRDefault="00E61F82" w:rsidP="00A83ED2">
      <w:pPr>
        <w:jc w:val="both"/>
        <w:rPr>
          <w:rFonts w:ascii="Verdana" w:eastAsia="Calibri" w:hAnsi="Verdana"/>
          <w:color w:val="FF0000"/>
          <w:sz w:val="18"/>
          <w:szCs w:val="18"/>
          <w:lang w:eastAsia="en-US"/>
        </w:rPr>
      </w:pPr>
      <w:r w:rsidRPr="00A83ED2">
        <w:rPr>
          <w:rFonts w:ascii="Verdana" w:eastAsia="Calibri" w:hAnsi="Verdana"/>
          <w:b/>
          <w:sz w:val="18"/>
          <w:szCs w:val="18"/>
          <w:lang w:eastAsia="en-US"/>
        </w:rPr>
        <w:lastRenderedPageBreak/>
        <w:t xml:space="preserve">Wykaz doświadczenia projektanta architekta, </w:t>
      </w:r>
      <w:r w:rsidRPr="00A83ED2">
        <w:rPr>
          <w:rFonts w:ascii="Verdana" w:eastAsia="Calibri" w:hAnsi="Verdana"/>
          <w:b/>
          <w:sz w:val="18"/>
          <w:szCs w:val="18"/>
          <w:u w:val="single"/>
          <w:lang w:eastAsia="en-US"/>
        </w:rPr>
        <w:t>skierowanego przez Wykonawcę do realizacji zamówienia</w:t>
      </w:r>
      <w:r w:rsidRPr="00A83ED2">
        <w:rPr>
          <w:rFonts w:ascii="Verdana" w:eastAsia="Calibri" w:hAnsi="Verdana"/>
          <w:b/>
          <w:sz w:val="18"/>
          <w:szCs w:val="18"/>
          <w:lang w:eastAsia="en-US"/>
        </w:rPr>
        <w:t xml:space="preserve"> :</w:t>
      </w:r>
      <w:r w:rsidRPr="00A83ED2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426F0570" w14:textId="77777777" w:rsidR="00E61F82" w:rsidRPr="00A83ED2" w:rsidRDefault="00E61F82" w:rsidP="00A83ED2">
      <w:pPr>
        <w:jc w:val="both"/>
        <w:rPr>
          <w:rFonts w:ascii="Verdana" w:eastAsia="Calibri" w:hAnsi="Verdana"/>
          <w:sz w:val="18"/>
          <w:szCs w:val="18"/>
          <w:lang w:eastAsia="en-US"/>
        </w:rPr>
      </w:pPr>
    </w:p>
    <w:tbl>
      <w:tblPr>
        <w:tblW w:w="97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1484"/>
        <w:gridCol w:w="2202"/>
        <w:gridCol w:w="1418"/>
        <w:gridCol w:w="1701"/>
        <w:gridCol w:w="1558"/>
      </w:tblGrid>
      <w:tr w:rsidR="00E61F82" w:rsidRPr="00A83ED2" w14:paraId="58BBFF8F" w14:textId="77777777" w:rsidTr="00A211DF">
        <w:trPr>
          <w:trHeight w:val="728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06D88" w14:textId="77777777" w:rsidR="00E61F82" w:rsidRPr="00A211DF" w:rsidRDefault="00E61F82" w:rsidP="00A83ED2">
            <w:pPr>
              <w:rPr>
                <w:rFonts w:ascii="Verdana" w:eastAsia="Calibri" w:hAnsi="Verdana"/>
                <w:b/>
                <w:sz w:val="18"/>
                <w:szCs w:val="18"/>
              </w:rPr>
            </w:pPr>
            <w:r w:rsidRPr="00A211DF">
              <w:rPr>
                <w:rFonts w:ascii="Verdana" w:eastAsia="Calibri" w:hAnsi="Verdana"/>
                <w:b/>
                <w:sz w:val="18"/>
                <w:szCs w:val="18"/>
              </w:rPr>
              <w:t xml:space="preserve">Imię i nazwisko osoby </w:t>
            </w:r>
          </w:p>
          <w:p w14:paraId="34E6DE10" w14:textId="5DE01FA4" w:rsidR="00E61F82" w:rsidRPr="00A211DF" w:rsidRDefault="00E61F82" w:rsidP="00A83ED2">
            <w:pPr>
              <w:rPr>
                <w:rFonts w:ascii="Verdana" w:eastAsia="Calibri" w:hAnsi="Verdana"/>
                <w:b/>
                <w:sz w:val="18"/>
                <w:szCs w:val="18"/>
              </w:rPr>
            </w:pPr>
            <w:r w:rsidRPr="00A211DF">
              <w:rPr>
                <w:rFonts w:ascii="Verdana" w:eastAsia="Calibri" w:hAnsi="Verdana"/>
                <w:b/>
                <w:sz w:val="18"/>
                <w:szCs w:val="18"/>
              </w:rPr>
              <w:t>(projektanta</w:t>
            </w:r>
            <w:r w:rsidR="00615EA3" w:rsidRPr="00A211DF">
              <w:rPr>
                <w:rFonts w:ascii="Verdana" w:eastAsia="Calibri" w:hAnsi="Verdana"/>
                <w:b/>
                <w:sz w:val="18"/>
                <w:szCs w:val="18"/>
              </w:rPr>
              <w:t>)</w:t>
            </w:r>
          </w:p>
          <w:p w14:paraId="17E1D59F" w14:textId="4A0CC9D6" w:rsidR="00E61F82" w:rsidRPr="00D75A61" w:rsidRDefault="00E61F82" w:rsidP="00A83ED2">
            <w:pPr>
              <w:rPr>
                <w:rFonts w:ascii="Verdana" w:eastAsia="Calibri" w:hAnsi="Verdana"/>
                <w:bCs/>
                <w:color w:val="FF0000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CE504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211DF">
              <w:rPr>
                <w:rFonts w:ascii="Verdana" w:eastAsia="Calibri" w:hAnsi="Verdana"/>
                <w:b/>
                <w:sz w:val="18"/>
                <w:szCs w:val="18"/>
              </w:rPr>
              <w:t>Tytuł projektu/ Pełna nazwa inwestycji</w:t>
            </w: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 xml:space="preserve"> (informacje pozwalająca na weryfikacje przez Zamawiającego)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AA365" w14:textId="77777777" w:rsidR="00E61F82" w:rsidRPr="00A211DF" w:rsidRDefault="00E61F82" w:rsidP="00A83ED2">
            <w:pPr>
              <w:rPr>
                <w:rFonts w:ascii="Verdana" w:eastAsia="Calibri" w:hAnsi="Verdana"/>
                <w:b/>
                <w:sz w:val="18"/>
                <w:szCs w:val="18"/>
              </w:rPr>
            </w:pPr>
            <w:r w:rsidRPr="00A211DF">
              <w:rPr>
                <w:rFonts w:ascii="Verdana" w:eastAsia="Calibri" w:hAnsi="Verdana"/>
                <w:b/>
                <w:sz w:val="18"/>
                <w:szCs w:val="18"/>
              </w:rPr>
              <w:t>Opis projektu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B2479" w14:textId="77777777" w:rsidR="00E61F82" w:rsidRPr="00A211DF" w:rsidRDefault="00E61F82" w:rsidP="00A83ED2">
            <w:pPr>
              <w:rPr>
                <w:rFonts w:ascii="Verdana" w:eastAsia="Calibri" w:hAnsi="Verdana"/>
                <w:b/>
                <w:sz w:val="18"/>
                <w:szCs w:val="18"/>
              </w:rPr>
            </w:pPr>
            <w:r w:rsidRPr="00A211DF">
              <w:rPr>
                <w:rFonts w:ascii="Verdana" w:eastAsia="Calibri" w:hAnsi="Verdana"/>
                <w:b/>
                <w:sz w:val="18"/>
                <w:szCs w:val="18"/>
              </w:rPr>
              <w:t>Wartość</w:t>
            </w:r>
          </w:p>
          <w:p w14:paraId="2912F413" w14:textId="77777777" w:rsidR="00E61F82" w:rsidRPr="00A211DF" w:rsidRDefault="00E61F82" w:rsidP="00A83ED2">
            <w:pPr>
              <w:rPr>
                <w:rFonts w:ascii="Verdana" w:eastAsia="Calibri" w:hAnsi="Verdana"/>
                <w:b/>
                <w:sz w:val="18"/>
                <w:szCs w:val="18"/>
              </w:rPr>
            </w:pPr>
            <w:r w:rsidRPr="00A211DF">
              <w:rPr>
                <w:rFonts w:ascii="Verdana" w:eastAsia="Calibri" w:hAnsi="Verdana"/>
                <w:b/>
                <w:sz w:val="18"/>
                <w:szCs w:val="18"/>
              </w:rPr>
              <w:t>projektu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A46A1" w14:textId="77777777" w:rsidR="00E61F82" w:rsidRPr="00A211DF" w:rsidRDefault="00E61F82" w:rsidP="00A83ED2">
            <w:pPr>
              <w:rPr>
                <w:rFonts w:ascii="Verdana" w:eastAsia="Calibri" w:hAnsi="Verdana"/>
                <w:b/>
                <w:sz w:val="18"/>
                <w:szCs w:val="18"/>
              </w:rPr>
            </w:pPr>
            <w:r w:rsidRPr="00A211DF">
              <w:rPr>
                <w:rFonts w:ascii="Verdana" w:eastAsia="Calibri" w:hAnsi="Verdana"/>
                <w:b/>
                <w:sz w:val="18"/>
                <w:szCs w:val="18"/>
              </w:rPr>
              <w:t>Zakres wykonywanej czynności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48481" w14:textId="77777777" w:rsidR="00E61F82" w:rsidRPr="00A211DF" w:rsidRDefault="00E61F82" w:rsidP="00A83ED2">
            <w:pPr>
              <w:rPr>
                <w:rFonts w:ascii="Verdana" w:eastAsia="Calibri" w:hAnsi="Verdana"/>
                <w:b/>
                <w:sz w:val="18"/>
                <w:szCs w:val="18"/>
              </w:rPr>
            </w:pPr>
            <w:r w:rsidRPr="00A211DF">
              <w:rPr>
                <w:rFonts w:ascii="Verdana" w:eastAsia="Calibri" w:hAnsi="Verdana"/>
                <w:b/>
                <w:sz w:val="18"/>
                <w:szCs w:val="18"/>
              </w:rPr>
              <w:t>Zamawiający</w:t>
            </w:r>
          </w:p>
        </w:tc>
      </w:tr>
      <w:tr w:rsidR="00E61F82" w:rsidRPr="00A83ED2" w14:paraId="1829EDF7" w14:textId="77777777" w:rsidTr="00A211DF">
        <w:trPr>
          <w:trHeight w:val="1862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01B7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4876B17B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0C839A06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2FB87F98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…………………</w:t>
            </w:r>
          </w:p>
          <w:p w14:paraId="5403B286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…………………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4A363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CC53C" w14:textId="668DE284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 xml:space="preserve">Projekt dotyczący </w:t>
            </w:r>
            <w:r w:rsidR="00615EA3" w:rsidRPr="00A83ED2">
              <w:rPr>
                <w:rFonts w:ascii="Verdana" w:eastAsia="Calibri" w:hAnsi="Verdana"/>
                <w:bCs/>
                <w:sz w:val="18"/>
                <w:szCs w:val="18"/>
              </w:rPr>
              <w:t>wykonania infrastruktury sieciowej teletechnicznej zewnętrznej</w:t>
            </w:r>
          </w:p>
          <w:p w14:paraId="34077872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-TAK*/NIE*</w:t>
            </w:r>
          </w:p>
          <w:p w14:paraId="1DA48B9A" w14:textId="77777777" w:rsidR="00E61F82" w:rsidRPr="00A211DF" w:rsidRDefault="00E61F82" w:rsidP="00A83ED2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211DF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52C9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3E50B991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39EBD3A1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2722AD2B" w14:textId="1305F4B3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……….</w:t>
            </w:r>
            <w:r w:rsidR="00A211DF">
              <w:rPr>
                <w:rFonts w:ascii="Verdana" w:eastAsia="Calibri" w:hAnsi="Verdana"/>
                <w:bCs/>
                <w:sz w:val="18"/>
                <w:szCs w:val="18"/>
              </w:rPr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10C0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3241968E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 projektant*</w:t>
            </w:r>
          </w:p>
          <w:p w14:paraId="1939825B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 sprawdzający *</w:t>
            </w:r>
          </w:p>
          <w:p w14:paraId="4E4A9C73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1F60B4E2" w14:textId="77777777" w:rsidR="00E61F82" w:rsidRPr="00A211DF" w:rsidRDefault="00E61F82" w:rsidP="00A83ED2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211DF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5C07F20E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37DDE684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3137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E61F82" w:rsidRPr="00A83ED2" w14:paraId="51FE02D2" w14:textId="77777777" w:rsidTr="00A211DF">
        <w:trPr>
          <w:trHeight w:val="410"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ACE30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B66C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6678" w14:textId="77777777" w:rsidR="00615EA3" w:rsidRPr="00A83ED2" w:rsidRDefault="00615EA3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Projekt dotyczący wykonania infrastruktury sieciowej teletechnicznej zewnętrznej</w:t>
            </w:r>
          </w:p>
          <w:p w14:paraId="117F3F2A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-TAK*/NIE*</w:t>
            </w:r>
          </w:p>
          <w:p w14:paraId="59A6E601" w14:textId="77777777" w:rsidR="00E61F82" w:rsidRPr="00A211DF" w:rsidRDefault="00E61F82" w:rsidP="00A83ED2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211DF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9398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13752941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10BC5FFC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25BAF0F5" w14:textId="3769DA89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………….</w:t>
            </w:r>
            <w:r w:rsidR="00A211DF">
              <w:rPr>
                <w:rFonts w:ascii="Verdana" w:eastAsia="Calibri" w:hAnsi="Verdana"/>
                <w:bCs/>
                <w:sz w:val="18"/>
                <w:szCs w:val="18"/>
              </w:rPr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B981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096B3CD1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 projektant*</w:t>
            </w:r>
          </w:p>
          <w:p w14:paraId="7208E52E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 sprawdzający *</w:t>
            </w:r>
          </w:p>
          <w:p w14:paraId="5A4D0BF2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58D03507" w14:textId="77777777" w:rsidR="00E61F82" w:rsidRPr="00A211DF" w:rsidRDefault="00E61F82" w:rsidP="00A83ED2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211DF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468F3FE2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0092A1FD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1512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E61F82" w:rsidRPr="00A83ED2" w14:paraId="1F958E7E" w14:textId="77777777" w:rsidTr="00A211DF">
        <w:trPr>
          <w:trHeight w:val="1773"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F08DF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4153F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6D4D4" w14:textId="77777777" w:rsidR="00615EA3" w:rsidRPr="00A83ED2" w:rsidRDefault="00615EA3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Projekt dotyczący wykonania infrastruktury sieciowej teletechnicznej zewnętrznej</w:t>
            </w:r>
          </w:p>
          <w:p w14:paraId="17FA6A8F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-TAK*/NIE*</w:t>
            </w:r>
          </w:p>
          <w:p w14:paraId="7CD69BDB" w14:textId="77777777" w:rsidR="00E61F82" w:rsidRPr="00A211DF" w:rsidRDefault="00E61F82" w:rsidP="00A83ED2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211DF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0B55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5E8D8F93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77C9D01E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14420750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441F37A4" w14:textId="377C6792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  <w:r w:rsidRPr="00A83ED2">
              <w:rPr>
                <w:rFonts w:ascii="Verdana" w:eastAsia="Calibri" w:hAnsi="Verdana"/>
                <w:bCs/>
                <w:sz w:val="18"/>
                <w:szCs w:val="18"/>
              </w:rPr>
              <w:t>………….</w:t>
            </w:r>
            <w:r w:rsidR="00A211DF">
              <w:rPr>
                <w:rFonts w:ascii="Verdana" w:eastAsia="Calibri" w:hAnsi="Verdana"/>
                <w:bCs/>
                <w:sz w:val="18"/>
                <w:szCs w:val="18"/>
              </w:rPr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7587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18F7ABEA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 projektant*</w:t>
            </w:r>
          </w:p>
          <w:p w14:paraId="708AEAD3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A83ED2">
              <w:rPr>
                <w:rFonts w:ascii="Verdana" w:hAnsi="Verdana"/>
                <w:bCs/>
                <w:sz w:val="18"/>
                <w:szCs w:val="18"/>
              </w:rPr>
              <w:t>- sprawdzający *</w:t>
            </w:r>
          </w:p>
          <w:p w14:paraId="1C5F910C" w14:textId="77777777" w:rsidR="00E61F82" w:rsidRPr="00A83ED2" w:rsidRDefault="00E61F82" w:rsidP="00A83ED2">
            <w:pPr>
              <w:rPr>
                <w:rFonts w:ascii="Verdana" w:hAnsi="Verdana"/>
                <w:bCs/>
                <w:sz w:val="18"/>
                <w:szCs w:val="18"/>
              </w:rPr>
            </w:pPr>
          </w:p>
          <w:p w14:paraId="194C3E85" w14:textId="77777777" w:rsidR="00E61F82" w:rsidRPr="00A211DF" w:rsidRDefault="00E61F82" w:rsidP="00A83ED2">
            <w:pPr>
              <w:rPr>
                <w:rFonts w:ascii="Verdana" w:hAnsi="Verdana"/>
                <w:bCs/>
                <w:sz w:val="16"/>
                <w:szCs w:val="16"/>
              </w:rPr>
            </w:pPr>
            <w:r w:rsidRPr="00A211DF">
              <w:rPr>
                <w:rFonts w:ascii="Verdana" w:hAnsi="Verdana"/>
                <w:bCs/>
                <w:sz w:val="16"/>
                <w:szCs w:val="16"/>
              </w:rPr>
              <w:t xml:space="preserve">*niepotrzebne skreślić </w:t>
            </w:r>
          </w:p>
          <w:p w14:paraId="1D0740E5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  <w:p w14:paraId="3A515D18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3BA2" w14:textId="77777777" w:rsidR="00E61F82" w:rsidRPr="00A83ED2" w:rsidRDefault="00E61F82" w:rsidP="00A83ED2">
            <w:pPr>
              <w:rPr>
                <w:rFonts w:ascii="Verdana" w:eastAsia="Calibri" w:hAnsi="Verdana"/>
                <w:bCs/>
                <w:sz w:val="18"/>
                <w:szCs w:val="18"/>
              </w:rPr>
            </w:pPr>
          </w:p>
        </w:tc>
      </w:tr>
    </w:tbl>
    <w:p w14:paraId="53006D98" w14:textId="77777777" w:rsidR="00E61F82" w:rsidRPr="006A16E7" w:rsidRDefault="00E61F82" w:rsidP="00A83ED2">
      <w:pPr>
        <w:widowControl w:val="0"/>
        <w:jc w:val="both"/>
        <w:rPr>
          <w:rFonts w:ascii="Verdana" w:hAnsi="Verdana"/>
          <w:bCs/>
          <w:sz w:val="18"/>
          <w:szCs w:val="18"/>
          <w:highlight w:val="yellow"/>
        </w:rPr>
      </w:pPr>
      <w:r w:rsidRPr="006A16E7">
        <w:rPr>
          <w:rFonts w:ascii="Verdana" w:hAnsi="Verdana"/>
          <w:bCs/>
          <w:sz w:val="18"/>
          <w:szCs w:val="18"/>
          <w:highlight w:val="yellow"/>
        </w:rPr>
        <w:t>Prosimy o rzetelne wypełnianie tabeli, ponieważ:</w:t>
      </w:r>
    </w:p>
    <w:p w14:paraId="52794ED0" w14:textId="77777777" w:rsidR="00E61F82" w:rsidRPr="006A16E7" w:rsidRDefault="00E61F82" w:rsidP="00A83ED2">
      <w:pPr>
        <w:widowControl w:val="0"/>
        <w:numPr>
          <w:ilvl w:val="0"/>
          <w:numId w:val="6"/>
        </w:numPr>
        <w:jc w:val="both"/>
        <w:rPr>
          <w:rFonts w:ascii="Verdana" w:hAnsi="Verdana"/>
          <w:bCs/>
          <w:sz w:val="18"/>
          <w:szCs w:val="18"/>
          <w:highlight w:val="yellow"/>
        </w:rPr>
      </w:pPr>
      <w:r w:rsidRPr="006A16E7">
        <w:rPr>
          <w:rFonts w:ascii="Verdana" w:hAnsi="Verdana"/>
          <w:bCs/>
          <w:sz w:val="18"/>
          <w:szCs w:val="18"/>
          <w:highlight w:val="yellow"/>
        </w:rPr>
        <w:t>brak informacji pozwalającej na dokonanie oceny spowoduje, że punkty nie zostaną przyznane w danym kryterium</w:t>
      </w:r>
    </w:p>
    <w:p w14:paraId="12D15F4D" w14:textId="5A8C1069" w:rsidR="00E61F82" w:rsidRPr="006A16E7" w:rsidRDefault="00E61F82" w:rsidP="00A83ED2">
      <w:pPr>
        <w:widowControl w:val="0"/>
        <w:numPr>
          <w:ilvl w:val="0"/>
          <w:numId w:val="6"/>
        </w:numPr>
        <w:jc w:val="both"/>
        <w:rPr>
          <w:rFonts w:ascii="Verdana" w:hAnsi="Verdana"/>
          <w:bCs/>
          <w:sz w:val="18"/>
          <w:szCs w:val="18"/>
          <w:highlight w:val="yellow"/>
        </w:rPr>
      </w:pPr>
      <w:r w:rsidRPr="006A16E7">
        <w:rPr>
          <w:rFonts w:ascii="Verdana" w:hAnsi="Verdana"/>
          <w:bCs/>
          <w:sz w:val="18"/>
          <w:szCs w:val="18"/>
          <w:highlight w:val="yellow"/>
        </w:rPr>
        <w:t xml:space="preserve">Zamawiający, na podstawie art. 109 ust.1 pkt 10 ustawy </w:t>
      </w:r>
      <w:proofErr w:type="spellStart"/>
      <w:r w:rsidRPr="006A16E7">
        <w:rPr>
          <w:rFonts w:ascii="Verdana" w:hAnsi="Verdana"/>
          <w:bCs/>
          <w:sz w:val="18"/>
          <w:szCs w:val="18"/>
          <w:highlight w:val="yellow"/>
        </w:rPr>
        <w:t>Pzp</w:t>
      </w:r>
      <w:proofErr w:type="spellEnd"/>
      <w:r w:rsidRPr="006A16E7">
        <w:rPr>
          <w:rFonts w:ascii="Verdana" w:hAnsi="Verdana"/>
          <w:bCs/>
          <w:sz w:val="18"/>
          <w:szCs w:val="18"/>
          <w:highlight w:val="yellow"/>
        </w:rPr>
        <w:t>, wykluczy – z postępowania o udzielenie zamówienia – Wykonawcę, który</w:t>
      </w:r>
      <w:r w:rsidR="006A16E7" w:rsidRPr="006A16E7">
        <w:rPr>
          <w:rFonts w:ascii="Verdana" w:hAnsi="Verdana"/>
          <w:bCs/>
          <w:sz w:val="18"/>
          <w:szCs w:val="18"/>
          <w:highlight w:val="yellow"/>
        </w:rPr>
        <w:t xml:space="preserve"> </w:t>
      </w:r>
      <w:r w:rsidRPr="006A16E7">
        <w:rPr>
          <w:rFonts w:ascii="Verdana" w:hAnsi="Verdana"/>
          <w:bCs/>
          <w:sz w:val="18"/>
          <w:szCs w:val="18"/>
          <w:highlight w:val="yellow"/>
        </w:rPr>
        <w:t>w wyniku lekkomyślności lub niedbalstwa przedstawił informacje wprowadzające w błąd, co mogło mieć istotny wpływ na decyzje podejmowane przez Zamawiającego w postępowaniu o udzielenie zamówienia.</w:t>
      </w:r>
    </w:p>
    <w:p w14:paraId="0541C95E" w14:textId="77777777" w:rsidR="00E61F82" w:rsidRPr="00A83ED2" w:rsidRDefault="00E61F82" w:rsidP="00A83ED2">
      <w:p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</w:p>
    <w:p w14:paraId="47D6DE0F" w14:textId="77777777" w:rsidR="00E61F82" w:rsidRPr="00A83ED2" w:rsidRDefault="00E61F82" w:rsidP="00A83ED2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A83ED2">
        <w:rPr>
          <w:rFonts w:ascii="Verdana" w:hAnsi="Verdana"/>
          <w:bCs/>
          <w:iCs/>
          <w:sz w:val="18"/>
          <w:szCs w:val="18"/>
        </w:rPr>
        <w:t>Ośw</w:t>
      </w:r>
      <w:r w:rsidRPr="00A83ED2">
        <w:rPr>
          <w:rFonts w:ascii="Verdana" w:hAnsi="Verdana"/>
          <w:sz w:val="18"/>
          <w:szCs w:val="18"/>
        </w:rPr>
        <w:t xml:space="preserve">iadczam, że wypełniłem obowiązki informacyjne przewidziane w art. 13 lub art. 14 RODO* wobec osób fizycznych, od których dane osobowe bezpośrednio lub pośrednio pozyskałem w celu ubiegania się o udzielenie zamówienia publicznego w niniejszym postępowaniu.* * </w:t>
      </w:r>
    </w:p>
    <w:p w14:paraId="1911C729" w14:textId="77777777" w:rsidR="00E61F82" w:rsidRPr="00A211DF" w:rsidRDefault="00E61F82" w:rsidP="00A83ED2">
      <w:pPr>
        <w:jc w:val="both"/>
        <w:rPr>
          <w:rFonts w:ascii="Verdana" w:hAnsi="Verdana"/>
          <w:sz w:val="16"/>
          <w:szCs w:val="16"/>
        </w:rPr>
      </w:pPr>
      <w:r w:rsidRPr="00A211DF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121DF9" w14:textId="77777777" w:rsidR="00E61F82" w:rsidRPr="00A83ED2" w:rsidRDefault="00E61F82" w:rsidP="00A83ED2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A211DF">
        <w:rPr>
          <w:rFonts w:ascii="Verdana" w:eastAsia="Calibri" w:hAnsi="Verdana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14CE80" w14:textId="77777777" w:rsidR="00E61F82" w:rsidRPr="00A83ED2" w:rsidRDefault="00E61F82" w:rsidP="00A83ED2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14:paraId="2D42AD56" w14:textId="77777777" w:rsidR="00E61F82" w:rsidRPr="00A83ED2" w:rsidRDefault="00E61F82" w:rsidP="00A83ED2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A83ED2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A83ED2">
        <w:rPr>
          <w:rFonts w:ascii="Verdana" w:hAnsi="Verdana"/>
          <w:b/>
          <w:sz w:val="18"/>
          <w:szCs w:val="18"/>
        </w:rPr>
        <w:t>ppkt</w:t>
      </w:r>
      <w:proofErr w:type="spellEnd"/>
      <w:r w:rsidRPr="00A83ED2">
        <w:rPr>
          <w:rFonts w:ascii="Verdana" w:hAnsi="Verdana"/>
          <w:b/>
          <w:sz w:val="18"/>
          <w:szCs w:val="18"/>
        </w:rPr>
        <w:t xml:space="preserve">  4 SWZ spełniamy osobiście/ powołujemy się na zasoby podmiotu trzeciego w następującym zakresie</w:t>
      </w:r>
      <w:r w:rsidRPr="00A83ED2">
        <w:rPr>
          <w:rFonts w:ascii="Verdana" w:hAnsi="Verdana"/>
          <w:b/>
          <w:sz w:val="18"/>
          <w:szCs w:val="18"/>
          <w:vertAlign w:val="superscript"/>
        </w:rPr>
        <w:footnoteReference w:id="2"/>
      </w:r>
      <w:r w:rsidRPr="00A83ED2">
        <w:rPr>
          <w:rFonts w:ascii="Verdana" w:hAnsi="Verdana"/>
          <w:b/>
          <w:sz w:val="18"/>
          <w:szCs w:val="18"/>
        </w:rPr>
        <w:t xml:space="preserve"> …………………………………</w:t>
      </w:r>
    </w:p>
    <w:p w14:paraId="720095DB" w14:textId="77777777" w:rsidR="00E61F82" w:rsidRPr="00A83ED2" w:rsidRDefault="00E61F82" w:rsidP="00A83ED2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61F82" w:rsidRPr="00A83ED2" w14:paraId="577DD9EE" w14:textId="77777777" w:rsidTr="00E61F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81D5B1" w14:textId="77777777" w:rsidR="00E61F82" w:rsidRPr="00A83ED2" w:rsidRDefault="00E61F82" w:rsidP="00A83ED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EFA6C3" w14:textId="77777777" w:rsidR="00E61F82" w:rsidRPr="00A83ED2" w:rsidRDefault="00E61F82" w:rsidP="00A83ED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ADD8146" w14:textId="77777777" w:rsidR="00E61F82" w:rsidRPr="00A83ED2" w:rsidRDefault="00E61F82" w:rsidP="00A83ED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52CA1" w14:textId="77777777" w:rsidR="00E61F82" w:rsidRPr="00A83ED2" w:rsidRDefault="00E61F82" w:rsidP="00A83ED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E61F82" w:rsidRPr="00A83ED2" w14:paraId="40A75C6D" w14:textId="77777777" w:rsidTr="00E61F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1E5735" w14:textId="77777777" w:rsidR="00E61F82" w:rsidRPr="00A83ED2" w:rsidRDefault="00E61F82" w:rsidP="00A83ED2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1043444" w14:textId="77777777" w:rsidR="00E61F82" w:rsidRPr="00A83ED2" w:rsidRDefault="00E61F82" w:rsidP="00A83ED2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5EE65" w14:textId="77777777" w:rsidR="00E61F82" w:rsidRPr="00A83ED2" w:rsidRDefault="00E61F82" w:rsidP="00A83ED2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91A33A" w14:textId="77777777" w:rsidR="00E61F82" w:rsidRPr="00A83ED2" w:rsidRDefault="00E61F82" w:rsidP="00A83ED2">
      <w:pPr>
        <w:numPr>
          <w:ilvl w:val="0"/>
          <w:numId w:val="7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83ED2">
        <w:rPr>
          <w:rFonts w:ascii="Verdana" w:hAnsi="Verdana"/>
          <w:b/>
          <w:sz w:val="18"/>
          <w:szCs w:val="18"/>
        </w:rPr>
        <w:t xml:space="preserve">Oświadczenie, w przypadku </w:t>
      </w:r>
      <w:r w:rsidRPr="00A83ED2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A83ED2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61F82" w:rsidRPr="00A83ED2" w14:paraId="7FA2974A" w14:textId="77777777" w:rsidTr="00E61F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2FDBE9" w14:textId="77777777" w:rsidR="00E61F82" w:rsidRPr="00A83ED2" w:rsidRDefault="00E61F82" w:rsidP="00A83ED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144C97" w14:textId="77777777" w:rsidR="00E61F82" w:rsidRPr="00A83ED2" w:rsidRDefault="00E61F82" w:rsidP="00A83ED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CB199D" w14:textId="77777777" w:rsidR="00E61F82" w:rsidRPr="00A83ED2" w:rsidRDefault="00E61F82" w:rsidP="00A83ED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t xml:space="preserve">Usługa, dostawa (zakres), który wykonają poszczególni wykonawcy </w:t>
            </w:r>
          </w:p>
        </w:tc>
      </w:tr>
      <w:tr w:rsidR="00E61F82" w:rsidRPr="00A83ED2" w14:paraId="5B2D9B3D" w14:textId="77777777" w:rsidTr="00E61F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B92EA72" w14:textId="77777777" w:rsidR="00E61F82" w:rsidRPr="00A83ED2" w:rsidRDefault="00E61F82" w:rsidP="00A83ED2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38D4ED" w14:textId="77777777" w:rsidR="00E61F82" w:rsidRPr="00A83ED2" w:rsidRDefault="00E61F82" w:rsidP="00A83ED2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8D2C" w14:textId="77777777" w:rsidR="00E61F82" w:rsidRPr="00A83ED2" w:rsidRDefault="00E61F82" w:rsidP="00A83ED2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E61F82" w:rsidRPr="00A83ED2" w14:paraId="198B8D15" w14:textId="77777777" w:rsidTr="00E61F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A94D38" w14:textId="77777777" w:rsidR="00E61F82" w:rsidRPr="00A83ED2" w:rsidRDefault="00E61F82" w:rsidP="00A83ED2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83ED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046A49" w14:textId="77777777" w:rsidR="00E61F82" w:rsidRPr="00A83ED2" w:rsidRDefault="00E61F82" w:rsidP="00A83ED2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E3F9F" w14:textId="77777777" w:rsidR="00E61F82" w:rsidRPr="00A83ED2" w:rsidRDefault="00E61F82" w:rsidP="00A83ED2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9B01BB3" w14:textId="77777777" w:rsidR="00E61F82" w:rsidRPr="00A83ED2" w:rsidRDefault="00E61F82" w:rsidP="00A83ED2">
      <w:pPr>
        <w:numPr>
          <w:ilvl w:val="0"/>
          <w:numId w:val="7"/>
        </w:numPr>
        <w:suppressAutoHyphens/>
        <w:ind w:hanging="357"/>
        <w:jc w:val="both"/>
        <w:rPr>
          <w:rFonts w:ascii="Verdana" w:hAnsi="Verdana"/>
          <w:sz w:val="18"/>
          <w:szCs w:val="18"/>
          <w:lang w:eastAsia="zh-CN"/>
        </w:rPr>
      </w:pPr>
      <w:r w:rsidRPr="00A83ED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42356EE" w14:textId="77777777" w:rsidR="00E61F82" w:rsidRPr="00A83ED2" w:rsidRDefault="00E61F82" w:rsidP="00A83ED2">
      <w:pPr>
        <w:keepNext/>
        <w:numPr>
          <w:ilvl w:val="0"/>
          <w:numId w:val="8"/>
        </w:numPr>
        <w:tabs>
          <w:tab w:val="num" w:pos="1080"/>
        </w:tabs>
        <w:ind w:left="1080" w:hanging="357"/>
        <w:outlineLvl w:val="0"/>
        <w:rPr>
          <w:rFonts w:ascii="Verdana" w:hAnsi="Verdana" w:cs="Arial"/>
          <w:b/>
          <w:bCs/>
          <w:kern w:val="32"/>
          <w:sz w:val="18"/>
          <w:szCs w:val="18"/>
        </w:rPr>
      </w:pPr>
      <w:r w:rsidRPr="00A83ED2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A83ED2">
        <w:rPr>
          <w:rFonts w:ascii="Verdana" w:hAnsi="Verdana"/>
          <w:b/>
          <w:bCs/>
          <w:kern w:val="32"/>
          <w:sz w:val="18"/>
          <w:szCs w:val="18"/>
        </w:rPr>
        <w:tab/>
      </w:r>
      <w:r w:rsidRPr="00A83ED2">
        <w:rPr>
          <w:rFonts w:ascii="Verdana" w:hAnsi="Verdana"/>
          <w:b/>
          <w:bCs/>
          <w:kern w:val="32"/>
          <w:sz w:val="18"/>
          <w:szCs w:val="18"/>
        </w:rPr>
        <w:tab/>
      </w:r>
      <w:r w:rsidRPr="00A83ED2">
        <w:rPr>
          <w:rFonts w:ascii="Verdana" w:hAnsi="Verdana"/>
          <w:b/>
          <w:bCs/>
          <w:kern w:val="32"/>
          <w:sz w:val="18"/>
          <w:szCs w:val="18"/>
        </w:rPr>
        <w:tab/>
      </w:r>
      <w:r w:rsidRPr="00A83ED2">
        <w:rPr>
          <w:rFonts w:ascii="Verdana" w:hAnsi="Verdana"/>
          <w:b/>
          <w:bCs/>
          <w:kern w:val="32"/>
          <w:sz w:val="18"/>
          <w:szCs w:val="18"/>
        </w:rPr>
        <w:tab/>
      </w:r>
      <w:r w:rsidRPr="00A83ED2">
        <w:rPr>
          <w:rFonts w:ascii="Verdana" w:hAnsi="Verdana"/>
          <w:b/>
          <w:bCs/>
          <w:kern w:val="32"/>
          <w:sz w:val="18"/>
          <w:szCs w:val="18"/>
        </w:rPr>
        <w:tab/>
      </w:r>
      <w:r w:rsidRPr="00A83ED2">
        <w:rPr>
          <w:rFonts w:ascii="Verdana" w:hAnsi="Verdana"/>
          <w:b/>
          <w:bCs/>
          <w:kern w:val="32"/>
          <w:sz w:val="18"/>
          <w:szCs w:val="18"/>
        </w:rPr>
        <w:tab/>
      </w:r>
      <w:r w:rsidRPr="00A83ED2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ACAA514" w14:textId="77777777" w:rsidR="00E61F82" w:rsidRPr="00A83ED2" w:rsidRDefault="00E61F82" w:rsidP="00A83ED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3B2BC815" w14:textId="77777777" w:rsidR="00E61F82" w:rsidRPr="00A83ED2" w:rsidRDefault="00E61F82" w:rsidP="00A83ED2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3ED2">
        <w:rPr>
          <w:rFonts w:ascii="Verdana" w:hAnsi="Verdana"/>
          <w:sz w:val="18"/>
          <w:szCs w:val="18"/>
        </w:rPr>
        <w:tab/>
      </w:r>
      <w:r w:rsidRPr="00A83ED2">
        <w:rPr>
          <w:rFonts w:ascii="Verdana" w:hAnsi="Verdana"/>
          <w:sz w:val="18"/>
          <w:szCs w:val="18"/>
        </w:rPr>
        <w:tab/>
        <w:t xml:space="preserve"> </w:t>
      </w:r>
    </w:p>
    <w:p w14:paraId="19A7A2FA" w14:textId="77777777" w:rsidR="00E61F82" w:rsidRPr="00A83ED2" w:rsidRDefault="00E61F82" w:rsidP="00A83ED2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83ED2">
        <w:rPr>
          <w:rFonts w:ascii="Verdana" w:hAnsi="Verdana"/>
          <w:sz w:val="18"/>
          <w:szCs w:val="18"/>
        </w:rPr>
        <w:t>ych</w:t>
      </w:r>
      <w:proofErr w:type="spellEnd"/>
      <w:r w:rsidRPr="00A83ED2">
        <w:rPr>
          <w:rFonts w:ascii="Verdana" w:hAnsi="Verdana"/>
          <w:sz w:val="18"/>
          <w:szCs w:val="18"/>
        </w:rPr>
        <w:t>) dokumentu(ów) ……………………...........................…… które dołączamy do oferty.</w:t>
      </w:r>
    </w:p>
    <w:p w14:paraId="4F240006" w14:textId="77777777" w:rsidR="00E61F82" w:rsidRPr="00A83ED2" w:rsidRDefault="00E61F82" w:rsidP="00A83ED2">
      <w:pPr>
        <w:numPr>
          <w:ilvl w:val="0"/>
          <w:numId w:val="7"/>
        </w:numPr>
        <w:suppressAutoHyphens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załącznikami do niniejszej oferty są:</w:t>
      </w:r>
    </w:p>
    <w:p w14:paraId="3321D0A7" w14:textId="77777777" w:rsidR="00E61F82" w:rsidRPr="00A83ED2" w:rsidRDefault="00E61F82" w:rsidP="00A83ED2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34E74C7" w14:textId="77777777" w:rsidR="00E61F82" w:rsidRPr="00A83ED2" w:rsidRDefault="00E61F82" w:rsidP="00A83ED2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3E2D586" w14:textId="77777777" w:rsidR="00E61F82" w:rsidRPr="00A83ED2" w:rsidRDefault="00E61F82" w:rsidP="00A83ED2">
      <w:pPr>
        <w:numPr>
          <w:ilvl w:val="1"/>
          <w:numId w:val="9"/>
        </w:numPr>
        <w:suppressAutoHyphens/>
        <w:jc w:val="both"/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02670B7" w14:textId="77777777" w:rsidR="00E61F82" w:rsidRPr="00A83ED2" w:rsidRDefault="00E61F82" w:rsidP="00A83ED2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18"/>
          <w:szCs w:val="18"/>
        </w:rPr>
      </w:pPr>
    </w:p>
    <w:p w14:paraId="2DBED9B3" w14:textId="77777777" w:rsidR="00E61F82" w:rsidRPr="00A83ED2" w:rsidRDefault="00E61F82" w:rsidP="00A83ED2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sz w:val="18"/>
          <w:szCs w:val="18"/>
        </w:rPr>
      </w:pPr>
      <w:r w:rsidRPr="00A83ED2">
        <w:rPr>
          <w:rFonts w:ascii="Verdana" w:hAnsi="Verdana"/>
          <w:bCs/>
          <w:i/>
          <w:iCs/>
          <w:sz w:val="18"/>
          <w:szCs w:val="18"/>
        </w:rPr>
        <w:t>Dokument należy sporządzić w postaci elektronicznej i podpisać kwalifikowanym</w:t>
      </w:r>
    </w:p>
    <w:p w14:paraId="0DB26ADE" w14:textId="3D7F5F87" w:rsidR="00E61F82" w:rsidRPr="00A83ED2" w:rsidRDefault="00E61F82" w:rsidP="00A83ED2">
      <w:pPr>
        <w:rPr>
          <w:rFonts w:ascii="Verdana" w:hAnsi="Verdana"/>
          <w:sz w:val="18"/>
          <w:szCs w:val="18"/>
        </w:rPr>
      </w:pPr>
      <w:r w:rsidRPr="00A83ED2">
        <w:rPr>
          <w:rFonts w:ascii="Verdana" w:hAnsi="Verdana"/>
          <w:bCs/>
          <w:i/>
          <w:iCs/>
          <w:sz w:val="18"/>
          <w:szCs w:val="18"/>
        </w:rPr>
        <w:t>podpisem elektronicznym lub podpisem zaufanym lub podpisem oso</w:t>
      </w:r>
      <w:r w:rsidR="006A16E7">
        <w:rPr>
          <w:rFonts w:ascii="Verdana" w:hAnsi="Verdana"/>
          <w:sz w:val="18"/>
          <w:szCs w:val="18"/>
        </w:rPr>
        <w:t>bistym</w:t>
      </w:r>
    </w:p>
    <w:p w14:paraId="590B3048" w14:textId="77777777" w:rsidR="00FE545C" w:rsidRPr="00A83ED2" w:rsidRDefault="00FE545C" w:rsidP="00A83ED2">
      <w:pPr>
        <w:widowControl w:val="0"/>
        <w:ind w:right="1"/>
        <w:rPr>
          <w:rFonts w:ascii="Verdana" w:hAnsi="Verdana"/>
          <w:sz w:val="18"/>
          <w:szCs w:val="18"/>
        </w:rPr>
      </w:pPr>
    </w:p>
    <w:sectPr w:rsidR="00FE545C" w:rsidRPr="00A83ED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FC1EE" w14:textId="77777777" w:rsidR="00BB1A13" w:rsidRDefault="00BB1A13">
      <w:r>
        <w:separator/>
      </w:r>
    </w:p>
  </w:endnote>
  <w:endnote w:type="continuationSeparator" w:id="0">
    <w:p w14:paraId="4910AA08" w14:textId="77777777" w:rsidR="00BB1A13" w:rsidRDefault="00BB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A10F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AC5AE" w14:textId="77777777" w:rsidR="00BB1A13" w:rsidRDefault="00BB1A13">
      <w:r>
        <w:separator/>
      </w:r>
    </w:p>
  </w:footnote>
  <w:footnote w:type="continuationSeparator" w:id="0">
    <w:p w14:paraId="12291366" w14:textId="77777777" w:rsidR="00BB1A13" w:rsidRDefault="00BB1A13">
      <w:r>
        <w:continuationSeparator/>
      </w:r>
    </w:p>
  </w:footnote>
  <w:footnote w:id="1">
    <w:p w14:paraId="10BA7B07" w14:textId="77777777" w:rsidR="00E61F82" w:rsidRDefault="00E61F82" w:rsidP="00E61F8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D0E6DBE" w14:textId="77777777" w:rsidR="00E61F82" w:rsidRDefault="00E61F82" w:rsidP="00E61F8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3AC867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C96F778"/>
    <w:lvl w:ilvl="0" w:tplc="5C988880">
      <w:start w:val="7"/>
      <w:numFmt w:val="decimal"/>
      <w:lvlText w:val="%1."/>
      <w:lvlJc w:val="left"/>
      <w:pPr>
        <w:ind w:left="720" w:hanging="360"/>
      </w:pPr>
      <w:rPr>
        <w:b w:val="0"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EA3320"/>
    <w:multiLevelType w:val="hybridMultilevel"/>
    <w:tmpl w:val="361A0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516EB5"/>
    <w:multiLevelType w:val="hybridMultilevel"/>
    <w:tmpl w:val="ECA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7010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93447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5480353">
    <w:abstractNumId w:val="2"/>
  </w:num>
  <w:num w:numId="4" w16cid:durableId="323317822">
    <w:abstractNumId w:val="6"/>
  </w:num>
  <w:num w:numId="5" w16cid:durableId="2005208361">
    <w:abstractNumId w:val="5"/>
  </w:num>
  <w:num w:numId="6" w16cid:durableId="831875324">
    <w:abstractNumId w:val="8"/>
  </w:num>
  <w:num w:numId="7" w16cid:durableId="1091387158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2122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76967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A13"/>
    <w:rsid w:val="00012286"/>
    <w:rsid w:val="000704FC"/>
    <w:rsid w:val="00071CCC"/>
    <w:rsid w:val="000A2A62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00E3"/>
    <w:rsid w:val="004B7300"/>
    <w:rsid w:val="004C6753"/>
    <w:rsid w:val="00595C87"/>
    <w:rsid w:val="005D2C65"/>
    <w:rsid w:val="005E6D94"/>
    <w:rsid w:val="00615EA3"/>
    <w:rsid w:val="0063384F"/>
    <w:rsid w:val="00643C6F"/>
    <w:rsid w:val="00646202"/>
    <w:rsid w:val="0065290F"/>
    <w:rsid w:val="006815F6"/>
    <w:rsid w:val="00696FD7"/>
    <w:rsid w:val="006A16E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11DF"/>
    <w:rsid w:val="00A346FE"/>
    <w:rsid w:val="00A47B4D"/>
    <w:rsid w:val="00A83018"/>
    <w:rsid w:val="00A83ED2"/>
    <w:rsid w:val="00A84B4A"/>
    <w:rsid w:val="00AC0E40"/>
    <w:rsid w:val="00B03DAA"/>
    <w:rsid w:val="00B774DC"/>
    <w:rsid w:val="00BB1A13"/>
    <w:rsid w:val="00C969A6"/>
    <w:rsid w:val="00CA7D36"/>
    <w:rsid w:val="00D24208"/>
    <w:rsid w:val="00D60C38"/>
    <w:rsid w:val="00D66893"/>
    <w:rsid w:val="00D75A61"/>
    <w:rsid w:val="00D90ACB"/>
    <w:rsid w:val="00DC1500"/>
    <w:rsid w:val="00E44371"/>
    <w:rsid w:val="00E61F82"/>
    <w:rsid w:val="00E949B0"/>
    <w:rsid w:val="00EC0BEA"/>
    <w:rsid w:val="00EE174C"/>
    <w:rsid w:val="00F00591"/>
    <w:rsid w:val="00F244F4"/>
    <w:rsid w:val="00F51688"/>
    <w:rsid w:val="00F53146"/>
    <w:rsid w:val="00F91018"/>
    <w:rsid w:val="00FA0F30"/>
    <w:rsid w:val="00FA51A4"/>
    <w:rsid w:val="00FE545C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BDCE7"/>
  <w15:chartTrackingRefBased/>
  <w15:docId w15:val="{1EE5078E-5A81-429B-AA3A-1135BD373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61F8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742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2025-07-01T09:23:00Z</cp:lastPrinted>
  <dcterms:created xsi:type="dcterms:W3CDTF">2025-07-01T09:24:00Z</dcterms:created>
  <dcterms:modified xsi:type="dcterms:W3CDTF">2025-07-01T09:24:00Z</dcterms:modified>
</cp:coreProperties>
</file>