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2D9A3" w14:textId="27ADAFA4" w:rsidR="00025386" w:rsidRPr="00AB258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B2588">
        <w:rPr>
          <w:bCs/>
          <w:i w:val="0"/>
          <w:sz w:val="20"/>
        </w:rPr>
        <w:t xml:space="preserve">Załącznik nr </w:t>
      </w:r>
      <w:r w:rsidR="00AB2588" w:rsidRPr="00AB2588">
        <w:rPr>
          <w:bCs/>
          <w:i w:val="0"/>
          <w:sz w:val="20"/>
        </w:rPr>
        <w:t>3</w:t>
      </w:r>
      <w:r w:rsidR="007666D6" w:rsidRPr="00AB2588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B2588" w14:paraId="1D83206D" w14:textId="77777777" w:rsidTr="00AB258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59840BDE" w14:textId="77777777" w:rsidR="00D520D3" w:rsidRPr="00AB258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B258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B258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C832B1" w14:textId="77777777" w:rsidR="00D520D3" w:rsidRPr="00AB25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04D917B" w14:textId="77777777" w:rsidR="00D520D3" w:rsidRPr="00AB25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D30C13" w14:textId="77777777" w:rsidR="00D520D3" w:rsidRPr="00AB2588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B25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AB2588" w14:paraId="6FEDD0D2" w14:textId="77777777" w:rsidTr="00AB258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4A7FC22D" w14:textId="77777777" w:rsidR="00D520D3" w:rsidRPr="00AB258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B258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490441" w14:textId="77777777" w:rsidR="00D520D3" w:rsidRPr="00AB25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634E529" w14:textId="77777777" w:rsidR="00D520D3" w:rsidRPr="00AB25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4854E7" w14:textId="77777777" w:rsidR="00D520D3" w:rsidRPr="00AB258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B2588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AB2588" w14:paraId="636E4189" w14:textId="77777777" w:rsidTr="00AB25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06EEC" w14:textId="77777777" w:rsidR="00053927" w:rsidRPr="00AB258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258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299C1214" w14:textId="77777777" w:rsidR="00053927" w:rsidRPr="00AB258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B258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B258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B258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7D50E6C" w14:textId="5F5EC1B8" w:rsidR="0071340C" w:rsidRPr="00AB2588" w:rsidRDefault="0071340C" w:rsidP="00AB25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B2588">
        <w:rPr>
          <w:rFonts w:ascii="Times New Roman" w:hAnsi="Times New Roman"/>
          <w:sz w:val="20"/>
          <w:szCs w:val="20"/>
        </w:rPr>
        <w:t xml:space="preserve"> ustawy </w:t>
      </w:r>
      <w:r w:rsidR="00EF3368" w:rsidRPr="00AB258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D52D9" w:rsidRPr="00AB2588">
        <w:rPr>
          <w:rFonts w:ascii="Times New Roman" w:hAnsi="Times New Roman"/>
          <w:sz w:val="20"/>
          <w:szCs w:val="20"/>
        </w:rPr>
        <w:t>(</w:t>
      </w:r>
      <w:proofErr w:type="spellStart"/>
      <w:r w:rsidR="009D52D9" w:rsidRPr="00AB2588">
        <w:rPr>
          <w:rFonts w:ascii="Times New Roman" w:hAnsi="Times New Roman"/>
          <w:sz w:val="20"/>
          <w:szCs w:val="20"/>
        </w:rPr>
        <w:t>t.j</w:t>
      </w:r>
      <w:proofErr w:type="spellEnd"/>
      <w:r w:rsidR="009D52D9" w:rsidRPr="00AB2588">
        <w:rPr>
          <w:rFonts w:ascii="Times New Roman" w:hAnsi="Times New Roman"/>
          <w:sz w:val="20"/>
          <w:szCs w:val="20"/>
        </w:rPr>
        <w:t>. Dz. U. z 2024 poz. 1320)</w:t>
      </w:r>
      <w:r w:rsidR="00E27ABB"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B25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B2588" w14:paraId="16BA2F6F" w14:textId="77777777" w:rsidTr="00467CA2">
        <w:tc>
          <w:tcPr>
            <w:tcW w:w="2269" w:type="dxa"/>
            <w:shd w:val="clear" w:color="auto" w:fill="auto"/>
          </w:tcPr>
          <w:p w14:paraId="6396FD0E" w14:textId="77777777" w:rsidR="00D520D3" w:rsidRPr="00AB258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B25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76E84A" w14:textId="4F0B615F" w:rsidR="00D520D3" w:rsidRPr="00AB2588" w:rsidRDefault="009D52D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D520D3" w:rsidRPr="00AB25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D52D9" w:rsidRPr="00AB2588" w14:paraId="79092AD7" w14:textId="77777777" w:rsidTr="00CA64C7">
        <w:tc>
          <w:tcPr>
            <w:tcW w:w="2269" w:type="dxa"/>
            <w:shd w:val="clear" w:color="auto" w:fill="auto"/>
          </w:tcPr>
          <w:p w14:paraId="2F84A1D5" w14:textId="77777777" w:rsidR="009D52D9" w:rsidRPr="00AB2588" w:rsidRDefault="009D52D9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B25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414538" w14:textId="31646D20" w:rsidR="009D52D9" w:rsidRPr="00AB2588" w:rsidRDefault="009D52D9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B25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ZP.271.20.2025</w:t>
            </w:r>
          </w:p>
        </w:tc>
      </w:tr>
    </w:tbl>
    <w:p w14:paraId="30E99AD9" w14:textId="6FBD6E77" w:rsidR="00DC652A" w:rsidRPr="00AB2588" w:rsidRDefault="009D52D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AB258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0CE655C5" w14:textId="77777777" w:rsidR="00DC652A" w:rsidRPr="00AB258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B751F5C" w14:textId="77777777" w:rsidR="0071340C" w:rsidRPr="00AB258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AB2588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AB258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741007C" w14:textId="77777777" w:rsidR="0071340C" w:rsidRPr="00AB258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3BC7CD2" w14:textId="77777777" w:rsidR="0071340C" w:rsidRPr="00AB258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10D7416" w14:textId="77777777" w:rsidR="0071340C" w:rsidRPr="00AB25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C2B23C5" w14:textId="77777777" w:rsidR="0071340C" w:rsidRPr="00AB258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AB2588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AB258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E0803C0" w14:textId="77777777" w:rsidR="0071340C" w:rsidRPr="00AB25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5484A5A8" w14:textId="77777777" w:rsidR="0071340C" w:rsidRPr="00AB25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FD3EDC0" w14:textId="77777777" w:rsidR="00DC652A" w:rsidRPr="00AB258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B25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B258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054E926" w14:textId="77777777" w:rsidR="00DC652A" w:rsidRPr="00AB25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B258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B258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480F6CC" w14:textId="77777777" w:rsidR="0093388F" w:rsidRPr="00AB258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288DF74" w14:textId="77777777" w:rsidR="0093388F" w:rsidRPr="00AB25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07F14A39" w14:textId="77777777" w:rsidR="0093388F" w:rsidRPr="00AB258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EB92188" w14:textId="77777777" w:rsidR="00CB29AC" w:rsidRPr="00AB258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F483A6B" w14:textId="77777777" w:rsidR="00CB29AC" w:rsidRPr="00AB258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0F5F6D0" w14:textId="77777777" w:rsidR="00830970" w:rsidRPr="00AB25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B258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70A382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25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09055C9" w14:textId="35D002D5" w:rsidR="00AB2588" w:rsidRPr="00AB2588" w:rsidRDefault="00AB2588" w:rsidP="00AB258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B2588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14:paraId="336F96CC" w14:textId="77777777" w:rsidR="00E27ABB" w:rsidRPr="00AB258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AB258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1F19F" w14:textId="77777777" w:rsidR="007540B6" w:rsidRDefault="007540B6" w:rsidP="00025386">
      <w:pPr>
        <w:spacing w:after="0" w:line="240" w:lineRule="auto"/>
      </w:pPr>
      <w:r>
        <w:separator/>
      </w:r>
    </w:p>
  </w:endnote>
  <w:endnote w:type="continuationSeparator" w:id="0">
    <w:p w14:paraId="1ACBB54B" w14:textId="77777777" w:rsidR="007540B6" w:rsidRDefault="007540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62459" w14:textId="77777777" w:rsidR="009D52D9" w:rsidRDefault="009D52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B01F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F1DF4" w14:textId="77777777" w:rsidR="009D52D9" w:rsidRDefault="009D5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3ABDC" w14:textId="77777777" w:rsidR="007540B6" w:rsidRDefault="007540B6" w:rsidP="00025386">
      <w:pPr>
        <w:spacing w:after="0" w:line="240" w:lineRule="auto"/>
      </w:pPr>
      <w:r>
        <w:separator/>
      </w:r>
    </w:p>
  </w:footnote>
  <w:footnote w:type="continuationSeparator" w:id="0">
    <w:p w14:paraId="4A014B2E" w14:textId="77777777" w:rsidR="007540B6" w:rsidRDefault="007540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7AB56" w14:textId="77777777" w:rsidR="009D52D9" w:rsidRDefault="009D52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1543" w14:textId="77777777" w:rsidR="009D52D9" w:rsidRDefault="009D52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D57D2" w14:textId="77777777" w:rsidR="009D52D9" w:rsidRDefault="009D5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559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0B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540B6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D52D9"/>
    <w:rsid w:val="00A56A6F"/>
    <w:rsid w:val="00A87380"/>
    <w:rsid w:val="00AB2588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A33D0"/>
  <w15:chartTrackingRefBased/>
  <w15:docId w15:val="{10B29B7F-DB88-47C5-BAE0-7548488B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2025-06-26T13:04:00Z</cp:lastPrinted>
  <dcterms:created xsi:type="dcterms:W3CDTF">2025-06-26T13:04:00Z</dcterms:created>
  <dcterms:modified xsi:type="dcterms:W3CDTF">2025-06-26T13:04:00Z</dcterms:modified>
</cp:coreProperties>
</file>