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530AA" w14:textId="4AE717CA" w:rsidR="00D665F5" w:rsidRPr="0032381E" w:rsidRDefault="006B5E60" w:rsidP="0032381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32381E">
        <w:rPr>
          <w:rFonts w:ascii="Verdana" w:hAnsi="Verdana"/>
          <w:sz w:val="18"/>
          <w:szCs w:val="18"/>
        </w:rPr>
        <w:t>Kraków</w:t>
      </w:r>
      <w:r w:rsidR="00D665F5" w:rsidRPr="0032381E">
        <w:rPr>
          <w:rFonts w:ascii="Verdana" w:hAnsi="Verdana"/>
          <w:sz w:val="18"/>
          <w:szCs w:val="18"/>
        </w:rPr>
        <w:t xml:space="preserve"> dnia: </w:t>
      </w:r>
      <w:r w:rsidRPr="0032381E">
        <w:rPr>
          <w:rFonts w:ascii="Verdana" w:hAnsi="Verdana"/>
          <w:sz w:val="18"/>
          <w:szCs w:val="18"/>
        </w:rPr>
        <w:t>2025-06-24</w:t>
      </w:r>
    </w:p>
    <w:p w14:paraId="3218BBE1" w14:textId="77777777" w:rsidR="006B5E60" w:rsidRPr="0032381E" w:rsidRDefault="006B5E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2381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EC8392" w14:textId="77777777" w:rsidR="006B5E60" w:rsidRPr="0032381E" w:rsidRDefault="006B5E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238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807A45" w14:textId="77777777" w:rsidR="00D665F5" w:rsidRPr="0032381E" w:rsidRDefault="006B5E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2381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DF50DB" w14:textId="77777777" w:rsidR="00D665F5" w:rsidRPr="0032381E" w:rsidRDefault="006B5E60" w:rsidP="00D665F5">
      <w:pPr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Al. Mickiewicza</w:t>
      </w:r>
      <w:r w:rsidR="00D665F5" w:rsidRPr="0032381E">
        <w:rPr>
          <w:rFonts w:ascii="Verdana" w:hAnsi="Verdana"/>
          <w:sz w:val="18"/>
          <w:szCs w:val="18"/>
        </w:rPr>
        <w:t xml:space="preserve"> </w:t>
      </w:r>
      <w:r w:rsidRPr="0032381E">
        <w:rPr>
          <w:rFonts w:ascii="Verdana" w:hAnsi="Verdana"/>
          <w:sz w:val="18"/>
          <w:szCs w:val="18"/>
        </w:rPr>
        <w:t>30</w:t>
      </w:r>
    </w:p>
    <w:p w14:paraId="6A2DA657" w14:textId="77777777" w:rsidR="00D665F5" w:rsidRPr="0032381E" w:rsidRDefault="006B5E60" w:rsidP="00D665F5">
      <w:pPr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30-059</w:t>
      </w:r>
      <w:r w:rsidR="00D665F5" w:rsidRPr="0032381E">
        <w:rPr>
          <w:rFonts w:ascii="Verdana" w:hAnsi="Verdana"/>
          <w:sz w:val="18"/>
          <w:szCs w:val="18"/>
        </w:rPr>
        <w:t xml:space="preserve"> </w:t>
      </w:r>
      <w:r w:rsidRPr="0032381E">
        <w:rPr>
          <w:rFonts w:ascii="Verdana" w:hAnsi="Verdana"/>
          <w:sz w:val="18"/>
          <w:szCs w:val="18"/>
        </w:rPr>
        <w:t>Kraków</w:t>
      </w:r>
    </w:p>
    <w:p w14:paraId="74535987" w14:textId="77777777" w:rsidR="00D665F5" w:rsidRPr="0032381E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9E8EE6" w14:textId="77777777" w:rsidR="00D665F5" w:rsidRPr="0032381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29DCD4F7" w14:textId="77777777" w:rsidR="00A80738" w:rsidRPr="0032381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Znak sprawy:</w:t>
      </w:r>
      <w:r w:rsidRPr="0032381E">
        <w:rPr>
          <w:rFonts w:ascii="Verdana" w:hAnsi="Verdana"/>
          <w:b/>
          <w:sz w:val="18"/>
          <w:szCs w:val="18"/>
        </w:rPr>
        <w:t xml:space="preserve"> </w:t>
      </w:r>
      <w:r w:rsidR="006B5E60" w:rsidRPr="0032381E">
        <w:rPr>
          <w:rFonts w:ascii="Verdana" w:hAnsi="Verdana"/>
          <w:b/>
          <w:sz w:val="18"/>
          <w:szCs w:val="18"/>
        </w:rPr>
        <w:t>DE-dzp.272-276/25</w:t>
      </w:r>
      <w:r w:rsidR="00A80738" w:rsidRPr="0032381E">
        <w:rPr>
          <w:rFonts w:ascii="Verdana" w:hAnsi="Verdana"/>
          <w:sz w:val="18"/>
          <w:szCs w:val="18"/>
        </w:rPr>
        <w:tab/>
        <w:t xml:space="preserve"> </w:t>
      </w:r>
    </w:p>
    <w:p w14:paraId="17E2BF2E" w14:textId="77777777" w:rsidR="00A80738" w:rsidRPr="003238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CD0B12" w14:textId="77777777" w:rsidR="00A80738" w:rsidRPr="003238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2E96B2" w14:textId="77777777" w:rsidR="00A80738" w:rsidRPr="003238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57E688" w14:textId="77777777" w:rsidR="00A80738" w:rsidRPr="003238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2381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233CE44" w14:textId="77777777" w:rsidR="00A80738" w:rsidRPr="003238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87CDEE6" w14:textId="77777777" w:rsidR="00C659E2" w:rsidRPr="0032381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2381E">
        <w:rPr>
          <w:rFonts w:ascii="Verdana" w:hAnsi="Verdana"/>
          <w:bCs/>
          <w:sz w:val="18"/>
          <w:szCs w:val="18"/>
        </w:rPr>
        <w:t xml:space="preserve">Dotyczy </w:t>
      </w:r>
      <w:r w:rsidRPr="0032381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B5E60" w:rsidRPr="0032381E">
        <w:rPr>
          <w:rFonts w:ascii="Verdana" w:hAnsi="Verdana"/>
          <w:sz w:val="18"/>
          <w:szCs w:val="18"/>
        </w:rPr>
        <w:t>przetarg nieograniczony</w:t>
      </w:r>
      <w:r w:rsidRPr="0032381E">
        <w:rPr>
          <w:rFonts w:ascii="Verdana" w:hAnsi="Verdana"/>
          <w:sz w:val="18"/>
          <w:szCs w:val="18"/>
        </w:rPr>
        <w:t xml:space="preserve"> na: </w:t>
      </w:r>
    </w:p>
    <w:p w14:paraId="397FC904" w14:textId="390EEB6E" w:rsidR="00A80738" w:rsidRPr="0032381E" w:rsidRDefault="006B5E6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b/>
          <w:sz w:val="18"/>
          <w:szCs w:val="18"/>
        </w:rPr>
        <w:t>dostaw</w:t>
      </w:r>
      <w:r w:rsidR="0032381E" w:rsidRPr="0032381E">
        <w:rPr>
          <w:rFonts w:ascii="Verdana" w:hAnsi="Verdana"/>
          <w:b/>
          <w:sz w:val="18"/>
          <w:szCs w:val="18"/>
        </w:rPr>
        <w:t>ę</w:t>
      </w:r>
      <w:r w:rsidRPr="0032381E">
        <w:rPr>
          <w:rFonts w:ascii="Verdana" w:hAnsi="Verdana"/>
          <w:b/>
          <w:sz w:val="18"/>
          <w:szCs w:val="18"/>
        </w:rPr>
        <w:t xml:space="preserve"> modułu pomiarowego z funkcją EIS, urządzenia do prasowania elektrod na gorąco oraz urządzenia do nanoszenia cienkich warstw na folie metaliczne dla </w:t>
      </w:r>
      <w:proofErr w:type="spellStart"/>
      <w:r w:rsidRPr="0032381E">
        <w:rPr>
          <w:rFonts w:ascii="Verdana" w:hAnsi="Verdana"/>
          <w:b/>
          <w:sz w:val="18"/>
          <w:szCs w:val="18"/>
        </w:rPr>
        <w:t>WEiP</w:t>
      </w:r>
      <w:proofErr w:type="spellEnd"/>
      <w:r w:rsidRPr="0032381E">
        <w:rPr>
          <w:rFonts w:ascii="Verdana" w:hAnsi="Verdana"/>
          <w:b/>
          <w:sz w:val="18"/>
          <w:szCs w:val="18"/>
        </w:rPr>
        <w:t xml:space="preserve"> - DE-dzp.272-276/25</w:t>
      </w:r>
    </w:p>
    <w:p w14:paraId="764F5F6A" w14:textId="77777777" w:rsidR="00D665F5" w:rsidRPr="0032381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Zamawiający, działając na podstawie art. 22</w:t>
      </w:r>
      <w:r w:rsidR="00FC7F5E" w:rsidRPr="0032381E">
        <w:rPr>
          <w:rFonts w:ascii="Verdana" w:hAnsi="Verdana"/>
          <w:sz w:val="18"/>
          <w:szCs w:val="18"/>
        </w:rPr>
        <w:t>2</w:t>
      </w:r>
      <w:r w:rsidRPr="0032381E">
        <w:rPr>
          <w:rFonts w:ascii="Verdana" w:hAnsi="Verdana"/>
          <w:sz w:val="18"/>
          <w:szCs w:val="18"/>
        </w:rPr>
        <w:t xml:space="preserve"> ust. 5 </w:t>
      </w:r>
      <w:r w:rsidRPr="0032381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32381E">
        <w:rPr>
          <w:rFonts w:ascii="Verdana" w:hAnsi="Verdana"/>
          <w:sz w:val="18"/>
          <w:szCs w:val="18"/>
        </w:rPr>
        <w:t xml:space="preserve"> </w:t>
      </w:r>
      <w:r w:rsidR="007B47AE" w:rsidRPr="003238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32381E">
        <w:rPr>
          <w:rFonts w:ascii="Verdana" w:hAnsi="Verdana"/>
          <w:sz w:val="18"/>
          <w:szCs w:val="18"/>
        </w:rPr>
        <w:t>t.j</w:t>
      </w:r>
      <w:proofErr w:type="spellEnd"/>
      <w:r w:rsidR="007B47AE" w:rsidRPr="0032381E">
        <w:rPr>
          <w:rFonts w:ascii="Verdana" w:hAnsi="Verdana"/>
          <w:sz w:val="18"/>
          <w:szCs w:val="18"/>
        </w:rPr>
        <w:t xml:space="preserve">. ze zm.) </w:t>
      </w:r>
      <w:r w:rsidRPr="0032381E">
        <w:rPr>
          <w:rFonts w:ascii="Verdana" w:hAnsi="Verdana"/>
          <w:sz w:val="18"/>
          <w:szCs w:val="18"/>
        </w:rPr>
        <w:t>udostępnia</w:t>
      </w:r>
      <w:r w:rsidR="00F95C33" w:rsidRPr="0032381E">
        <w:rPr>
          <w:rFonts w:ascii="Verdana" w:hAnsi="Verdana"/>
          <w:sz w:val="18"/>
          <w:szCs w:val="18"/>
        </w:rPr>
        <w:t xml:space="preserve"> </w:t>
      </w:r>
      <w:r w:rsidR="004C7E9B" w:rsidRPr="0032381E">
        <w:rPr>
          <w:rFonts w:ascii="Verdana" w:hAnsi="Verdana"/>
          <w:sz w:val="18"/>
          <w:szCs w:val="18"/>
        </w:rPr>
        <w:t>informacj</w:t>
      </w:r>
      <w:r w:rsidR="00577BC6" w:rsidRPr="0032381E">
        <w:rPr>
          <w:rFonts w:ascii="Verdana" w:hAnsi="Verdana"/>
          <w:sz w:val="18"/>
          <w:szCs w:val="18"/>
        </w:rPr>
        <w:t>ę</w:t>
      </w:r>
      <w:r w:rsidR="00035488" w:rsidRPr="0032381E">
        <w:rPr>
          <w:rFonts w:ascii="Verdana" w:hAnsi="Verdana"/>
          <w:sz w:val="18"/>
          <w:szCs w:val="18"/>
        </w:rPr>
        <w:t xml:space="preserve"> z otwarcia ofert</w:t>
      </w:r>
      <w:r w:rsidR="00577BC6" w:rsidRPr="0032381E">
        <w:rPr>
          <w:rFonts w:ascii="Verdana" w:hAnsi="Verdana"/>
          <w:sz w:val="18"/>
          <w:szCs w:val="18"/>
        </w:rPr>
        <w:t>.</w:t>
      </w:r>
    </w:p>
    <w:p w14:paraId="5E0C51DA" w14:textId="77777777" w:rsidR="00A80738" w:rsidRPr="0032381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Podczas otwarcia ofert, mającego miejsce</w:t>
      </w:r>
      <w:r w:rsidR="00FF4AB1" w:rsidRPr="0032381E">
        <w:rPr>
          <w:rFonts w:ascii="Verdana" w:hAnsi="Verdana"/>
          <w:sz w:val="18"/>
          <w:szCs w:val="18"/>
        </w:rPr>
        <w:t xml:space="preserve"> w dniu </w:t>
      </w:r>
      <w:r w:rsidR="006B5E60" w:rsidRPr="0032381E">
        <w:rPr>
          <w:rFonts w:ascii="Verdana" w:hAnsi="Verdana"/>
          <w:sz w:val="18"/>
          <w:szCs w:val="18"/>
        </w:rPr>
        <w:t>24/06/2025</w:t>
      </w:r>
      <w:r w:rsidR="00FF4AB1" w:rsidRPr="0032381E">
        <w:rPr>
          <w:rFonts w:ascii="Verdana" w:hAnsi="Verdana"/>
          <w:sz w:val="18"/>
          <w:szCs w:val="18"/>
        </w:rPr>
        <w:t xml:space="preserve"> o godz. </w:t>
      </w:r>
      <w:r w:rsidR="006B5E60" w:rsidRPr="0032381E">
        <w:rPr>
          <w:rFonts w:ascii="Verdana" w:hAnsi="Verdana"/>
          <w:sz w:val="18"/>
          <w:szCs w:val="18"/>
        </w:rPr>
        <w:t>11:00</w:t>
      </w:r>
      <w:r w:rsidRPr="0032381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2381E" w14:paraId="7CA23306" w14:textId="77777777" w:rsidTr="00C82837">
        <w:tc>
          <w:tcPr>
            <w:tcW w:w="993" w:type="dxa"/>
            <w:shd w:val="clear" w:color="auto" w:fill="auto"/>
            <w:vAlign w:val="center"/>
          </w:tcPr>
          <w:p w14:paraId="19AD0B37" w14:textId="77777777" w:rsidR="006B27ED" w:rsidRPr="0032381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3E97E" w14:textId="77777777" w:rsidR="006B27ED" w:rsidRPr="0032381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B713634" w14:textId="77777777" w:rsidR="006B27ED" w:rsidRPr="0032381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941E8" w14:textId="77777777" w:rsidR="006B27ED" w:rsidRPr="0032381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6B5E60" w:rsidRPr="0032381E" w14:paraId="16CE0170" w14:textId="77777777" w:rsidTr="009A3F83">
        <w:tc>
          <w:tcPr>
            <w:tcW w:w="993" w:type="dxa"/>
            <w:shd w:val="clear" w:color="auto" w:fill="auto"/>
            <w:vAlign w:val="center"/>
          </w:tcPr>
          <w:p w14:paraId="758C73E6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472F2C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DE9851F" w14:textId="77777777" w:rsidR="006B5E60" w:rsidRPr="0032381E" w:rsidRDefault="006B5E60" w:rsidP="009A3F8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LAMBDA SYSTEM SPÓŁKA Z OGRANICZONĄ ODPOWIEDZIALNOŚCIĄ</w:t>
            </w:r>
          </w:p>
          <w:p w14:paraId="12A4E3CF" w14:textId="77777777" w:rsidR="006B5E60" w:rsidRPr="0032381E" w:rsidRDefault="006B5E60" w:rsidP="009A3F83">
            <w:pPr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MIŃSKA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25A/U12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AC4451A" w14:textId="77777777" w:rsidR="006B5E60" w:rsidRPr="0032381E" w:rsidRDefault="006B5E60" w:rsidP="009A3F83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03-808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BEC88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91 266.00 zł</w:t>
            </w:r>
          </w:p>
        </w:tc>
      </w:tr>
      <w:tr w:rsidR="006B5E60" w:rsidRPr="0032381E" w14:paraId="65969B7C" w14:textId="77777777" w:rsidTr="009A3F83">
        <w:tc>
          <w:tcPr>
            <w:tcW w:w="993" w:type="dxa"/>
            <w:shd w:val="clear" w:color="auto" w:fill="auto"/>
            <w:vAlign w:val="center"/>
          </w:tcPr>
          <w:p w14:paraId="7819EBF8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7E7179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ED3E37C" w14:textId="77777777" w:rsidR="006B5E60" w:rsidRPr="0032381E" w:rsidRDefault="006B5E60" w:rsidP="009A3F8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LAMBDA SYSTEM SPÓŁKA Z OGRANICZONĄ ODPOWIEDZIALNOŚCIĄ</w:t>
            </w:r>
          </w:p>
          <w:p w14:paraId="11CACC30" w14:textId="77777777" w:rsidR="006B5E60" w:rsidRPr="0032381E" w:rsidRDefault="006B5E60" w:rsidP="009A3F83">
            <w:pPr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MIŃSKA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25A/U12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C08137F" w14:textId="77777777" w:rsidR="006B5E60" w:rsidRPr="0032381E" w:rsidRDefault="006B5E60" w:rsidP="009A3F83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03-808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E0C29B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34 440.00 zł</w:t>
            </w:r>
          </w:p>
        </w:tc>
      </w:tr>
      <w:tr w:rsidR="006B5E60" w:rsidRPr="0032381E" w14:paraId="7F0DCCD5" w14:textId="77777777" w:rsidTr="009A3F83">
        <w:tc>
          <w:tcPr>
            <w:tcW w:w="993" w:type="dxa"/>
            <w:shd w:val="clear" w:color="auto" w:fill="auto"/>
            <w:vAlign w:val="center"/>
          </w:tcPr>
          <w:p w14:paraId="5DD7C274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BD740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D8D7670" w14:textId="77777777" w:rsidR="006B5E60" w:rsidRPr="0032381E" w:rsidRDefault="006B5E60" w:rsidP="009A3F8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LAMBDA SYSTEM SPÓŁKA Z OGRANICZONĄ ODPOWIEDZIALNOŚCIĄ</w:t>
            </w:r>
          </w:p>
          <w:p w14:paraId="27056568" w14:textId="77777777" w:rsidR="006B5E60" w:rsidRPr="0032381E" w:rsidRDefault="006B5E60" w:rsidP="009A3F83">
            <w:pPr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MIŃSKA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25A/U12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50FFB89" w14:textId="77777777" w:rsidR="006B5E60" w:rsidRPr="0032381E" w:rsidRDefault="006B5E60" w:rsidP="009A3F83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03-808</w:t>
            </w:r>
            <w:r w:rsidRPr="003238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8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16574" w14:textId="77777777" w:rsidR="006B5E60" w:rsidRPr="0032381E" w:rsidRDefault="006B5E60" w:rsidP="009A3F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2381E">
              <w:rPr>
                <w:rFonts w:ascii="Verdana" w:hAnsi="Verdana"/>
                <w:sz w:val="18"/>
                <w:szCs w:val="18"/>
              </w:rPr>
              <w:t>35 055.00 zł</w:t>
            </w:r>
          </w:p>
        </w:tc>
      </w:tr>
    </w:tbl>
    <w:p w14:paraId="4F780256" w14:textId="2EA82D43" w:rsidR="00C236D3" w:rsidRPr="0032381E" w:rsidRDefault="0032381E" w:rsidP="0032381E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Sekretarz Komisji Przetargowej</w:t>
      </w:r>
    </w:p>
    <w:p w14:paraId="36E29AFD" w14:textId="6FC6A563" w:rsidR="0032381E" w:rsidRPr="0032381E" w:rsidRDefault="0032381E" w:rsidP="0032381E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  <w:r w:rsidRPr="0032381E">
        <w:rPr>
          <w:rFonts w:ascii="Verdana" w:hAnsi="Verdana"/>
          <w:sz w:val="18"/>
          <w:szCs w:val="18"/>
        </w:rPr>
        <w:t>mgr Joanna Kraińska</w:t>
      </w:r>
    </w:p>
    <w:sectPr w:rsidR="0032381E" w:rsidRPr="003238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DCCF6" w14:textId="77777777" w:rsidR="00634A69" w:rsidRDefault="00634A69">
      <w:r>
        <w:separator/>
      </w:r>
    </w:p>
  </w:endnote>
  <w:endnote w:type="continuationSeparator" w:id="0">
    <w:p w14:paraId="68BF595F" w14:textId="77777777" w:rsidR="00634A69" w:rsidRDefault="0063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711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D0A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76A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EDC8E6">
        <v:line id="_x0000_s1025" style="position:absolute;left:0;text-align:left;z-index:251657728" from="-3.85pt,8.7pt" to="455.15pt,8.7pt"/>
      </w:pict>
    </w:r>
  </w:p>
  <w:p w14:paraId="5A7E27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25C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F859A" w14:textId="77777777" w:rsidR="009F189D" w:rsidRDefault="009F189D">
    <w:pPr>
      <w:pStyle w:val="Stopka"/>
      <w:tabs>
        <w:tab w:val="clear" w:pos="4536"/>
      </w:tabs>
      <w:jc w:val="center"/>
    </w:pPr>
  </w:p>
  <w:p w14:paraId="5FF548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B634D" w14:textId="77777777" w:rsidR="00634A69" w:rsidRDefault="00634A69">
      <w:r>
        <w:separator/>
      </w:r>
    </w:p>
  </w:footnote>
  <w:footnote w:type="continuationSeparator" w:id="0">
    <w:p w14:paraId="0C9966A5" w14:textId="77777777" w:rsidR="00634A69" w:rsidRDefault="00634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DD96" w14:textId="77777777" w:rsidR="006B5E60" w:rsidRDefault="006B5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DDD18" w14:textId="77777777" w:rsidR="006B5E60" w:rsidRDefault="006B5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BFA8" w14:textId="77777777" w:rsidR="006B5E60" w:rsidRDefault="006B5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A69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2381E"/>
    <w:rsid w:val="003D72FD"/>
    <w:rsid w:val="00423179"/>
    <w:rsid w:val="00490DC0"/>
    <w:rsid w:val="00493F8C"/>
    <w:rsid w:val="004C7E9B"/>
    <w:rsid w:val="005614F2"/>
    <w:rsid w:val="00577BC6"/>
    <w:rsid w:val="00634A69"/>
    <w:rsid w:val="006661E1"/>
    <w:rsid w:val="0069085C"/>
    <w:rsid w:val="006B27ED"/>
    <w:rsid w:val="006B5E60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7CEBB"/>
  <w15:chartTrackingRefBased/>
  <w15:docId w15:val="{39E7E743-F3D8-4A8F-9A9C-40B0E33C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2025-06-24T09:52:00Z</dcterms:created>
  <dcterms:modified xsi:type="dcterms:W3CDTF">2025-06-24T09:53:00Z</dcterms:modified>
</cp:coreProperties>
</file>