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BB84D" w14:textId="0EDDC82D" w:rsidR="00081D13" w:rsidRPr="00A90414" w:rsidRDefault="00401971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A90414">
        <w:rPr>
          <w:sz w:val="20"/>
          <w:szCs w:val="20"/>
        </w:rPr>
        <w:t>Niepołomice</w:t>
      </w:r>
      <w:r w:rsidR="00081D13" w:rsidRPr="00A90414">
        <w:rPr>
          <w:sz w:val="20"/>
          <w:szCs w:val="20"/>
        </w:rPr>
        <w:t xml:space="preserve"> dnia: </w:t>
      </w:r>
      <w:r w:rsidRPr="00A90414">
        <w:rPr>
          <w:sz w:val="20"/>
          <w:szCs w:val="20"/>
        </w:rPr>
        <w:t>2025-06-</w:t>
      </w:r>
      <w:r w:rsidR="00A90414" w:rsidRPr="00A90414">
        <w:rPr>
          <w:sz w:val="20"/>
          <w:szCs w:val="20"/>
        </w:rPr>
        <w:t>23</w:t>
      </w:r>
    </w:p>
    <w:p w14:paraId="54DA55A9" w14:textId="77777777" w:rsidR="00081D13" w:rsidRPr="00A90414" w:rsidRDefault="00401971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A90414">
        <w:rPr>
          <w:b/>
          <w:bCs/>
          <w:sz w:val="20"/>
          <w:szCs w:val="20"/>
        </w:rPr>
        <w:t>GMINA NIEPOŁOMICE</w:t>
      </w:r>
    </w:p>
    <w:p w14:paraId="57151F9E" w14:textId="77777777" w:rsidR="00081D13" w:rsidRPr="00A90414" w:rsidRDefault="00401971" w:rsidP="00081D13">
      <w:pPr>
        <w:spacing w:line="360" w:lineRule="auto"/>
        <w:ind w:right="3969"/>
        <w:rPr>
          <w:sz w:val="20"/>
          <w:szCs w:val="20"/>
        </w:rPr>
      </w:pPr>
      <w:r w:rsidRPr="00A90414">
        <w:rPr>
          <w:sz w:val="20"/>
          <w:szCs w:val="20"/>
        </w:rPr>
        <w:t>Pl. Zwycięstwa</w:t>
      </w:r>
      <w:r w:rsidR="00081D13" w:rsidRPr="00A90414">
        <w:rPr>
          <w:sz w:val="20"/>
          <w:szCs w:val="20"/>
        </w:rPr>
        <w:t xml:space="preserve"> </w:t>
      </w:r>
      <w:r w:rsidRPr="00A90414">
        <w:rPr>
          <w:sz w:val="20"/>
          <w:szCs w:val="20"/>
        </w:rPr>
        <w:t>13</w:t>
      </w:r>
    </w:p>
    <w:p w14:paraId="606AC777" w14:textId="77777777" w:rsidR="00081D13" w:rsidRPr="00A90414" w:rsidRDefault="00401971" w:rsidP="00081D13">
      <w:pPr>
        <w:ind w:right="3969"/>
        <w:rPr>
          <w:sz w:val="20"/>
          <w:szCs w:val="20"/>
        </w:rPr>
      </w:pPr>
      <w:r w:rsidRPr="00A90414">
        <w:rPr>
          <w:sz w:val="20"/>
          <w:szCs w:val="20"/>
        </w:rPr>
        <w:t>32-005</w:t>
      </w:r>
      <w:r w:rsidR="00081D13" w:rsidRPr="00A90414">
        <w:rPr>
          <w:sz w:val="20"/>
          <w:szCs w:val="20"/>
        </w:rPr>
        <w:t xml:space="preserve"> </w:t>
      </w:r>
      <w:r w:rsidRPr="00A90414">
        <w:rPr>
          <w:sz w:val="20"/>
          <w:szCs w:val="20"/>
        </w:rPr>
        <w:t>Niepołomice</w:t>
      </w:r>
    </w:p>
    <w:p w14:paraId="38823F4A" w14:textId="77777777" w:rsidR="00081D13" w:rsidRPr="00A90414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A90414" w14:paraId="3E439290" w14:textId="77777777" w:rsidTr="00C13EA9">
        <w:tc>
          <w:tcPr>
            <w:tcW w:w="10065" w:type="dxa"/>
            <w:shd w:val="clear" w:color="auto" w:fill="F2F2F2"/>
            <w:hideMark/>
          </w:tcPr>
          <w:p w14:paraId="77C2D4D8" w14:textId="77777777" w:rsidR="00081D13" w:rsidRPr="00A90414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A90414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086C4FF1" w14:textId="77777777" w:rsidR="00081D13" w:rsidRPr="00A90414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A90414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415A7920" w14:textId="77777777" w:rsidR="00081D13" w:rsidRPr="00A90414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46E5A029" w14:textId="77777777" w:rsidR="00081D13" w:rsidRPr="00A90414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A90414">
        <w:rPr>
          <w:rFonts w:eastAsia="Calibri"/>
          <w:sz w:val="20"/>
          <w:szCs w:val="20"/>
          <w:lang w:eastAsia="en-US"/>
        </w:rPr>
        <w:t xml:space="preserve">Dotyczy </w:t>
      </w:r>
      <w:r w:rsidRPr="00A90414">
        <w:rPr>
          <w:sz w:val="20"/>
          <w:szCs w:val="20"/>
        </w:rPr>
        <w:t>postępowania o udzielenie zamówienia publicznego</w:t>
      </w:r>
      <w:r w:rsidRPr="00A90414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A90414" w14:paraId="78130768" w14:textId="77777777" w:rsidTr="00081D13">
        <w:tc>
          <w:tcPr>
            <w:tcW w:w="2269" w:type="dxa"/>
            <w:shd w:val="clear" w:color="auto" w:fill="auto"/>
          </w:tcPr>
          <w:p w14:paraId="723E0F12" w14:textId="77777777" w:rsidR="00081D13" w:rsidRPr="00A90414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A90414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51D51EFF" w14:textId="77777777" w:rsidR="00081D13" w:rsidRPr="00A90414" w:rsidRDefault="0040197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90414">
              <w:rPr>
                <w:bCs/>
                <w:sz w:val="20"/>
                <w:szCs w:val="20"/>
              </w:rPr>
              <w:t>Przebudowa placu zabaw przynależącego do Klubu Dziecięcego Jacek w gminie Niepołomice w miejscowości Wola Batorska</w:t>
            </w:r>
          </w:p>
        </w:tc>
      </w:tr>
      <w:tr w:rsidR="00401971" w:rsidRPr="00A90414" w14:paraId="470829CF" w14:textId="77777777" w:rsidTr="003556F0">
        <w:tc>
          <w:tcPr>
            <w:tcW w:w="2269" w:type="dxa"/>
            <w:shd w:val="clear" w:color="auto" w:fill="auto"/>
          </w:tcPr>
          <w:p w14:paraId="0D101AC5" w14:textId="77777777" w:rsidR="00401971" w:rsidRPr="00A90414" w:rsidRDefault="00401971" w:rsidP="003556F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A90414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3DDF9FF4" w14:textId="77777777" w:rsidR="00401971" w:rsidRPr="00A90414" w:rsidRDefault="00401971" w:rsidP="003556F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90414">
              <w:rPr>
                <w:bCs/>
                <w:sz w:val="20"/>
                <w:szCs w:val="20"/>
              </w:rPr>
              <w:t>ZP.271.16.2025</w:t>
            </w:r>
          </w:p>
        </w:tc>
      </w:tr>
    </w:tbl>
    <w:p w14:paraId="1F38BFB2" w14:textId="77777777" w:rsidR="00081D13" w:rsidRPr="00A90414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5F1ECCCE" w14:textId="77777777" w:rsidR="00081D13" w:rsidRPr="00A90414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A90414">
        <w:rPr>
          <w:sz w:val="20"/>
          <w:szCs w:val="20"/>
        </w:rPr>
        <w:t xml:space="preserve">Zamawiający, </w:t>
      </w:r>
      <w:r w:rsidR="00401971" w:rsidRPr="00A90414">
        <w:rPr>
          <w:b/>
          <w:sz w:val="20"/>
          <w:szCs w:val="20"/>
        </w:rPr>
        <w:t>GMINA NIEPOŁOMICE</w:t>
      </w:r>
      <w:r w:rsidRPr="00A90414">
        <w:rPr>
          <w:sz w:val="20"/>
          <w:szCs w:val="20"/>
        </w:rPr>
        <w:t xml:space="preserve">, działając na podstawie art. 253 </w:t>
      </w:r>
      <w:r w:rsidR="00A17CDB" w:rsidRPr="00A90414">
        <w:rPr>
          <w:sz w:val="20"/>
          <w:szCs w:val="20"/>
        </w:rPr>
        <w:t xml:space="preserve">ust. 1 pkt. 1 i </w:t>
      </w:r>
      <w:r w:rsidRPr="00A90414">
        <w:rPr>
          <w:sz w:val="20"/>
          <w:szCs w:val="20"/>
        </w:rPr>
        <w:t xml:space="preserve">ust. </w:t>
      </w:r>
      <w:r w:rsidR="00A17CDB" w:rsidRPr="00A90414">
        <w:rPr>
          <w:sz w:val="20"/>
          <w:szCs w:val="20"/>
        </w:rPr>
        <w:t>2</w:t>
      </w:r>
      <w:r w:rsidRPr="00A90414">
        <w:rPr>
          <w:sz w:val="20"/>
          <w:szCs w:val="20"/>
        </w:rPr>
        <w:t xml:space="preserve"> </w:t>
      </w:r>
      <w:r w:rsidR="00081D13" w:rsidRPr="00A90414">
        <w:rPr>
          <w:sz w:val="20"/>
          <w:szCs w:val="20"/>
        </w:rPr>
        <w:t xml:space="preserve">ustawy z dnia 11 września 2019r. Prawo zamówień publicznych </w:t>
      </w:r>
      <w:r w:rsidR="00401971" w:rsidRPr="00A90414">
        <w:rPr>
          <w:sz w:val="20"/>
          <w:szCs w:val="20"/>
        </w:rPr>
        <w:t>(</w:t>
      </w:r>
      <w:proofErr w:type="spellStart"/>
      <w:r w:rsidR="00401971" w:rsidRPr="00A90414">
        <w:rPr>
          <w:sz w:val="20"/>
          <w:szCs w:val="20"/>
        </w:rPr>
        <w:t>t.j</w:t>
      </w:r>
      <w:proofErr w:type="spellEnd"/>
      <w:r w:rsidR="00401971" w:rsidRPr="00A90414">
        <w:rPr>
          <w:sz w:val="20"/>
          <w:szCs w:val="20"/>
        </w:rPr>
        <w:t>. Dz. U. z 2024 poz. 1320)</w:t>
      </w:r>
      <w:r w:rsidR="00081D13" w:rsidRPr="00A90414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01971" w:rsidRPr="00A90414" w14:paraId="4E946E70" w14:textId="77777777" w:rsidTr="00355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BA3DD11" w14:textId="77777777" w:rsidR="00401971" w:rsidRPr="00A90414" w:rsidRDefault="00401971" w:rsidP="003556F0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A90414">
              <w:rPr>
                <w:b/>
                <w:sz w:val="20"/>
                <w:szCs w:val="20"/>
              </w:rPr>
              <w:t>Firma STAR Ewa Chmura</w:t>
            </w:r>
          </w:p>
          <w:p w14:paraId="1864B40A" w14:textId="1565043A" w:rsidR="00401971" w:rsidRPr="00A90414" w:rsidRDefault="00A90414" w:rsidP="003556F0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A90414">
              <w:rPr>
                <w:bCs/>
                <w:sz w:val="20"/>
                <w:szCs w:val="20"/>
              </w:rPr>
              <w:t xml:space="preserve">Ul. </w:t>
            </w:r>
            <w:r w:rsidR="00401971" w:rsidRPr="00A90414">
              <w:rPr>
                <w:bCs/>
                <w:sz w:val="20"/>
                <w:szCs w:val="20"/>
              </w:rPr>
              <w:t>Warszawska</w:t>
            </w:r>
            <w:r w:rsidR="00401971" w:rsidRPr="00A90414">
              <w:rPr>
                <w:bCs/>
                <w:sz w:val="20"/>
                <w:szCs w:val="20"/>
              </w:rPr>
              <w:t xml:space="preserve"> </w:t>
            </w:r>
            <w:r w:rsidR="00401971" w:rsidRPr="00A90414">
              <w:rPr>
                <w:bCs/>
                <w:sz w:val="20"/>
                <w:szCs w:val="20"/>
              </w:rPr>
              <w:t>87</w:t>
            </w:r>
            <w:r w:rsidR="00401971" w:rsidRPr="00A90414">
              <w:rPr>
                <w:bCs/>
                <w:sz w:val="20"/>
                <w:szCs w:val="20"/>
              </w:rPr>
              <w:t xml:space="preserve"> </w:t>
            </w:r>
          </w:p>
          <w:p w14:paraId="6A5B9575" w14:textId="77777777" w:rsidR="00401971" w:rsidRPr="00A90414" w:rsidRDefault="00401971" w:rsidP="003556F0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A90414">
              <w:rPr>
                <w:bCs/>
                <w:sz w:val="20"/>
                <w:szCs w:val="20"/>
              </w:rPr>
              <w:t>33-240</w:t>
            </w:r>
            <w:r w:rsidRPr="00A90414">
              <w:rPr>
                <w:bCs/>
                <w:sz w:val="20"/>
                <w:szCs w:val="20"/>
              </w:rPr>
              <w:t xml:space="preserve"> </w:t>
            </w:r>
            <w:r w:rsidRPr="00A90414">
              <w:rPr>
                <w:bCs/>
                <w:sz w:val="20"/>
                <w:szCs w:val="20"/>
              </w:rPr>
              <w:t>Żabno</w:t>
            </w:r>
          </w:p>
          <w:p w14:paraId="5681A1B0" w14:textId="77777777" w:rsidR="00401971" w:rsidRPr="00A90414" w:rsidRDefault="00401971" w:rsidP="003556F0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A90414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A90414">
              <w:rPr>
                <w:sz w:val="20"/>
                <w:szCs w:val="20"/>
              </w:rPr>
              <w:t xml:space="preserve"> </w:t>
            </w:r>
            <w:bookmarkEnd w:id="1"/>
            <w:r w:rsidRPr="00A90414">
              <w:rPr>
                <w:b/>
                <w:sz w:val="20"/>
                <w:szCs w:val="20"/>
              </w:rPr>
              <w:t>466 291.82 zł</w:t>
            </w:r>
            <w:r w:rsidRPr="00A90414">
              <w:rPr>
                <w:b/>
                <w:sz w:val="20"/>
                <w:szCs w:val="20"/>
              </w:rPr>
              <w:t xml:space="preserve"> brutto</w:t>
            </w:r>
            <w:r w:rsidRPr="00A90414">
              <w:rPr>
                <w:bCs/>
                <w:sz w:val="20"/>
                <w:szCs w:val="20"/>
              </w:rPr>
              <w:t>.</w:t>
            </w:r>
          </w:p>
          <w:p w14:paraId="4624C443" w14:textId="77777777" w:rsidR="00401971" w:rsidRPr="00A90414" w:rsidRDefault="00401971" w:rsidP="003556F0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A90414">
              <w:rPr>
                <w:color w:val="000000"/>
                <w:sz w:val="20"/>
                <w:szCs w:val="20"/>
              </w:rPr>
              <w:t>Uzasadnienie wyboru:</w:t>
            </w:r>
          </w:p>
          <w:p w14:paraId="0B8A2AB1" w14:textId="77777777" w:rsidR="00401971" w:rsidRPr="00A90414" w:rsidRDefault="00401971" w:rsidP="003556F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A90414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2F5DA9FC" w14:textId="77777777" w:rsidR="00081D13" w:rsidRPr="00A90414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A90414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A90414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1276"/>
        <w:gridCol w:w="1843"/>
        <w:gridCol w:w="1559"/>
      </w:tblGrid>
      <w:tr w:rsidR="00A90414" w:rsidRPr="00A90414" w14:paraId="719B2192" w14:textId="77777777" w:rsidTr="003556F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DBFDF97" w14:textId="77777777" w:rsidR="00A90414" w:rsidRPr="00A90414" w:rsidRDefault="00A90414" w:rsidP="003556F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A90414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04F181AB" w14:textId="77777777" w:rsidR="00A90414" w:rsidRPr="00A90414" w:rsidRDefault="00A90414" w:rsidP="003556F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90414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008407B" w14:textId="77777777" w:rsidR="00A90414" w:rsidRPr="00A90414" w:rsidRDefault="00A90414" w:rsidP="003556F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A90414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179E93D7" w14:textId="77777777" w:rsidR="00A90414" w:rsidRPr="00A90414" w:rsidRDefault="00A90414" w:rsidP="003556F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A90414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399A5AD3" w14:textId="77777777" w:rsidR="00A90414" w:rsidRPr="00A90414" w:rsidRDefault="00A90414" w:rsidP="003556F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90414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A90414" w:rsidRPr="00A90414" w14:paraId="09706A9F" w14:textId="77777777" w:rsidTr="003556F0">
        <w:tc>
          <w:tcPr>
            <w:tcW w:w="851" w:type="dxa"/>
            <w:vAlign w:val="center"/>
          </w:tcPr>
          <w:p w14:paraId="6763E4D5" w14:textId="77777777" w:rsidR="00A90414" w:rsidRPr="00A90414" w:rsidRDefault="00A90414" w:rsidP="003556F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90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4" w:type="dxa"/>
            <w:vAlign w:val="center"/>
          </w:tcPr>
          <w:p w14:paraId="7E4EB6E3" w14:textId="77777777" w:rsidR="00A90414" w:rsidRPr="00A90414" w:rsidRDefault="00A90414" w:rsidP="003556F0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A90414">
              <w:rPr>
                <w:rFonts w:ascii="Times New Roman" w:hAnsi="Times New Roman" w:cs="Times New Roman"/>
                <w:b/>
              </w:rPr>
              <w:t>Firma STAR Ewa Chmura</w:t>
            </w:r>
          </w:p>
          <w:p w14:paraId="2CCB17CE" w14:textId="77777777" w:rsidR="00A90414" w:rsidRPr="00A90414" w:rsidRDefault="00A90414" w:rsidP="003556F0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A90414">
              <w:rPr>
                <w:rFonts w:ascii="Times New Roman" w:hAnsi="Times New Roman" w:cs="Times New Roman"/>
                <w:bCs/>
              </w:rPr>
              <w:t xml:space="preserve">Warszawska 87 </w:t>
            </w:r>
          </w:p>
          <w:p w14:paraId="065CFEB3" w14:textId="77777777" w:rsidR="00A90414" w:rsidRPr="00A90414" w:rsidRDefault="00A90414" w:rsidP="003556F0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A90414">
              <w:rPr>
                <w:rFonts w:ascii="Times New Roman" w:hAnsi="Times New Roman" w:cs="Times New Roman"/>
                <w:bCs/>
              </w:rPr>
              <w:t>33-240 Żabno</w:t>
            </w:r>
          </w:p>
        </w:tc>
        <w:tc>
          <w:tcPr>
            <w:tcW w:w="1276" w:type="dxa"/>
            <w:vAlign w:val="center"/>
          </w:tcPr>
          <w:p w14:paraId="38A3C9BB" w14:textId="77777777" w:rsidR="00A90414" w:rsidRPr="00A90414" w:rsidRDefault="00A90414" w:rsidP="003556F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90414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7E7EE751" w14:textId="77777777" w:rsidR="00A90414" w:rsidRPr="00A90414" w:rsidRDefault="00A90414" w:rsidP="003556F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9041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657D0D34" w14:textId="77777777" w:rsidR="00A90414" w:rsidRPr="00A90414" w:rsidRDefault="00A90414" w:rsidP="003556F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90414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A90414" w:rsidRPr="00A90414" w14:paraId="463BC420" w14:textId="77777777" w:rsidTr="003556F0">
        <w:tc>
          <w:tcPr>
            <w:tcW w:w="851" w:type="dxa"/>
            <w:vAlign w:val="center"/>
          </w:tcPr>
          <w:p w14:paraId="38B70A5D" w14:textId="77777777" w:rsidR="00A90414" w:rsidRPr="00A90414" w:rsidRDefault="00A90414" w:rsidP="003556F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90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4" w:type="dxa"/>
            <w:vAlign w:val="center"/>
          </w:tcPr>
          <w:p w14:paraId="611558E4" w14:textId="77777777" w:rsidR="00A90414" w:rsidRPr="00A90414" w:rsidRDefault="00A90414" w:rsidP="003556F0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A90414">
              <w:rPr>
                <w:rFonts w:ascii="Times New Roman" w:hAnsi="Times New Roman" w:cs="Times New Roman"/>
                <w:b/>
              </w:rPr>
              <w:t>KW LUPUS sp. z o.o.</w:t>
            </w:r>
          </w:p>
          <w:p w14:paraId="0B000B22" w14:textId="77777777" w:rsidR="00A90414" w:rsidRPr="00A90414" w:rsidRDefault="00A90414" w:rsidP="003556F0">
            <w:pPr>
              <w:rPr>
                <w:sz w:val="20"/>
                <w:szCs w:val="20"/>
              </w:rPr>
            </w:pPr>
            <w:r w:rsidRPr="00A90414">
              <w:rPr>
                <w:sz w:val="20"/>
                <w:szCs w:val="20"/>
              </w:rPr>
              <w:t>Granitowa 70A/7</w:t>
            </w:r>
          </w:p>
          <w:p w14:paraId="1BB7C4D6" w14:textId="77777777" w:rsidR="00A90414" w:rsidRPr="00A90414" w:rsidRDefault="00A90414" w:rsidP="003556F0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A90414">
              <w:rPr>
                <w:rFonts w:ascii="Times New Roman" w:hAnsi="Times New Roman" w:cs="Times New Roman"/>
              </w:rPr>
              <w:t>43-155 Bieruń</w:t>
            </w:r>
          </w:p>
        </w:tc>
        <w:tc>
          <w:tcPr>
            <w:tcW w:w="1276" w:type="dxa"/>
            <w:vAlign w:val="center"/>
          </w:tcPr>
          <w:p w14:paraId="74070308" w14:textId="77777777" w:rsidR="00A90414" w:rsidRPr="00A90414" w:rsidRDefault="00A90414" w:rsidP="003556F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90414">
              <w:rPr>
                <w:rFonts w:ascii="Times New Roman" w:hAnsi="Times New Roman" w:cs="Times New Roman"/>
              </w:rPr>
              <w:t xml:space="preserve">  41,51</w:t>
            </w:r>
          </w:p>
        </w:tc>
        <w:tc>
          <w:tcPr>
            <w:tcW w:w="1843" w:type="dxa"/>
            <w:vAlign w:val="center"/>
          </w:tcPr>
          <w:p w14:paraId="4C0C3A13" w14:textId="77777777" w:rsidR="00A90414" w:rsidRPr="00A90414" w:rsidRDefault="00A90414" w:rsidP="003556F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9041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0C1CC199" w14:textId="77777777" w:rsidR="00A90414" w:rsidRPr="00A90414" w:rsidRDefault="00A90414" w:rsidP="003556F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90414">
              <w:rPr>
                <w:rFonts w:ascii="Times New Roman" w:hAnsi="Times New Roman" w:cs="Times New Roman"/>
              </w:rPr>
              <w:t xml:space="preserve">  81,51</w:t>
            </w:r>
          </w:p>
        </w:tc>
      </w:tr>
      <w:tr w:rsidR="00A90414" w:rsidRPr="00A90414" w14:paraId="2C622F4C" w14:textId="77777777" w:rsidTr="003556F0">
        <w:tc>
          <w:tcPr>
            <w:tcW w:w="851" w:type="dxa"/>
            <w:vAlign w:val="center"/>
          </w:tcPr>
          <w:p w14:paraId="7DDFECA4" w14:textId="77777777" w:rsidR="00A90414" w:rsidRPr="00A90414" w:rsidRDefault="00A90414" w:rsidP="003556F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90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  <w:vAlign w:val="center"/>
          </w:tcPr>
          <w:p w14:paraId="12865ACC" w14:textId="77777777" w:rsidR="00A90414" w:rsidRPr="00A90414" w:rsidRDefault="00A90414" w:rsidP="003556F0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A90414">
              <w:rPr>
                <w:rFonts w:ascii="Times New Roman" w:hAnsi="Times New Roman" w:cs="Times New Roman"/>
                <w:b/>
              </w:rPr>
              <w:t>Grupa EPX Paweł Matera</w:t>
            </w:r>
          </w:p>
          <w:p w14:paraId="47560A78" w14:textId="77777777" w:rsidR="00A90414" w:rsidRPr="00A90414" w:rsidRDefault="00A90414" w:rsidP="003556F0">
            <w:pPr>
              <w:rPr>
                <w:sz w:val="20"/>
                <w:szCs w:val="20"/>
              </w:rPr>
            </w:pPr>
            <w:r w:rsidRPr="00A90414">
              <w:rPr>
                <w:sz w:val="20"/>
                <w:szCs w:val="20"/>
              </w:rPr>
              <w:t xml:space="preserve">Pustków 288 </w:t>
            </w:r>
          </w:p>
          <w:p w14:paraId="4ADC6693" w14:textId="77777777" w:rsidR="00A90414" w:rsidRPr="00A90414" w:rsidRDefault="00A90414" w:rsidP="003556F0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A90414">
              <w:rPr>
                <w:rFonts w:ascii="Times New Roman" w:hAnsi="Times New Roman" w:cs="Times New Roman"/>
              </w:rPr>
              <w:t>39-205 Pustków</w:t>
            </w:r>
          </w:p>
        </w:tc>
        <w:tc>
          <w:tcPr>
            <w:tcW w:w="1276" w:type="dxa"/>
            <w:vAlign w:val="center"/>
          </w:tcPr>
          <w:p w14:paraId="0457EC19" w14:textId="77777777" w:rsidR="00A90414" w:rsidRPr="00A90414" w:rsidRDefault="00A90414" w:rsidP="003556F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90414">
              <w:rPr>
                <w:rFonts w:ascii="Times New Roman" w:hAnsi="Times New Roman" w:cs="Times New Roman"/>
              </w:rPr>
              <w:t xml:space="preserve">  38,79</w:t>
            </w:r>
          </w:p>
        </w:tc>
        <w:tc>
          <w:tcPr>
            <w:tcW w:w="1843" w:type="dxa"/>
            <w:vAlign w:val="center"/>
          </w:tcPr>
          <w:p w14:paraId="3C0934A1" w14:textId="77777777" w:rsidR="00A90414" w:rsidRPr="00A90414" w:rsidRDefault="00A90414" w:rsidP="003556F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9041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4834CB25" w14:textId="77777777" w:rsidR="00A90414" w:rsidRPr="00A90414" w:rsidRDefault="00A90414" w:rsidP="003556F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90414">
              <w:rPr>
                <w:rFonts w:ascii="Times New Roman" w:hAnsi="Times New Roman" w:cs="Times New Roman"/>
              </w:rPr>
              <w:t xml:space="preserve">  78,79</w:t>
            </w:r>
          </w:p>
        </w:tc>
      </w:tr>
    </w:tbl>
    <w:p w14:paraId="5C1C40B1" w14:textId="77777777" w:rsidR="00E85D70" w:rsidRPr="00A90414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42EA9BDE" w14:textId="77777777" w:rsidR="00F960D7" w:rsidRPr="00A90414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3975495F" w14:textId="2FCCC751" w:rsidR="008642B3" w:rsidRPr="00A90414" w:rsidRDefault="008642B3" w:rsidP="00005838">
      <w:pPr>
        <w:jc w:val="right"/>
        <w:rPr>
          <w:sz w:val="20"/>
          <w:szCs w:val="20"/>
        </w:rPr>
      </w:pPr>
    </w:p>
    <w:sectPr w:rsidR="008642B3" w:rsidRPr="00A90414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53F7E" w14:textId="77777777" w:rsidR="0061201B" w:rsidRDefault="0061201B">
      <w:r>
        <w:separator/>
      </w:r>
    </w:p>
  </w:endnote>
  <w:endnote w:type="continuationSeparator" w:id="0">
    <w:p w14:paraId="25410118" w14:textId="77777777" w:rsidR="0061201B" w:rsidRDefault="006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D328D" w14:textId="77777777" w:rsidR="00401971" w:rsidRDefault="004019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31E1C" w14:textId="0D37C6A8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D639E" w14:textId="77777777" w:rsidR="00401971" w:rsidRDefault="004019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2DF9F" w14:textId="77777777" w:rsidR="0061201B" w:rsidRDefault="0061201B">
      <w:r>
        <w:separator/>
      </w:r>
    </w:p>
  </w:footnote>
  <w:footnote w:type="continuationSeparator" w:id="0">
    <w:p w14:paraId="6E845519" w14:textId="77777777" w:rsidR="0061201B" w:rsidRDefault="00612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ABB19" w14:textId="77777777" w:rsidR="00401971" w:rsidRDefault="004019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6F1EE" w14:textId="77777777" w:rsidR="00401971" w:rsidRDefault="004019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633E0" w14:textId="77777777" w:rsidR="00401971" w:rsidRDefault="004019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201B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01971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201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0414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70DC36"/>
  <w15:chartTrackingRefBased/>
  <w15:docId w15:val="{EC50BF5C-0B16-488D-BC0B-A4E71BC09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9041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2025-06-18T12:02:00Z</dcterms:created>
  <dcterms:modified xsi:type="dcterms:W3CDTF">2025-06-18T12:02:00Z</dcterms:modified>
</cp:coreProperties>
</file>