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A1CCB" w14:textId="77777777" w:rsidR="00A2592A" w:rsidRPr="002A16E2" w:rsidRDefault="00DA5DEE" w:rsidP="00A2592A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29E722AD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="00A2592A" w:rsidRPr="002A16E2">
        <w:rPr>
          <w:rFonts w:ascii="Times New Roman" w:hAnsi="Times New Roman"/>
          <w:b w:val="0"/>
          <w:sz w:val="22"/>
          <w:szCs w:val="22"/>
        </w:rPr>
        <w:tab/>
      </w:r>
      <w:r w:rsidR="00A2592A" w:rsidRPr="002A16E2">
        <w:rPr>
          <w:rFonts w:ascii="Times New Roman" w:hAnsi="Times New Roman"/>
          <w:b w:val="0"/>
          <w:sz w:val="22"/>
          <w:szCs w:val="22"/>
        </w:rPr>
        <w:tab/>
      </w:r>
      <w:r w:rsidR="00A2592A" w:rsidRPr="002A16E2">
        <w:rPr>
          <w:rFonts w:ascii="Times New Roman" w:hAnsi="Times New Roman"/>
          <w:b w:val="0"/>
          <w:sz w:val="22"/>
          <w:szCs w:val="22"/>
        </w:rPr>
        <w:tab/>
      </w:r>
      <w:r w:rsidR="00A2592A" w:rsidRPr="002A16E2">
        <w:rPr>
          <w:rFonts w:ascii="Times New Roman" w:hAnsi="Times New Roman"/>
          <w:b w:val="0"/>
          <w:sz w:val="22"/>
          <w:szCs w:val="22"/>
        </w:rPr>
        <w:tab/>
      </w:r>
      <w:r w:rsidR="00A2592A" w:rsidRPr="002A16E2">
        <w:rPr>
          <w:rFonts w:ascii="Times New Roman" w:hAnsi="Times New Roman"/>
          <w:b w:val="0"/>
          <w:sz w:val="22"/>
          <w:szCs w:val="22"/>
        </w:rPr>
        <w:tab/>
      </w:r>
      <w:r w:rsidR="00A2592A" w:rsidRPr="002A16E2">
        <w:rPr>
          <w:rFonts w:ascii="Times New Roman" w:hAnsi="Times New Roman"/>
          <w:b w:val="0"/>
          <w:sz w:val="22"/>
          <w:szCs w:val="22"/>
        </w:rPr>
        <w:tab/>
      </w:r>
      <w:r w:rsidR="00A2592A" w:rsidRPr="002A16E2">
        <w:rPr>
          <w:rFonts w:ascii="Times New Roman" w:hAnsi="Times New Roman"/>
          <w:b w:val="0"/>
          <w:sz w:val="22"/>
          <w:szCs w:val="22"/>
        </w:rPr>
        <w:tab/>
      </w:r>
      <w:r w:rsidR="00A2592A" w:rsidRPr="002A16E2">
        <w:rPr>
          <w:rFonts w:ascii="Times New Roman" w:hAnsi="Times New Roman"/>
          <w:sz w:val="22"/>
          <w:szCs w:val="22"/>
        </w:rPr>
        <w:t>Załącznik nr 1</w:t>
      </w:r>
    </w:p>
    <w:p w14:paraId="219F5856" w14:textId="77777777" w:rsidR="00A2592A" w:rsidRPr="002A16E2" w:rsidRDefault="00A2592A" w:rsidP="00A2592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90CA4BE" w14:textId="77777777" w:rsidR="00A2592A" w:rsidRPr="002A16E2" w:rsidRDefault="00A2592A" w:rsidP="00A2592A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7519147E" w14:textId="77777777" w:rsidR="00A2592A" w:rsidRPr="002A16E2" w:rsidRDefault="00A2592A" w:rsidP="00A2592A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E340F32" w14:textId="77777777" w:rsidR="00A2592A" w:rsidRPr="002A16E2" w:rsidRDefault="00A2592A" w:rsidP="00A259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0E37E0E3" w14:textId="77777777" w:rsidR="00A2592A" w:rsidRPr="00FA50AF" w:rsidRDefault="00A2592A" w:rsidP="00A2592A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0BB1146" w14:textId="77777777" w:rsidR="00A2592A" w:rsidRPr="002A16E2" w:rsidRDefault="00A2592A" w:rsidP="00A259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739275BB" w14:textId="77777777" w:rsidR="00A2592A" w:rsidRPr="002A16E2" w:rsidRDefault="00A2592A" w:rsidP="00A259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54BB75D4" w14:textId="77777777" w:rsidR="00A2592A" w:rsidRPr="002A16E2" w:rsidRDefault="00A2592A" w:rsidP="00A2592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36A41943" w14:textId="77777777" w:rsidR="00A2592A" w:rsidRPr="002A16E2" w:rsidRDefault="00A2592A" w:rsidP="00A2592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5069F19C" w14:textId="77777777" w:rsidR="00A2592A" w:rsidRPr="002A16E2" w:rsidRDefault="00A2592A" w:rsidP="00A2592A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0B66D873" w14:textId="77777777" w:rsidR="00A2592A" w:rsidRPr="002A16E2" w:rsidRDefault="00A2592A" w:rsidP="00A259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038A610A" w14:textId="77777777" w:rsidR="00A2592A" w:rsidRPr="002A16E2" w:rsidRDefault="00A2592A" w:rsidP="00A2592A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6EB96504" w14:textId="77777777" w:rsidR="00A2592A" w:rsidRPr="002A16E2" w:rsidRDefault="00A2592A" w:rsidP="00A2592A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596546FC" w14:textId="77777777" w:rsidR="00A2592A" w:rsidRPr="002A16E2" w:rsidRDefault="00A2592A" w:rsidP="00A2592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1D610731" w14:textId="77777777" w:rsidR="00A2592A" w:rsidRPr="002A16E2" w:rsidRDefault="00A2592A" w:rsidP="00A2592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2E5DADE1" w14:textId="77777777" w:rsidR="00A2592A" w:rsidRPr="002A16E2" w:rsidRDefault="00A2592A" w:rsidP="00A2592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5AE46ABA" w14:textId="77777777" w:rsidR="00A2592A" w:rsidRPr="002A16E2" w:rsidRDefault="00A2592A" w:rsidP="00A2592A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7DF412F" w14:textId="77777777" w:rsidR="00A2592A" w:rsidRPr="002A16E2" w:rsidRDefault="00A2592A" w:rsidP="00A2592A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1AD452DC" w14:textId="77777777" w:rsidR="00A2592A" w:rsidRPr="002A16E2" w:rsidRDefault="00A2592A" w:rsidP="00A2592A">
      <w:pPr>
        <w:ind w:firstLine="3969"/>
        <w:rPr>
          <w:b/>
          <w:sz w:val="22"/>
          <w:szCs w:val="22"/>
        </w:rPr>
      </w:pPr>
    </w:p>
    <w:p w14:paraId="5E7B90E5" w14:textId="1DF67D08" w:rsidR="00A2592A" w:rsidRDefault="00A2592A" w:rsidP="00A2592A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DA5DEE" w:rsidRPr="00DA5DEE">
        <w:rPr>
          <w:b/>
          <w:sz w:val="22"/>
          <w:szCs w:val="22"/>
        </w:rPr>
        <w:t xml:space="preserve">Dostawa mobilno-laboratoryjnego analizatora LZO z generatorem wodoru i systemem przygotowania wody na potrzeby </w:t>
      </w:r>
      <w:proofErr w:type="spellStart"/>
      <w:r w:rsidR="00DA5DEE" w:rsidRPr="00DA5DEE">
        <w:rPr>
          <w:b/>
          <w:sz w:val="22"/>
          <w:szCs w:val="22"/>
        </w:rPr>
        <w:t>WEiP</w:t>
      </w:r>
      <w:proofErr w:type="spellEnd"/>
      <w:r>
        <w:rPr>
          <w:b/>
          <w:sz w:val="22"/>
          <w:szCs w:val="22"/>
        </w:rPr>
        <w:t xml:space="preserve">, </w:t>
      </w:r>
      <w:r w:rsidRPr="00D11EB7">
        <w:rPr>
          <w:bCs/>
          <w:sz w:val="22"/>
          <w:szCs w:val="22"/>
        </w:rPr>
        <w:t>nr sprawy:</w:t>
      </w:r>
      <w:r w:rsidRPr="002A16E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DA5DEE">
        <w:rPr>
          <w:b/>
          <w:sz w:val="22"/>
          <w:szCs w:val="22"/>
        </w:rPr>
        <w:t>3</w:t>
      </w:r>
      <w:r>
        <w:rPr>
          <w:b/>
          <w:sz w:val="22"/>
          <w:szCs w:val="22"/>
        </w:rPr>
        <w:t>5</w:t>
      </w:r>
      <w:r w:rsidR="00DA5DEE"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A2592A" w:rsidRPr="008A2B7D" w14:paraId="076013A2" w14:textId="77777777" w:rsidTr="00611E3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AFF164" w14:textId="77777777" w:rsidR="00A2592A" w:rsidRPr="002A16E2" w:rsidRDefault="00A2592A" w:rsidP="00611E36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CC7718" w14:textId="77777777" w:rsidR="00A2592A" w:rsidRDefault="00A2592A" w:rsidP="00611E3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6E01D7E4" w14:textId="77777777" w:rsidR="00A2592A" w:rsidRPr="008A2B7D" w:rsidRDefault="00A2592A" w:rsidP="00611E3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C42F8D" w14:textId="77777777" w:rsidR="00A2592A" w:rsidRPr="0084309D" w:rsidRDefault="00A2592A" w:rsidP="00611E3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C611974" w14:textId="77777777" w:rsidR="00A2592A" w:rsidRPr="008A2B7D" w:rsidRDefault="00A2592A" w:rsidP="00611E3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541A39D3" w14:textId="77777777" w:rsidR="00A2592A" w:rsidRPr="008A2B7D" w:rsidRDefault="00A2592A" w:rsidP="00611E3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2946D2" w14:textId="77777777" w:rsidR="00A2592A" w:rsidRPr="008A2B7D" w:rsidRDefault="00A2592A" w:rsidP="00611E3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8EA0BD" w14:textId="77777777" w:rsidR="00A2592A" w:rsidRPr="008A2B7D" w:rsidRDefault="00A2592A" w:rsidP="00611E3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11B919DA" w14:textId="77777777" w:rsidR="00A2592A" w:rsidRPr="008A2B7D" w:rsidRDefault="00A2592A" w:rsidP="00611E3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521739A" w14:textId="77777777" w:rsidR="00A2592A" w:rsidRPr="008A2B7D" w:rsidRDefault="00A2592A" w:rsidP="00611E3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F5C7F48" w14:textId="77777777" w:rsidR="00A2592A" w:rsidRPr="008A2B7D" w:rsidRDefault="00A2592A" w:rsidP="00611E3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4A8BF108" w14:textId="77777777" w:rsidR="00A2592A" w:rsidRPr="008A2B7D" w:rsidRDefault="00A2592A" w:rsidP="00611E3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AA8DC1" w14:textId="77777777" w:rsidR="00A2592A" w:rsidRPr="008A2B7D" w:rsidRDefault="00A2592A" w:rsidP="00611E3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2B0D1AC1" w14:textId="77777777" w:rsidR="00A2592A" w:rsidRPr="008A2B7D" w:rsidRDefault="00A2592A" w:rsidP="00611E36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0C8187C" w14:textId="77777777" w:rsidR="00A2592A" w:rsidRPr="008A2B7D" w:rsidRDefault="00A2592A" w:rsidP="00611E3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2592A" w:rsidRPr="002A16E2" w14:paraId="4DC28213" w14:textId="77777777" w:rsidTr="00611E3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DDE560" w14:textId="77777777" w:rsidR="00A2592A" w:rsidRPr="002A16E2" w:rsidRDefault="00A2592A" w:rsidP="00611E3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AB55E34" w14:textId="77777777" w:rsidR="00A2592A" w:rsidRPr="002A16E2" w:rsidRDefault="00A2592A" w:rsidP="00611E3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EBD1EB" w14:textId="77777777" w:rsidR="00A2592A" w:rsidRPr="002A16E2" w:rsidRDefault="00A2592A" w:rsidP="00611E3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3E12D31" w14:textId="77777777" w:rsidR="00A2592A" w:rsidRPr="002A16E2" w:rsidRDefault="00A2592A" w:rsidP="00611E3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8F7E5A" w14:textId="77777777" w:rsidR="00A2592A" w:rsidRPr="002A16E2" w:rsidRDefault="00A2592A" w:rsidP="00611E3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BEF1C77" w14:textId="77777777" w:rsidR="00A2592A" w:rsidRPr="002A16E2" w:rsidRDefault="00A2592A" w:rsidP="00611E3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23A591" w14:textId="77777777" w:rsidR="00A2592A" w:rsidRPr="002A16E2" w:rsidRDefault="00A2592A" w:rsidP="00611E3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93AF8D" w14:textId="77777777" w:rsidR="00A2592A" w:rsidRPr="002A16E2" w:rsidRDefault="00A2592A" w:rsidP="00611E3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2592A" w:rsidRPr="002A16E2" w14:paraId="77C7667F" w14:textId="77777777" w:rsidTr="00611E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A04E22D" w14:textId="77777777" w:rsidR="00A2592A" w:rsidRPr="00DA5DEE" w:rsidRDefault="00A2592A" w:rsidP="00611E3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A5DEE">
              <w:rPr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B8EE" w14:textId="3F86DE43" w:rsidR="00A2592A" w:rsidRPr="00125021" w:rsidRDefault="00DA5DEE" w:rsidP="00DA5DEE">
            <w:pPr>
              <w:rPr>
                <w:b/>
                <w:bCs/>
                <w:sz w:val="18"/>
                <w:szCs w:val="18"/>
                <w:lang w:eastAsia="zh-CN"/>
              </w:rPr>
            </w:pPr>
            <w:r w:rsidRPr="00DA5DEE">
              <w:rPr>
                <w:b/>
                <w:bCs/>
                <w:sz w:val="16"/>
                <w:szCs w:val="16"/>
              </w:rPr>
              <w:t>Mobilny analizator TOC/LZO (THC/CH₄/NMHC)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46179" w14:textId="77777777" w:rsidR="00A2592A" w:rsidRPr="00A47B30" w:rsidRDefault="00A2592A" w:rsidP="00611E3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1EBA" w14:textId="41D926D4" w:rsidR="00A2592A" w:rsidRPr="00F55968" w:rsidRDefault="00A2592A" w:rsidP="00611E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368CA" w14:textId="77777777" w:rsidR="00A2592A" w:rsidRPr="002A16E2" w:rsidRDefault="00A2592A" w:rsidP="00611E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7CF18" w14:textId="77777777" w:rsidR="00A2592A" w:rsidRPr="002A16E2" w:rsidRDefault="00A2592A" w:rsidP="00611E3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2F0B105" w14:textId="77777777" w:rsidR="00A2592A" w:rsidRPr="002A16E2" w:rsidRDefault="00A2592A" w:rsidP="00611E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6C3FCD6" w14:textId="77777777" w:rsidR="00A2592A" w:rsidRPr="002A16E2" w:rsidRDefault="00A2592A" w:rsidP="00611E36">
            <w:pPr>
              <w:ind w:right="425"/>
              <w:rPr>
                <w:sz w:val="22"/>
                <w:szCs w:val="22"/>
              </w:rPr>
            </w:pPr>
          </w:p>
        </w:tc>
      </w:tr>
      <w:tr w:rsidR="00A2592A" w:rsidRPr="002A16E2" w14:paraId="492A5213" w14:textId="77777777" w:rsidTr="00611E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D30EF73" w14:textId="779B916B" w:rsidR="00A2592A" w:rsidRPr="00DA5DEE" w:rsidRDefault="00A2592A" w:rsidP="00611E3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A5DEE">
              <w:rPr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F17D2" w14:textId="7B623051" w:rsidR="00A2592A" w:rsidRPr="00DA5DEE" w:rsidRDefault="00DA5DEE" w:rsidP="00611E36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DA5DEE">
              <w:rPr>
                <w:b/>
                <w:bCs/>
                <w:sz w:val="16"/>
                <w:szCs w:val="16"/>
              </w:rPr>
              <w:t>Generator wodoru (H₂) do zasilania analizatora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B5AC" w14:textId="77777777" w:rsidR="00A2592A" w:rsidRPr="00A47B30" w:rsidRDefault="00A2592A" w:rsidP="00611E3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4DEB" w14:textId="0DE210AA" w:rsidR="00A2592A" w:rsidRDefault="00A2592A" w:rsidP="00611E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0051" w14:textId="77777777" w:rsidR="00A2592A" w:rsidRPr="002A16E2" w:rsidRDefault="00A2592A" w:rsidP="00611E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1C5C" w14:textId="77777777" w:rsidR="00A2592A" w:rsidRPr="002A16E2" w:rsidRDefault="00A2592A" w:rsidP="00611E3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BAD5B5" w14:textId="77777777" w:rsidR="00A2592A" w:rsidRPr="002A16E2" w:rsidRDefault="00A2592A" w:rsidP="00611E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2A543E3" w14:textId="77777777" w:rsidR="00A2592A" w:rsidRPr="002A16E2" w:rsidRDefault="00A2592A" w:rsidP="00611E36">
            <w:pPr>
              <w:ind w:right="425"/>
              <w:rPr>
                <w:sz w:val="22"/>
                <w:szCs w:val="22"/>
              </w:rPr>
            </w:pPr>
          </w:p>
        </w:tc>
      </w:tr>
      <w:tr w:rsidR="00A2592A" w:rsidRPr="002A16E2" w14:paraId="3B48CCA1" w14:textId="77777777" w:rsidTr="00611E3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57DB1E0" w14:textId="72DF0F6E" w:rsidR="00A2592A" w:rsidRPr="00DA5DEE" w:rsidRDefault="00A2592A" w:rsidP="00611E36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DA5DEE">
              <w:rPr>
                <w:sz w:val="16"/>
                <w:szCs w:val="16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D30A" w14:textId="40862DF5" w:rsidR="00A2592A" w:rsidRPr="00DA5DEE" w:rsidRDefault="00DA5DEE" w:rsidP="00611E36">
            <w:pPr>
              <w:suppressAutoHyphens/>
              <w:spacing w:after="120"/>
              <w:rPr>
                <w:b/>
                <w:sz w:val="16"/>
                <w:szCs w:val="16"/>
              </w:rPr>
            </w:pPr>
            <w:r w:rsidRPr="00DA5DEE">
              <w:rPr>
                <w:b/>
                <w:bCs/>
                <w:sz w:val="16"/>
                <w:szCs w:val="16"/>
              </w:rPr>
              <w:t>Zestaw do przygotowania czystej wody (dejonizator)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F95A" w14:textId="77777777" w:rsidR="00A2592A" w:rsidRPr="00A47B30" w:rsidRDefault="00A2592A" w:rsidP="00611E3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DFEA" w14:textId="1B698443" w:rsidR="00A2592A" w:rsidRDefault="00A2592A" w:rsidP="00611E3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F557" w14:textId="77777777" w:rsidR="00A2592A" w:rsidRPr="002A16E2" w:rsidRDefault="00A2592A" w:rsidP="00611E3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E291" w14:textId="77777777" w:rsidR="00A2592A" w:rsidRPr="002A16E2" w:rsidRDefault="00A2592A" w:rsidP="00611E3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FD1DE52" w14:textId="77777777" w:rsidR="00A2592A" w:rsidRPr="002A16E2" w:rsidRDefault="00A2592A" w:rsidP="00611E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4ABD30" w14:textId="77777777" w:rsidR="00A2592A" w:rsidRPr="002A16E2" w:rsidRDefault="00A2592A" w:rsidP="00611E36">
            <w:pPr>
              <w:ind w:right="425"/>
              <w:rPr>
                <w:sz w:val="22"/>
                <w:szCs w:val="22"/>
              </w:rPr>
            </w:pPr>
          </w:p>
        </w:tc>
      </w:tr>
      <w:tr w:rsidR="00A2592A" w:rsidRPr="002A16E2" w14:paraId="3AA65152" w14:textId="77777777" w:rsidTr="00611E36">
        <w:trPr>
          <w:trHeight w:val="105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7B3FE4A" w14:textId="77777777" w:rsidR="00A2592A" w:rsidRDefault="00A2592A" w:rsidP="00611E36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F2F22F2" w14:textId="77777777" w:rsidR="00A2592A" w:rsidRPr="002A16E2" w:rsidRDefault="00A2592A" w:rsidP="00611E36">
            <w:pPr>
              <w:ind w:right="425"/>
              <w:jc w:val="right"/>
              <w:rPr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C4B06" w14:textId="77777777" w:rsidR="00A2592A" w:rsidRPr="002A16E2" w:rsidRDefault="00A2592A" w:rsidP="00611E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B6E5FE" w14:textId="77777777" w:rsidR="00A2592A" w:rsidRPr="002A16E2" w:rsidRDefault="00A2592A" w:rsidP="00611E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4A21FAE" w14:textId="77777777" w:rsidR="00A2592A" w:rsidRPr="002A16E2" w:rsidRDefault="00A2592A" w:rsidP="00611E36">
            <w:pPr>
              <w:ind w:right="425"/>
              <w:rPr>
                <w:sz w:val="22"/>
                <w:szCs w:val="22"/>
              </w:rPr>
            </w:pPr>
          </w:p>
        </w:tc>
      </w:tr>
      <w:tr w:rsidR="00A2592A" w:rsidRPr="002A16E2" w14:paraId="37D68E18" w14:textId="77777777" w:rsidTr="00611E3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98A7AFA" w14:textId="77777777" w:rsidR="00A2592A" w:rsidRPr="002A16E2" w:rsidRDefault="00A2592A" w:rsidP="00611E3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09C8788" w14:textId="77777777" w:rsidR="00A2592A" w:rsidRPr="002A16E2" w:rsidRDefault="00A2592A" w:rsidP="00611E3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86DE2" w14:textId="77777777" w:rsidR="00A2592A" w:rsidRPr="002A16E2" w:rsidRDefault="00A2592A" w:rsidP="00611E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6C4C26" w14:textId="77777777" w:rsidR="00A2592A" w:rsidRPr="002A16E2" w:rsidRDefault="00A2592A" w:rsidP="00611E3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B20780" w14:textId="77777777" w:rsidR="00A2592A" w:rsidRPr="002A16E2" w:rsidRDefault="00A2592A" w:rsidP="00611E3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3D160B55" w14:textId="77777777" w:rsidR="00A2592A" w:rsidRPr="002A16E2" w:rsidRDefault="00A2592A" w:rsidP="00A2592A">
      <w:pPr>
        <w:tabs>
          <w:tab w:val="right" w:pos="9000"/>
        </w:tabs>
        <w:rPr>
          <w:sz w:val="22"/>
          <w:szCs w:val="22"/>
        </w:rPr>
      </w:pPr>
    </w:p>
    <w:p w14:paraId="11BD82D7" w14:textId="20439770" w:rsidR="00A2592A" w:rsidRDefault="00A2592A" w:rsidP="00A2592A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4 miesięcy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>podpisania umowy</w:t>
      </w:r>
    </w:p>
    <w:p w14:paraId="2E51261B" w14:textId="77777777" w:rsidR="00A2592A" w:rsidRDefault="00A2592A" w:rsidP="00A2592A">
      <w:pPr>
        <w:widowControl w:val="0"/>
        <w:jc w:val="both"/>
        <w:rPr>
          <w:b/>
          <w:bCs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…………….. </w:t>
      </w:r>
      <w:r w:rsidRPr="002A16E2">
        <w:rPr>
          <w:b/>
          <w:bCs/>
          <w:sz w:val="22"/>
          <w:szCs w:val="22"/>
        </w:rPr>
        <w:t>miesi</w:t>
      </w:r>
      <w:r>
        <w:rPr>
          <w:b/>
          <w:bCs/>
          <w:sz w:val="22"/>
          <w:szCs w:val="22"/>
        </w:rPr>
        <w:t>ę</w:t>
      </w:r>
      <w:r w:rsidRPr="002A16E2">
        <w:rPr>
          <w:b/>
          <w:bCs/>
          <w:sz w:val="22"/>
          <w:szCs w:val="22"/>
        </w:rPr>
        <w:t>c</w:t>
      </w:r>
      <w:r>
        <w:rPr>
          <w:b/>
          <w:bCs/>
          <w:sz w:val="22"/>
          <w:szCs w:val="22"/>
        </w:rPr>
        <w:t xml:space="preserve">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7A2FB5E4" w14:textId="77777777" w:rsidR="00A2592A" w:rsidRPr="002A16E2" w:rsidRDefault="00A2592A" w:rsidP="00A2592A">
      <w:pPr>
        <w:widowControl w:val="0"/>
        <w:jc w:val="both"/>
        <w:rPr>
          <w:b/>
          <w:sz w:val="22"/>
          <w:szCs w:val="22"/>
        </w:rPr>
      </w:pPr>
    </w:p>
    <w:p w14:paraId="1361F51A" w14:textId="77777777" w:rsidR="00A2592A" w:rsidRPr="002A16E2" w:rsidRDefault="00A2592A" w:rsidP="00A2592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300490EE" w14:textId="77777777" w:rsidR="00A2592A" w:rsidRPr="002A16E2" w:rsidRDefault="00A2592A" w:rsidP="00A2592A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3A38D3ED" w14:textId="77777777" w:rsidR="00A2592A" w:rsidRDefault="00A2592A" w:rsidP="00A2592A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127004B" w14:textId="77777777" w:rsidR="00A2592A" w:rsidRDefault="00A2592A" w:rsidP="00A259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404304E1" w14:textId="77777777" w:rsidR="00A2592A" w:rsidRDefault="00A2592A" w:rsidP="00A2592A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6EC7B546" w14:textId="77777777" w:rsidR="00A2592A" w:rsidRDefault="00A2592A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7E822FCB" w14:textId="77777777" w:rsidR="00A2592A" w:rsidRDefault="00A2592A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63707834" w14:textId="77777777" w:rsidR="00A2592A" w:rsidRDefault="00A2592A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6CC04DA9" w14:textId="77777777" w:rsidR="00A2592A" w:rsidRDefault="00A2592A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28704661" w14:textId="77777777" w:rsidR="00A2592A" w:rsidRDefault="00A2592A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7648C5FC" w14:textId="77777777" w:rsidR="00A2592A" w:rsidRDefault="00A2592A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60E05113" w14:textId="77777777" w:rsidR="00A2592A" w:rsidRDefault="00A2592A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189341E9" w14:textId="77777777" w:rsidR="00A2592A" w:rsidRDefault="00A2592A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4B0C5F20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7F498A1D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35399594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1FD14E7F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5F6AC4EE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2AD21CE2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0C7020CB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4EC01FD3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5F8AF130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535E9DF2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39170510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3C63CFA8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2607C939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2E9A900E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4769BB7B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41F5CDB2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09C2A00B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48A37DD7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2777C1B6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5116695E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0195B3F2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13177ECB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3BAB8105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2B83B344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4BA2ABAF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54B62293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7FF160C6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16149665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0CE9789C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5C4091A3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4BBCADE9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66B98360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5B259033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3B6D1706" w14:textId="77777777" w:rsidR="00DA5DEE" w:rsidRDefault="00DA5DEE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645452B9" w14:textId="77777777" w:rsidR="00A2592A" w:rsidRDefault="00A2592A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11F65D33" w14:textId="77777777" w:rsidR="00A2592A" w:rsidRDefault="00A2592A" w:rsidP="00A2592A">
      <w:pPr>
        <w:tabs>
          <w:tab w:val="left" w:pos="426"/>
        </w:tabs>
        <w:jc w:val="both"/>
        <w:rPr>
          <w:sz w:val="22"/>
          <w:szCs w:val="22"/>
        </w:rPr>
      </w:pPr>
    </w:p>
    <w:p w14:paraId="336226C6" w14:textId="77777777" w:rsidR="00A2592A" w:rsidRPr="002A16E2" w:rsidRDefault="00A2592A" w:rsidP="00A2592A">
      <w:pPr>
        <w:rPr>
          <w:b/>
          <w:sz w:val="22"/>
          <w:szCs w:val="22"/>
          <w:u w:val="single"/>
        </w:rPr>
      </w:pP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7764B13" w14:textId="77777777" w:rsidR="00A2592A" w:rsidRDefault="00A2592A" w:rsidP="00A2592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702B0D3D" w14:textId="77777777" w:rsidR="00A2592A" w:rsidRPr="001E70CA" w:rsidRDefault="00A2592A" w:rsidP="00A2592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E70CA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Zamówienia, akceptujemy je i zobowiązujemy się, w przypadku wyboru naszej oferty, do zawarcia umowy zgodnej z niniejszą ofertą, na warunkach określonych </w:t>
      </w:r>
      <w:r w:rsidRPr="001E70CA">
        <w:rPr>
          <w:color w:val="000000"/>
          <w:sz w:val="22"/>
          <w:szCs w:val="22"/>
          <w:lang w:eastAsia="ar-SA"/>
        </w:rPr>
        <w:br/>
        <w:t>w Specyfikacji Istotnych Warunków Zamówienia, w miejscu i terminie wyznaczonym przez zamawiającego</w:t>
      </w:r>
      <w:r w:rsidRPr="001E70CA">
        <w:rPr>
          <w:color w:val="000000"/>
          <w:sz w:val="22"/>
          <w:szCs w:val="22"/>
        </w:rPr>
        <w:t xml:space="preserve"> i nie wnosimy do nich żadnych zastrzeżeń.</w:t>
      </w:r>
    </w:p>
    <w:p w14:paraId="3EA7C83C" w14:textId="77777777" w:rsidR="00A2592A" w:rsidRPr="003E2056" w:rsidRDefault="00A2592A" w:rsidP="00A2592A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5B96F00" w14:textId="77777777" w:rsidR="00A2592A" w:rsidRPr="002A16E2" w:rsidRDefault="00A2592A" w:rsidP="00A2592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5E43E98" w14:textId="77777777" w:rsidR="00A2592A" w:rsidRPr="002A16E2" w:rsidRDefault="00A2592A" w:rsidP="00A2592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24720" w14:textId="77777777" w:rsidR="00A2592A" w:rsidRPr="002A16E2" w:rsidRDefault="00A2592A" w:rsidP="00A2592A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9AF84D9" w14:textId="77777777" w:rsidR="00A2592A" w:rsidRPr="002A16E2" w:rsidRDefault="00A2592A" w:rsidP="00A2592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2592A" w:rsidRPr="002A16E2" w14:paraId="7E30D77B" w14:textId="77777777" w:rsidTr="00611E3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8833B9" w14:textId="77777777" w:rsidR="00A2592A" w:rsidRPr="002A16E2" w:rsidRDefault="00A2592A" w:rsidP="00611E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353791" w14:textId="77777777" w:rsidR="00A2592A" w:rsidRPr="002A16E2" w:rsidRDefault="00A2592A" w:rsidP="00611E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2DA19D27" w14:textId="77777777" w:rsidR="00A2592A" w:rsidRPr="002A16E2" w:rsidRDefault="00A2592A" w:rsidP="00611E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6B52A" w14:textId="77777777" w:rsidR="00A2592A" w:rsidRPr="002A16E2" w:rsidRDefault="00A2592A" w:rsidP="00611E3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2592A" w:rsidRPr="002A16E2" w14:paraId="5C36950B" w14:textId="77777777" w:rsidTr="00611E3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797F9" w14:textId="77777777" w:rsidR="00A2592A" w:rsidRPr="002A16E2" w:rsidRDefault="00A2592A" w:rsidP="00611E3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E02E6" w14:textId="77777777" w:rsidR="00A2592A" w:rsidRPr="002A16E2" w:rsidRDefault="00A2592A" w:rsidP="00611E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20A6B" w14:textId="77777777" w:rsidR="00A2592A" w:rsidRPr="002A16E2" w:rsidRDefault="00A2592A" w:rsidP="00611E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2592A" w:rsidRPr="002A16E2" w14:paraId="7EF347DF" w14:textId="77777777" w:rsidTr="00611E3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AF99" w14:textId="77777777" w:rsidR="00A2592A" w:rsidRPr="002A16E2" w:rsidRDefault="00A2592A" w:rsidP="00611E3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D49EF" w14:textId="77777777" w:rsidR="00A2592A" w:rsidRPr="002A16E2" w:rsidRDefault="00A2592A" w:rsidP="00611E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A4F5B" w14:textId="77777777" w:rsidR="00A2592A" w:rsidRPr="002A16E2" w:rsidRDefault="00A2592A" w:rsidP="00611E3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61932EB" w14:textId="77777777" w:rsidR="00A2592A" w:rsidRPr="002A16E2" w:rsidRDefault="00A2592A" w:rsidP="00A2592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1FC3336B" w14:textId="77777777" w:rsidR="00A2592A" w:rsidRPr="002A16E2" w:rsidRDefault="00A2592A" w:rsidP="00A2592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E9865BE" w14:textId="77777777" w:rsidR="00A2592A" w:rsidRPr="002A16E2" w:rsidRDefault="00A2592A" w:rsidP="00A2592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783E3A4" w14:textId="77777777" w:rsidR="00A2592A" w:rsidRPr="002A16E2" w:rsidRDefault="00A2592A" w:rsidP="00A2592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9C0FE90" w14:textId="77777777" w:rsidR="00A2592A" w:rsidRPr="002A16E2" w:rsidRDefault="00A2592A" w:rsidP="00A2592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7BF2E168" w14:textId="77777777" w:rsidR="00A2592A" w:rsidRPr="002A16E2" w:rsidRDefault="00A2592A" w:rsidP="00A2592A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FBE3FCE" w14:textId="77777777" w:rsidR="00A2592A" w:rsidRPr="002A16E2" w:rsidRDefault="00A2592A" w:rsidP="00A2592A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30A28067" w14:textId="77777777" w:rsidR="00A2592A" w:rsidRPr="002A16E2" w:rsidRDefault="00A2592A" w:rsidP="00A2592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524BC98" w14:textId="77777777" w:rsidR="00A2592A" w:rsidRPr="002A16E2" w:rsidRDefault="00A2592A" w:rsidP="00A2592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D63F081" w14:textId="77777777" w:rsidR="00A2592A" w:rsidRPr="00F47191" w:rsidRDefault="00A2592A" w:rsidP="00A2592A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0E0E642D" w14:textId="77777777" w:rsidR="00A2592A" w:rsidRPr="00EE3A24" w:rsidRDefault="00A2592A" w:rsidP="00A2592A"/>
    <w:p w14:paraId="5925C79F" w14:textId="77777777" w:rsidR="00A2592A" w:rsidRPr="00495C58" w:rsidRDefault="00A2592A" w:rsidP="00A2592A"/>
    <w:p w14:paraId="1ADF21F9" w14:textId="77777777" w:rsidR="00FE545C" w:rsidRPr="003204EF" w:rsidRDefault="00FE545C" w:rsidP="003204EF"/>
    <w:sectPr w:rsidR="00FE545C" w:rsidRPr="003204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97C58B" w14:textId="77777777" w:rsidR="00E8395C" w:rsidRDefault="00E8395C">
      <w:r>
        <w:separator/>
      </w:r>
    </w:p>
  </w:endnote>
  <w:endnote w:type="continuationSeparator" w:id="0">
    <w:p w14:paraId="1F1B5691" w14:textId="77777777" w:rsidR="00E8395C" w:rsidRDefault="00E83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9E2B4" w14:textId="77777777" w:rsidR="00D87487" w:rsidRDefault="00D874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D523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D0E1F" w14:textId="77777777" w:rsidR="00D87487" w:rsidRDefault="00D874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F1C119" w14:textId="77777777" w:rsidR="00E8395C" w:rsidRDefault="00E8395C">
      <w:r>
        <w:separator/>
      </w:r>
    </w:p>
  </w:footnote>
  <w:footnote w:type="continuationSeparator" w:id="0">
    <w:p w14:paraId="29FE1CF4" w14:textId="77777777" w:rsidR="00E8395C" w:rsidRDefault="00E839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F6839" w14:textId="77777777" w:rsidR="00D87487" w:rsidRDefault="00D874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EAEA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357EB2" w14:textId="77777777" w:rsidR="00D87487" w:rsidRDefault="00D874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59268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6690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81199257">
    <w:abstractNumId w:val="0"/>
  </w:num>
  <w:num w:numId="4" w16cid:durableId="2007391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395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204E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244D0"/>
    <w:rsid w:val="009570D9"/>
    <w:rsid w:val="00970FE4"/>
    <w:rsid w:val="00A0022B"/>
    <w:rsid w:val="00A2592A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87487"/>
    <w:rsid w:val="00D90ACB"/>
    <w:rsid w:val="00DA5DEE"/>
    <w:rsid w:val="00DC1500"/>
    <w:rsid w:val="00E44371"/>
    <w:rsid w:val="00E8395C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7ED721B"/>
  <w15:chartTrackingRefBased/>
  <w15:docId w15:val="{F22C256B-B8E8-426D-AE67-FF74D9B8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592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589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2025-06-13T11:46:00Z</cp:lastPrinted>
  <dcterms:created xsi:type="dcterms:W3CDTF">2025-06-13T11:47:00Z</dcterms:created>
  <dcterms:modified xsi:type="dcterms:W3CDTF">2025-06-13T11:47:00Z</dcterms:modified>
</cp:coreProperties>
</file>