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46A79" w14:textId="74619FBB" w:rsidR="00D05278" w:rsidRDefault="00D05278" w:rsidP="00D0527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DE-dzp.272-354/25</w:t>
      </w:r>
    </w:p>
    <w:p w14:paraId="041548C0" w14:textId="77777777" w:rsidR="00D05278" w:rsidRDefault="00D05278" w:rsidP="00D052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F94A858" w14:textId="77777777" w:rsidR="00D05278" w:rsidRDefault="00D05278" w:rsidP="00D05278">
      <w:pPr>
        <w:jc w:val="center"/>
        <w:rPr>
          <w:b/>
          <w:sz w:val="28"/>
          <w:szCs w:val="28"/>
        </w:rPr>
      </w:pPr>
    </w:p>
    <w:p w14:paraId="450B1375" w14:textId="77777777" w:rsidR="00D05278" w:rsidRDefault="00D05278" w:rsidP="00D0527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4F64106" w14:textId="77777777" w:rsidR="00D05278" w:rsidRDefault="00D05278" w:rsidP="00D0527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6297500" w14:textId="77777777" w:rsidR="00D05278" w:rsidRDefault="00D05278" w:rsidP="00D0527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F7A311A" w14:textId="77777777" w:rsidR="00D05278" w:rsidRDefault="00D05278" w:rsidP="00D0527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DBAA3D1" w14:textId="70A883CB" w:rsidR="00D05278" w:rsidRDefault="00AF7681" w:rsidP="00D0527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A5DEE">
        <w:rPr>
          <w:b/>
        </w:rPr>
        <w:t xml:space="preserve">Dostawa mobilno-laboratoryjnego analizatora LZO z generatorem wodoru i systemem przygotowania wody na potrzeby </w:t>
      </w:r>
      <w:proofErr w:type="spellStart"/>
      <w:r w:rsidRPr="00DA5DEE">
        <w:rPr>
          <w:b/>
        </w:rPr>
        <w:t>WEiP</w:t>
      </w:r>
      <w:proofErr w:type="spellEnd"/>
      <w:r w:rsidR="00D05278">
        <w:rPr>
          <w:b/>
          <w:bCs/>
          <w:iCs/>
          <w:sz w:val="24"/>
          <w:szCs w:val="24"/>
        </w:rPr>
        <w:t xml:space="preserve">, </w:t>
      </w:r>
      <w:r w:rsidR="00D05278">
        <w:rPr>
          <w:sz w:val="24"/>
          <w:szCs w:val="24"/>
        </w:rPr>
        <w:t xml:space="preserve">prowadzonego przez Akademię Górniczo-Hutniczą w Krakowie, </w:t>
      </w:r>
    </w:p>
    <w:p w14:paraId="4C2B35A8" w14:textId="77777777" w:rsidR="00D05278" w:rsidRDefault="00D05278" w:rsidP="00D0527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0B658BB" w14:textId="77777777" w:rsidR="00D05278" w:rsidRDefault="00D05278" w:rsidP="00D0527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E76CA95" w14:textId="77777777" w:rsidR="00D05278" w:rsidRDefault="00D05278" w:rsidP="00D0527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E46AF5E" w14:textId="77777777" w:rsidR="00D05278" w:rsidRDefault="00D05278" w:rsidP="00D0527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8C25894" w14:textId="77777777" w:rsidR="00D05278" w:rsidRDefault="00D05278" w:rsidP="00D05278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2CCFEC7" w14:textId="77777777" w:rsidR="00D05278" w:rsidRDefault="00D05278" w:rsidP="00D0527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D571067" w14:textId="77777777" w:rsidR="00D05278" w:rsidRDefault="00D05278" w:rsidP="00D0527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05278" w14:paraId="375C5F50" w14:textId="77777777" w:rsidTr="004E063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1FC7" w14:textId="77777777" w:rsidR="00D05278" w:rsidRDefault="00D05278" w:rsidP="004E063A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8DF8C" w14:textId="77777777" w:rsidR="00D05278" w:rsidRDefault="00D05278" w:rsidP="004E063A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D7EC" w14:textId="77777777" w:rsidR="00D05278" w:rsidRDefault="00D05278" w:rsidP="004E063A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D05278" w14:paraId="429EC24F" w14:textId="77777777" w:rsidTr="004E063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14D16" w14:textId="77777777" w:rsidR="00D05278" w:rsidRDefault="00D05278" w:rsidP="004E063A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3AB5" w14:textId="77777777" w:rsidR="00D05278" w:rsidRDefault="00D05278" w:rsidP="004E063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F305" w14:textId="77777777" w:rsidR="00D05278" w:rsidRDefault="00D05278" w:rsidP="004E063A">
            <w:pPr>
              <w:widowControl w:val="0"/>
              <w:spacing w:line="360" w:lineRule="auto"/>
              <w:jc w:val="both"/>
            </w:pPr>
          </w:p>
        </w:tc>
      </w:tr>
      <w:tr w:rsidR="00D05278" w14:paraId="1CF8976A" w14:textId="77777777" w:rsidTr="004E063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13314" w14:textId="77777777" w:rsidR="00D05278" w:rsidRDefault="00D05278" w:rsidP="004E063A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730F" w14:textId="77777777" w:rsidR="00D05278" w:rsidRDefault="00D05278" w:rsidP="004E063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FCC4" w14:textId="77777777" w:rsidR="00D05278" w:rsidRDefault="00D05278" w:rsidP="004E063A">
            <w:pPr>
              <w:widowControl w:val="0"/>
              <w:spacing w:line="360" w:lineRule="auto"/>
              <w:jc w:val="both"/>
            </w:pPr>
          </w:p>
        </w:tc>
      </w:tr>
      <w:tr w:rsidR="00D05278" w14:paraId="48F441F6" w14:textId="77777777" w:rsidTr="004E063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5776E" w14:textId="77777777" w:rsidR="00D05278" w:rsidRDefault="00D05278" w:rsidP="004E063A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7A19" w14:textId="77777777" w:rsidR="00D05278" w:rsidRDefault="00D05278" w:rsidP="004E063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E154" w14:textId="77777777" w:rsidR="00D05278" w:rsidRDefault="00D05278" w:rsidP="004E063A">
            <w:pPr>
              <w:widowControl w:val="0"/>
              <w:spacing w:line="360" w:lineRule="auto"/>
              <w:jc w:val="both"/>
            </w:pPr>
          </w:p>
        </w:tc>
      </w:tr>
    </w:tbl>
    <w:p w14:paraId="5D934A2A" w14:textId="77777777" w:rsidR="00D05278" w:rsidRDefault="00D05278" w:rsidP="00D05278">
      <w:pPr>
        <w:widowControl w:val="0"/>
        <w:spacing w:line="360" w:lineRule="auto"/>
        <w:jc w:val="both"/>
      </w:pPr>
    </w:p>
    <w:p w14:paraId="76911841" w14:textId="77777777" w:rsidR="00D05278" w:rsidRDefault="00D05278" w:rsidP="00D0527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75C5E24" w14:textId="77777777" w:rsidR="00D05278" w:rsidRDefault="00D05278" w:rsidP="00D0527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D944D89" w14:textId="77777777" w:rsidR="00D05278" w:rsidRDefault="00D05278" w:rsidP="00D0527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D6F8564" w14:textId="77777777" w:rsidR="00D05278" w:rsidRDefault="00D05278" w:rsidP="00D0527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A5D3AA5" w14:textId="77777777" w:rsidR="00D05278" w:rsidRDefault="00D05278" w:rsidP="00D0527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59FCCBF" w14:textId="77777777" w:rsidR="00D05278" w:rsidRDefault="00D05278" w:rsidP="00D0527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E7E7814" w14:textId="77777777" w:rsidR="00D05278" w:rsidRDefault="00D05278" w:rsidP="00D0527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44D1760D" w14:textId="77777777" w:rsidR="00D05278" w:rsidRDefault="00D05278" w:rsidP="00D05278">
      <w:pPr>
        <w:rPr>
          <w:rFonts w:eastAsia="Times New Roman"/>
          <w:lang w:eastAsia="pl-PL"/>
        </w:rPr>
      </w:pPr>
    </w:p>
    <w:p w14:paraId="32AAA1F2" w14:textId="77777777" w:rsidR="00D05278" w:rsidRDefault="00D05278" w:rsidP="00D05278"/>
    <w:p w14:paraId="571396DB" w14:textId="77777777" w:rsidR="00D05278" w:rsidRDefault="00D05278" w:rsidP="00D05278"/>
    <w:p w14:paraId="258F3683" w14:textId="77777777" w:rsidR="00D05278" w:rsidRDefault="00D05278" w:rsidP="00D05278"/>
    <w:p w14:paraId="022B0919" w14:textId="77777777" w:rsidR="00D05278" w:rsidRPr="00D54AE7" w:rsidRDefault="00D05278" w:rsidP="00D05278"/>
    <w:p w14:paraId="4808BED3" w14:textId="77777777" w:rsidR="00D05278" w:rsidRPr="007B5051" w:rsidRDefault="00D05278" w:rsidP="00D05278"/>
    <w:p w14:paraId="128D8E15" w14:textId="77777777" w:rsidR="00D05278" w:rsidRPr="00EE068C" w:rsidRDefault="00D05278" w:rsidP="00D05278"/>
    <w:p w14:paraId="5B90758C" w14:textId="77777777" w:rsidR="00D05278" w:rsidRPr="00450928" w:rsidRDefault="00D05278" w:rsidP="00D05278"/>
    <w:p w14:paraId="4FFA655C" w14:textId="77777777" w:rsidR="00D05278" w:rsidRPr="00555234" w:rsidRDefault="00D05278" w:rsidP="00D05278"/>
    <w:p w14:paraId="540F4AAB" w14:textId="77777777" w:rsidR="00D05278" w:rsidRPr="003E2448" w:rsidRDefault="00D05278" w:rsidP="00D05278"/>
    <w:p w14:paraId="69B07090" w14:textId="77777777" w:rsidR="00D05278" w:rsidRPr="00772084" w:rsidRDefault="00D05278" w:rsidP="00D05278"/>
    <w:p w14:paraId="30DB3A7A" w14:textId="77777777" w:rsidR="00D05278" w:rsidRPr="00391215" w:rsidRDefault="00D05278" w:rsidP="00D05278"/>
    <w:p w14:paraId="676BE4B9" w14:textId="38284193" w:rsidR="00106AC7" w:rsidRPr="00D05278" w:rsidRDefault="00106AC7" w:rsidP="00D05278"/>
    <w:sectPr w:rsidR="00106AC7" w:rsidRPr="00D0527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B51B2" w14:textId="77777777" w:rsidR="00DD3DC2" w:rsidRDefault="00DD3DC2">
      <w:r>
        <w:separator/>
      </w:r>
    </w:p>
  </w:endnote>
  <w:endnote w:type="continuationSeparator" w:id="0">
    <w:p w14:paraId="26AC4733" w14:textId="77777777" w:rsidR="00DD3DC2" w:rsidRDefault="00DD3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39B2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94D9B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A243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A0D5356" w14:textId="77777777" w:rsidR="00336EEB" w:rsidRDefault="00AF7681" w:rsidP="00336EEB">
    <w:pPr>
      <w:pStyle w:val="Stopka"/>
      <w:tabs>
        <w:tab w:val="clear" w:pos="4536"/>
      </w:tabs>
      <w:jc w:val="center"/>
    </w:pPr>
    <w:r>
      <w:rPr>
        <w:noProof/>
      </w:rPr>
      <w:pict w14:anchorId="55E1D621">
        <v:line id="_x0000_s1025" style="position:absolute;left:0;text-align:left;z-index:251657728" from="-3.85pt,8.7pt" to="455.15pt,8.7pt"/>
      </w:pict>
    </w:r>
  </w:p>
  <w:p w14:paraId="4C42EAE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1856C" w14:textId="77777777" w:rsidR="00C02C13" w:rsidRDefault="00C02C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DC5EA" w14:textId="77777777" w:rsidR="00DD3DC2" w:rsidRDefault="00DD3DC2">
      <w:r>
        <w:separator/>
      </w:r>
    </w:p>
  </w:footnote>
  <w:footnote w:type="continuationSeparator" w:id="0">
    <w:p w14:paraId="1C0D597B" w14:textId="77777777" w:rsidR="00DD3DC2" w:rsidRDefault="00DD3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A1F0F" w14:textId="77777777" w:rsidR="00C02C13" w:rsidRDefault="00C02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5EDD8" w14:textId="77777777" w:rsidR="00C02C13" w:rsidRDefault="00C02C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FC669" w14:textId="77777777" w:rsidR="00C02C13" w:rsidRDefault="00C02C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8236954">
    <w:abstractNumId w:val="14"/>
  </w:num>
  <w:num w:numId="2" w16cid:durableId="398021859">
    <w:abstractNumId w:val="0"/>
  </w:num>
  <w:num w:numId="3" w16cid:durableId="1506676342">
    <w:abstractNumId w:val="12"/>
  </w:num>
  <w:num w:numId="4" w16cid:durableId="1927566274">
    <w:abstractNumId w:val="8"/>
  </w:num>
  <w:num w:numId="5" w16cid:durableId="52124325">
    <w:abstractNumId w:val="7"/>
  </w:num>
  <w:num w:numId="6" w16cid:durableId="1114516486">
    <w:abstractNumId w:val="1"/>
  </w:num>
  <w:num w:numId="7" w16cid:durableId="270626920">
    <w:abstractNumId w:val="6"/>
  </w:num>
  <w:num w:numId="8" w16cid:durableId="121383325">
    <w:abstractNumId w:val="3"/>
  </w:num>
  <w:num w:numId="9" w16cid:durableId="420373847">
    <w:abstractNumId w:val="2"/>
  </w:num>
  <w:num w:numId="10" w16cid:durableId="2010061353">
    <w:abstractNumId w:val="5"/>
  </w:num>
  <w:num w:numId="11" w16cid:durableId="1018388343">
    <w:abstractNumId w:val="11"/>
  </w:num>
  <w:num w:numId="12" w16cid:durableId="279342711">
    <w:abstractNumId w:val="4"/>
  </w:num>
  <w:num w:numId="13" w16cid:durableId="373165352">
    <w:abstractNumId w:val="10"/>
  </w:num>
  <w:num w:numId="14" w16cid:durableId="2010863165">
    <w:abstractNumId w:val="13"/>
  </w:num>
  <w:num w:numId="15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DC2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570D9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F7681"/>
    <w:rsid w:val="00B26102"/>
    <w:rsid w:val="00B45ED4"/>
    <w:rsid w:val="00B54FB4"/>
    <w:rsid w:val="00BE6092"/>
    <w:rsid w:val="00C02C13"/>
    <w:rsid w:val="00C33407"/>
    <w:rsid w:val="00C527C7"/>
    <w:rsid w:val="00C606B9"/>
    <w:rsid w:val="00CB6204"/>
    <w:rsid w:val="00CC527A"/>
    <w:rsid w:val="00D05278"/>
    <w:rsid w:val="00D74F94"/>
    <w:rsid w:val="00DD3DC2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6CABF5"/>
  <w15:chartTrackingRefBased/>
  <w15:docId w15:val="{513C7AD7-C8F5-41A7-8301-F6438B72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05278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D05278"/>
  </w:style>
  <w:style w:type="paragraph" w:styleId="Akapitzlist">
    <w:name w:val="List Paragraph"/>
    <w:basedOn w:val="Normalny"/>
    <w:uiPriority w:val="34"/>
    <w:qFormat/>
    <w:rsid w:val="00D052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2025-06-13T11:50:00Z</dcterms:created>
  <dcterms:modified xsi:type="dcterms:W3CDTF">2025-06-13T11:50:00Z</dcterms:modified>
</cp:coreProperties>
</file>