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32162" w14:textId="77777777" w:rsidR="00CF7835" w:rsidRPr="004E045C" w:rsidRDefault="00B26B87" w:rsidP="00CF7835">
      <w:pPr>
        <w:spacing w:after="600"/>
        <w:jc w:val="right"/>
      </w:pPr>
      <w:r w:rsidRPr="004E045C">
        <w:t>Niepołomice</w:t>
      </w:r>
      <w:r w:rsidR="00CF7835" w:rsidRPr="004E045C">
        <w:t xml:space="preserve"> dnia: </w:t>
      </w:r>
      <w:r w:rsidRPr="004E045C">
        <w:t>2025-06-12</w:t>
      </w:r>
    </w:p>
    <w:p w14:paraId="39B474C2" w14:textId="77777777" w:rsidR="00CF7835" w:rsidRPr="004E045C" w:rsidRDefault="00B26B87" w:rsidP="00CF7835">
      <w:pPr>
        <w:spacing w:line="360" w:lineRule="auto"/>
        <w:rPr>
          <w:b/>
          <w:bCs/>
        </w:rPr>
      </w:pPr>
      <w:r w:rsidRPr="004E045C">
        <w:rPr>
          <w:b/>
          <w:bCs/>
        </w:rPr>
        <w:t>GMINA NIEPOŁOMICE</w:t>
      </w:r>
    </w:p>
    <w:p w14:paraId="5AF00D3E" w14:textId="77777777" w:rsidR="00CF7835" w:rsidRPr="004E045C" w:rsidRDefault="00B26B87" w:rsidP="00CF7835">
      <w:pPr>
        <w:spacing w:line="360" w:lineRule="auto"/>
      </w:pPr>
      <w:r w:rsidRPr="004E045C">
        <w:t>Pl. Zwycięstwa</w:t>
      </w:r>
      <w:r w:rsidR="00CF7835" w:rsidRPr="004E045C">
        <w:t xml:space="preserve"> </w:t>
      </w:r>
      <w:r w:rsidRPr="004E045C">
        <w:t>13</w:t>
      </w:r>
    </w:p>
    <w:p w14:paraId="4638EA66" w14:textId="77777777" w:rsidR="00CF7835" w:rsidRPr="004E045C" w:rsidRDefault="00B26B87" w:rsidP="00CF7835">
      <w:r w:rsidRPr="004E045C">
        <w:t>32-005</w:t>
      </w:r>
      <w:r w:rsidR="00CF7835" w:rsidRPr="004E045C">
        <w:t xml:space="preserve"> </w:t>
      </w:r>
      <w:r w:rsidRPr="004E045C">
        <w:t>Niepołomice</w:t>
      </w:r>
    </w:p>
    <w:p w14:paraId="6126FCDE" w14:textId="64EDC25C" w:rsidR="00CF7835" w:rsidRPr="004E045C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E045C" w14:paraId="6943D4D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BFB9B3" w14:textId="77777777" w:rsidR="00CF7835" w:rsidRPr="004E045C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4E045C">
              <w:rPr>
                <w:b/>
                <w:spacing w:val="20"/>
              </w:rPr>
              <w:t>INFORMACJA Z OTWARCIA OFERT</w:t>
            </w:r>
          </w:p>
        </w:tc>
      </w:tr>
    </w:tbl>
    <w:p w14:paraId="6A48A9D2" w14:textId="77777777" w:rsidR="00CF7835" w:rsidRPr="004E045C" w:rsidRDefault="00CF7835" w:rsidP="00CF7835">
      <w:pPr>
        <w:pStyle w:val="Nagwek"/>
        <w:tabs>
          <w:tab w:val="clear" w:pos="4536"/>
        </w:tabs>
        <w:spacing w:after="360"/>
      </w:pPr>
      <w:r w:rsidRPr="004E045C">
        <w:tab/>
        <w:t xml:space="preserve"> </w:t>
      </w:r>
    </w:p>
    <w:p w14:paraId="00A7D135" w14:textId="77777777" w:rsidR="00CF7835" w:rsidRPr="004E045C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4E045C">
        <w:rPr>
          <w:rFonts w:eastAsia="Calibri"/>
          <w:lang w:eastAsia="en-US"/>
        </w:rPr>
        <w:t xml:space="preserve">Dotyczy </w:t>
      </w:r>
      <w:r w:rsidRPr="004E045C">
        <w:t>postępowania o udzielenie zamówienia publicznego</w:t>
      </w:r>
      <w:r w:rsidRPr="004E045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045C" w14:paraId="5875A945" w14:textId="77777777" w:rsidTr="000C1C6D">
        <w:tc>
          <w:tcPr>
            <w:tcW w:w="2269" w:type="dxa"/>
            <w:shd w:val="clear" w:color="auto" w:fill="auto"/>
          </w:tcPr>
          <w:p w14:paraId="411191A8" w14:textId="77777777" w:rsidR="00CF7835" w:rsidRPr="004E045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E045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0DA4BC" w14:textId="77777777" w:rsidR="00CF7835" w:rsidRPr="004E045C" w:rsidRDefault="00B26B8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E045C">
              <w:rPr>
                <w:bCs/>
              </w:rPr>
              <w:t>Modernizacja dróg gminnych w roku 2025 na terenie Miasta i Gminy Niepołomice</w:t>
            </w:r>
            <w:r w:rsidR="00CF7835" w:rsidRPr="004E045C">
              <w:rPr>
                <w:bCs/>
              </w:rPr>
              <w:t>.</w:t>
            </w:r>
          </w:p>
        </w:tc>
      </w:tr>
      <w:tr w:rsidR="00B26B87" w:rsidRPr="004E045C" w14:paraId="39F4DF3E" w14:textId="77777777" w:rsidTr="00BF2C65">
        <w:tc>
          <w:tcPr>
            <w:tcW w:w="2269" w:type="dxa"/>
            <w:shd w:val="clear" w:color="auto" w:fill="auto"/>
          </w:tcPr>
          <w:p w14:paraId="34EBA844" w14:textId="77777777" w:rsidR="00B26B87" w:rsidRPr="004E045C" w:rsidRDefault="00B26B87" w:rsidP="00BF2C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E045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A2F745" w14:textId="77777777" w:rsidR="00B26B87" w:rsidRPr="004E045C" w:rsidRDefault="00B26B87" w:rsidP="00BF2C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E045C">
              <w:rPr>
                <w:bCs/>
              </w:rPr>
              <w:t>ZP.271.13.2025</w:t>
            </w:r>
          </w:p>
        </w:tc>
      </w:tr>
    </w:tbl>
    <w:p w14:paraId="02252AD0" w14:textId="77777777" w:rsidR="00D665F5" w:rsidRPr="004E045C" w:rsidRDefault="00D665F5" w:rsidP="00CF7835">
      <w:pPr>
        <w:spacing w:before="480" w:line="360" w:lineRule="auto"/>
        <w:jc w:val="both"/>
      </w:pPr>
      <w:r w:rsidRPr="004E045C">
        <w:t>Zamawiający, działając na podstawie art. 22</w:t>
      </w:r>
      <w:r w:rsidR="00601802" w:rsidRPr="004E045C">
        <w:t>2</w:t>
      </w:r>
      <w:r w:rsidRPr="004E045C">
        <w:t xml:space="preserve"> ust. 5 </w:t>
      </w:r>
      <w:r w:rsidRPr="004E045C">
        <w:rPr>
          <w:bCs/>
        </w:rPr>
        <w:t>ustawy z dnia 11 września 2019r. Prawo zamówień publicznych</w:t>
      </w:r>
      <w:r w:rsidRPr="004E045C">
        <w:t xml:space="preserve"> </w:t>
      </w:r>
      <w:r w:rsidR="00B26B87" w:rsidRPr="004E045C">
        <w:t>(</w:t>
      </w:r>
      <w:proofErr w:type="spellStart"/>
      <w:r w:rsidR="00B26B87" w:rsidRPr="004E045C">
        <w:t>t.j</w:t>
      </w:r>
      <w:proofErr w:type="spellEnd"/>
      <w:r w:rsidR="00B26B87" w:rsidRPr="004E045C">
        <w:t>. Dz. U. z 2024 poz. 1320)</w:t>
      </w:r>
      <w:r w:rsidR="00490DC0" w:rsidRPr="004E045C">
        <w:t xml:space="preserve"> </w:t>
      </w:r>
      <w:r w:rsidRPr="004E045C">
        <w:t>udostępnia</w:t>
      </w:r>
      <w:r w:rsidR="00F95C33" w:rsidRPr="004E045C">
        <w:t xml:space="preserve"> </w:t>
      </w:r>
      <w:r w:rsidR="004C7E9B" w:rsidRPr="004E045C">
        <w:t>informacj</w:t>
      </w:r>
      <w:r w:rsidR="00577BC6" w:rsidRPr="004E045C">
        <w:t>ę</w:t>
      </w:r>
      <w:r w:rsidR="00035488" w:rsidRPr="004E045C">
        <w:t xml:space="preserve"> z otwarcia ofert</w:t>
      </w:r>
      <w:r w:rsidR="00577BC6" w:rsidRPr="004E045C">
        <w:t>.</w:t>
      </w:r>
    </w:p>
    <w:p w14:paraId="66E82682" w14:textId="77777777" w:rsidR="00A80738" w:rsidRPr="004E045C" w:rsidRDefault="00D665F5" w:rsidP="00CF7835">
      <w:pPr>
        <w:spacing w:before="120" w:after="120" w:line="360" w:lineRule="auto"/>
        <w:jc w:val="both"/>
      </w:pPr>
      <w:r w:rsidRPr="004E045C">
        <w:t>Podczas otwarcia ofert, mającego miejsce</w:t>
      </w:r>
      <w:r w:rsidR="00FF4AB1" w:rsidRPr="004E045C">
        <w:t xml:space="preserve"> w dniu </w:t>
      </w:r>
      <w:r w:rsidR="00B26B87" w:rsidRPr="004E045C">
        <w:t>12/06/2025</w:t>
      </w:r>
      <w:r w:rsidR="00FF4AB1" w:rsidRPr="004E045C">
        <w:t xml:space="preserve"> o godz. </w:t>
      </w:r>
      <w:r w:rsidR="00B26B87" w:rsidRPr="004E045C">
        <w:t>09:30</w:t>
      </w:r>
      <w:r w:rsidRPr="004E045C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E045C" w14:paraId="41B3941A" w14:textId="77777777" w:rsidTr="000C1C6D">
        <w:tc>
          <w:tcPr>
            <w:tcW w:w="1276" w:type="dxa"/>
            <w:shd w:val="clear" w:color="auto" w:fill="F2F2F2"/>
            <w:vAlign w:val="center"/>
          </w:tcPr>
          <w:p w14:paraId="731A24DD" w14:textId="77777777" w:rsidR="00D665F5" w:rsidRPr="004E045C" w:rsidRDefault="00960CEB" w:rsidP="003F57CD">
            <w:pPr>
              <w:spacing w:before="120" w:after="120"/>
              <w:jc w:val="center"/>
            </w:pPr>
            <w:r w:rsidRPr="004E045C">
              <w:t>O</w:t>
            </w:r>
            <w:r w:rsidR="00D665F5" w:rsidRPr="004E045C">
              <w:t>fert</w:t>
            </w:r>
            <w:r w:rsidRPr="004E045C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D0528BF" w14:textId="77777777" w:rsidR="00D665F5" w:rsidRPr="004E045C" w:rsidRDefault="00D665F5" w:rsidP="003F57CD">
            <w:pPr>
              <w:spacing w:before="120" w:after="120"/>
              <w:jc w:val="center"/>
            </w:pPr>
            <w:r w:rsidRPr="004E045C">
              <w:t>Nazwa</w:t>
            </w:r>
            <w:r w:rsidR="003F57CD" w:rsidRPr="004E045C">
              <w:t xml:space="preserve"> </w:t>
            </w:r>
            <w:r w:rsidRPr="004E045C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9F907F8" w14:textId="77777777" w:rsidR="00D665F5" w:rsidRPr="004E045C" w:rsidRDefault="00D665F5" w:rsidP="003F57CD">
            <w:pPr>
              <w:spacing w:before="120" w:after="120"/>
              <w:jc w:val="center"/>
            </w:pPr>
            <w:r w:rsidRPr="004E045C">
              <w:t>Cena oferty</w:t>
            </w:r>
          </w:p>
        </w:tc>
      </w:tr>
      <w:tr w:rsidR="00B26B87" w:rsidRPr="004E045C" w14:paraId="5D40F83E" w14:textId="77777777" w:rsidTr="00BF2C65">
        <w:tc>
          <w:tcPr>
            <w:tcW w:w="1276" w:type="dxa"/>
            <w:shd w:val="clear" w:color="auto" w:fill="auto"/>
            <w:vAlign w:val="center"/>
          </w:tcPr>
          <w:p w14:paraId="21458F93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1</w:t>
            </w:r>
          </w:p>
        </w:tc>
        <w:tc>
          <w:tcPr>
            <w:tcW w:w="4961" w:type="dxa"/>
            <w:shd w:val="clear" w:color="auto" w:fill="auto"/>
          </w:tcPr>
          <w:p w14:paraId="04A1C3FC" w14:textId="77777777" w:rsidR="00B26B87" w:rsidRPr="004E045C" w:rsidRDefault="00B26B87" w:rsidP="00BF2C65">
            <w:pPr>
              <w:spacing w:before="80" w:after="40"/>
            </w:pPr>
            <w:r w:rsidRPr="004E045C">
              <w:t>Zakład Gospodarki Komunalnej Spółka z o.o.</w:t>
            </w:r>
          </w:p>
          <w:p w14:paraId="4CE85C42" w14:textId="3EED8168" w:rsidR="00B26B87" w:rsidRPr="004E045C" w:rsidRDefault="004E045C" w:rsidP="00BF2C65">
            <w:r>
              <w:t>Ul.</w:t>
            </w:r>
            <w:r w:rsidR="00CC198E">
              <w:t xml:space="preserve"> </w:t>
            </w:r>
            <w:r w:rsidR="00B26B87" w:rsidRPr="004E045C">
              <w:t xml:space="preserve">Wodna 4 </w:t>
            </w:r>
          </w:p>
          <w:p w14:paraId="09283549" w14:textId="77777777" w:rsidR="00B26B87" w:rsidRPr="004E045C" w:rsidRDefault="00B26B87" w:rsidP="00BF2C65">
            <w:pPr>
              <w:spacing w:after="80"/>
              <w:jc w:val="both"/>
            </w:pPr>
            <w:r w:rsidRPr="004E045C">
              <w:t>30-556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90D4CF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2 822 931.68 zł</w:t>
            </w:r>
          </w:p>
        </w:tc>
      </w:tr>
      <w:tr w:rsidR="00B26B87" w:rsidRPr="004E045C" w14:paraId="6A0A29D2" w14:textId="77777777" w:rsidTr="00BF2C65">
        <w:tc>
          <w:tcPr>
            <w:tcW w:w="1276" w:type="dxa"/>
            <w:shd w:val="clear" w:color="auto" w:fill="auto"/>
            <w:vAlign w:val="center"/>
          </w:tcPr>
          <w:p w14:paraId="208043B5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2</w:t>
            </w:r>
          </w:p>
        </w:tc>
        <w:tc>
          <w:tcPr>
            <w:tcW w:w="4961" w:type="dxa"/>
            <w:shd w:val="clear" w:color="auto" w:fill="auto"/>
          </w:tcPr>
          <w:p w14:paraId="73B240C8" w14:textId="77777777" w:rsidR="00B26B87" w:rsidRPr="004E045C" w:rsidRDefault="00B26B87" w:rsidP="00BF2C65">
            <w:pPr>
              <w:spacing w:before="80" w:after="40"/>
            </w:pPr>
            <w:proofErr w:type="spellStart"/>
            <w:r w:rsidRPr="004E045C">
              <w:t>PRODiM</w:t>
            </w:r>
            <w:proofErr w:type="spellEnd"/>
            <w:r w:rsidRPr="004E045C">
              <w:t xml:space="preserve"> Spółka z ograniczoną odpowiedzialnością</w:t>
            </w:r>
          </w:p>
          <w:p w14:paraId="186C242E" w14:textId="08A9E5F3" w:rsidR="00B26B87" w:rsidRPr="004E045C" w:rsidRDefault="004E045C" w:rsidP="00BF2C65">
            <w:r>
              <w:t xml:space="preserve">Ul. </w:t>
            </w:r>
            <w:r w:rsidR="00B26B87" w:rsidRPr="004E045C">
              <w:t xml:space="preserve">Blokowa 14 </w:t>
            </w:r>
          </w:p>
          <w:p w14:paraId="07B4C55E" w14:textId="77777777" w:rsidR="00B26B87" w:rsidRPr="004E045C" w:rsidRDefault="00B26B87" w:rsidP="00BF2C65">
            <w:pPr>
              <w:spacing w:after="80"/>
              <w:jc w:val="both"/>
            </w:pPr>
            <w:r w:rsidRPr="004E045C">
              <w:t>31-752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0453A8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2 299 488.69 zł</w:t>
            </w:r>
          </w:p>
        </w:tc>
      </w:tr>
      <w:tr w:rsidR="00B26B87" w:rsidRPr="004E045C" w14:paraId="3B20DE69" w14:textId="77777777" w:rsidTr="00BF2C65">
        <w:tc>
          <w:tcPr>
            <w:tcW w:w="1276" w:type="dxa"/>
            <w:shd w:val="clear" w:color="auto" w:fill="auto"/>
            <w:vAlign w:val="center"/>
          </w:tcPr>
          <w:p w14:paraId="22F35CAB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3</w:t>
            </w:r>
          </w:p>
        </w:tc>
        <w:tc>
          <w:tcPr>
            <w:tcW w:w="4961" w:type="dxa"/>
            <w:shd w:val="clear" w:color="auto" w:fill="auto"/>
          </w:tcPr>
          <w:p w14:paraId="6D36DDDE" w14:textId="77777777" w:rsidR="00B26B87" w:rsidRDefault="00B26B87" w:rsidP="00BF2C65">
            <w:pPr>
              <w:spacing w:before="80" w:after="40"/>
            </w:pPr>
            <w:r w:rsidRPr="004E045C">
              <w:t>Krusz-Bud Piotr Iwulski Roboty Drogowo-Budowlane</w:t>
            </w:r>
          </w:p>
          <w:p w14:paraId="5FCA50FF" w14:textId="53857507" w:rsidR="004E045C" w:rsidRPr="004E045C" w:rsidRDefault="004E045C" w:rsidP="00BF2C65">
            <w:pPr>
              <w:spacing w:before="80" w:after="40"/>
            </w:pPr>
            <w:r w:rsidRPr="004E045C">
              <w:t>Krusz-Bud Piotr Iwulski</w:t>
            </w:r>
            <w:r>
              <w:t xml:space="preserve"> Zakład Eksploatacji Kruszyw</w:t>
            </w:r>
          </w:p>
          <w:p w14:paraId="6CEA6E01" w14:textId="34BDD5AD" w:rsidR="00B26B87" w:rsidRPr="004E045C" w:rsidRDefault="00B26B87" w:rsidP="00BF2C65">
            <w:r w:rsidRPr="004E045C">
              <w:t xml:space="preserve">Wola Batorska </w:t>
            </w:r>
            <w:r w:rsidR="004E045C">
              <w:t>1313</w:t>
            </w:r>
          </w:p>
          <w:p w14:paraId="788B0CFA" w14:textId="77777777" w:rsidR="00B26B87" w:rsidRPr="004E045C" w:rsidRDefault="00B26B87" w:rsidP="00BF2C65">
            <w:pPr>
              <w:spacing w:after="80"/>
              <w:jc w:val="both"/>
            </w:pPr>
            <w:r w:rsidRPr="004E045C">
              <w:t>32-007 Zabierzów 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7DD353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2 142 242.07 zł</w:t>
            </w:r>
          </w:p>
        </w:tc>
      </w:tr>
      <w:tr w:rsidR="00B26B87" w:rsidRPr="004E045C" w14:paraId="19011AF3" w14:textId="77777777" w:rsidTr="00BF2C65">
        <w:tc>
          <w:tcPr>
            <w:tcW w:w="1276" w:type="dxa"/>
            <w:shd w:val="clear" w:color="auto" w:fill="auto"/>
            <w:vAlign w:val="center"/>
          </w:tcPr>
          <w:p w14:paraId="77013204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4</w:t>
            </w:r>
          </w:p>
        </w:tc>
        <w:tc>
          <w:tcPr>
            <w:tcW w:w="4961" w:type="dxa"/>
            <w:shd w:val="clear" w:color="auto" w:fill="auto"/>
          </w:tcPr>
          <w:p w14:paraId="30CA0D42" w14:textId="77777777" w:rsidR="004E045C" w:rsidRPr="00157759" w:rsidRDefault="004E045C" w:rsidP="00BF2C65">
            <w:pPr>
              <w:spacing w:before="80" w:after="40"/>
            </w:pPr>
            <w:r w:rsidRPr="00157759">
              <w:t>Konsorcjum</w:t>
            </w:r>
          </w:p>
          <w:p w14:paraId="03E8B56C" w14:textId="786E7B58" w:rsidR="00B26B87" w:rsidRPr="00157759" w:rsidRDefault="004E045C" w:rsidP="00BF2C65">
            <w:pPr>
              <w:spacing w:before="80" w:after="40"/>
            </w:pPr>
            <w:r w:rsidRPr="00157759">
              <w:t xml:space="preserve">Lider: </w:t>
            </w:r>
            <w:r w:rsidR="00B26B87" w:rsidRPr="00157759">
              <w:t>P-BUD PRZEMYSŁAW BIRKOWSKI</w:t>
            </w:r>
          </w:p>
          <w:p w14:paraId="1184AE5A" w14:textId="77777777" w:rsidR="00B26B87" w:rsidRPr="00157759" w:rsidRDefault="00B26B87" w:rsidP="00BF2C65">
            <w:r w:rsidRPr="00157759">
              <w:t xml:space="preserve">Zawada 86 </w:t>
            </w:r>
          </w:p>
          <w:p w14:paraId="3EC3E274" w14:textId="77777777" w:rsidR="00B26B87" w:rsidRPr="00157759" w:rsidRDefault="00B26B87" w:rsidP="00BF2C65">
            <w:pPr>
              <w:spacing w:after="80"/>
              <w:jc w:val="both"/>
            </w:pPr>
            <w:r w:rsidRPr="00157759">
              <w:t xml:space="preserve">32-700 </w:t>
            </w:r>
            <w:r w:rsidR="00CC198E" w:rsidRPr="00157759">
              <w:t>Bochnia</w:t>
            </w:r>
          </w:p>
          <w:p w14:paraId="6F9C41DB" w14:textId="77777777" w:rsidR="00394F2C" w:rsidRDefault="00394F2C" w:rsidP="00394F2C">
            <w:pPr>
              <w:spacing w:before="80" w:after="40"/>
            </w:pPr>
            <w:r w:rsidRPr="00157759">
              <w:t>Partner: R-BUD Firma Usługowo-Transportowo-Handlowa Ryszard Birkowski</w:t>
            </w:r>
          </w:p>
          <w:p w14:paraId="0CEF6FE0" w14:textId="77777777" w:rsidR="00157759" w:rsidRPr="00157759" w:rsidRDefault="00157759" w:rsidP="00157759">
            <w:r w:rsidRPr="00157759">
              <w:t xml:space="preserve">Zawada 86 </w:t>
            </w:r>
          </w:p>
          <w:p w14:paraId="2A217C6D" w14:textId="14F46FAB" w:rsidR="00157759" w:rsidRPr="00157759" w:rsidRDefault="00157759" w:rsidP="00157759">
            <w:pPr>
              <w:spacing w:after="80"/>
              <w:jc w:val="both"/>
            </w:pPr>
            <w:r w:rsidRPr="00157759">
              <w:t>32-700 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AF313F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2 154 289.28 zł</w:t>
            </w:r>
          </w:p>
        </w:tc>
      </w:tr>
      <w:tr w:rsidR="00B26B87" w:rsidRPr="004E045C" w14:paraId="3853D70E" w14:textId="77777777" w:rsidTr="00BF2C65">
        <w:tc>
          <w:tcPr>
            <w:tcW w:w="1276" w:type="dxa"/>
            <w:shd w:val="clear" w:color="auto" w:fill="auto"/>
            <w:vAlign w:val="center"/>
          </w:tcPr>
          <w:p w14:paraId="5A73A6AE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5</w:t>
            </w:r>
          </w:p>
        </w:tc>
        <w:tc>
          <w:tcPr>
            <w:tcW w:w="4961" w:type="dxa"/>
            <w:shd w:val="clear" w:color="auto" w:fill="auto"/>
          </w:tcPr>
          <w:p w14:paraId="21CE4937" w14:textId="3D7F206B" w:rsidR="00B26B87" w:rsidRPr="004E045C" w:rsidRDefault="00B26B87" w:rsidP="00BF2C65">
            <w:pPr>
              <w:spacing w:before="80" w:after="40"/>
            </w:pPr>
            <w:r w:rsidRPr="004E045C">
              <w:t xml:space="preserve">Przedsiębiorstwo Wielobranżowe </w:t>
            </w:r>
            <w:r w:rsidR="00394F2C">
              <w:br/>
            </w:r>
            <w:r w:rsidRPr="004E045C">
              <w:t>MK MATRAB Michał Kaptur</w:t>
            </w:r>
          </w:p>
          <w:p w14:paraId="01DB7AF5" w14:textId="0BA9A107" w:rsidR="00B26B87" w:rsidRPr="004E045C" w:rsidRDefault="004E045C" w:rsidP="00BF2C65">
            <w:r>
              <w:lastRenderedPageBreak/>
              <w:t xml:space="preserve">Ul. </w:t>
            </w:r>
            <w:r w:rsidR="00B26B87" w:rsidRPr="004E045C">
              <w:t xml:space="preserve">Zarabie 21 </w:t>
            </w:r>
          </w:p>
          <w:p w14:paraId="5C08B06A" w14:textId="77777777" w:rsidR="00B26B87" w:rsidRPr="004E045C" w:rsidRDefault="00B26B87" w:rsidP="00BF2C65">
            <w:pPr>
              <w:spacing w:after="80"/>
              <w:jc w:val="both"/>
            </w:pPr>
            <w:r w:rsidRPr="004E045C">
              <w:t>32-410 DOBCZYCE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64C12E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lastRenderedPageBreak/>
              <w:t>1 796 166.92 zł</w:t>
            </w:r>
          </w:p>
        </w:tc>
      </w:tr>
      <w:tr w:rsidR="00B26B87" w:rsidRPr="004E045C" w14:paraId="61C9FFBF" w14:textId="77777777" w:rsidTr="00BF2C65">
        <w:tc>
          <w:tcPr>
            <w:tcW w:w="1276" w:type="dxa"/>
            <w:shd w:val="clear" w:color="auto" w:fill="auto"/>
            <w:vAlign w:val="center"/>
          </w:tcPr>
          <w:p w14:paraId="036E09A8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6</w:t>
            </w:r>
          </w:p>
        </w:tc>
        <w:tc>
          <w:tcPr>
            <w:tcW w:w="4961" w:type="dxa"/>
            <w:shd w:val="clear" w:color="auto" w:fill="auto"/>
          </w:tcPr>
          <w:p w14:paraId="2F753624" w14:textId="77777777" w:rsidR="00B26B87" w:rsidRPr="004E045C" w:rsidRDefault="00B26B87" w:rsidP="00BF2C65">
            <w:pPr>
              <w:spacing w:before="80" w:after="40"/>
            </w:pPr>
            <w:proofErr w:type="spellStart"/>
            <w:r w:rsidRPr="004E045C">
              <w:t>Strabag</w:t>
            </w:r>
            <w:proofErr w:type="spellEnd"/>
            <w:r w:rsidRPr="004E045C">
              <w:t xml:space="preserve"> Infrastruktura Południe Sp. z o. o.</w:t>
            </w:r>
          </w:p>
          <w:p w14:paraId="3EAAE130" w14:textId="48C05C14" w:rsidR="00B26B87" w:rsidRPr="004E045C" w:rsidRDefault="004E045C" w:rsidP="00BF2C65">
            <w:r>
              <w:t xml:space="preserve">Ul. </w:t>
            </w:r>
            <w:r w:rsidR="00B26B87" w:rsidRPr="004E045C">
              <w:t xml:space="preserve">Wyścigowa 58 </w:t>
            </w:r>
          </w:p>
          <w:p w14:paraId="3C8DCDAC" w14:textId="77777777" w:rsidR="00B26B87" w:rsidRPr="004E045C" w:rsidRDefault="00B26B87" w:rsidP="00BF2C65">
            <w:pPr>
              <w:spacing w:after="80"/>
              <w:jc w:val="both"/>
            </w:pPr>
            <w:r w:rsidRPr="004E045C">
              <w:t>53-012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181428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5 775 888.89 zł</w:t>
            </w:r>
          </w:p>
        </w:tc>
      </w:tr>
      <w:tr w:rsidR="00B26B87" w:rsidRPr="004E045C" w14:paraId="38014285" w14:textId="77777777" w:rsidTr="00BF2C65">
        <w:tc>
          <w:tcPr>
            <w:tcW w:w="1276" w:type="dxa"/>
            <w:shd w:val="clear" w:color="auto" w:fill="auto"/>
            <w:vAlign w:val="center"/>
          </w:tcPr>
          <w:p w14:paraId="1D652B97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7</w:t>
            </w:r>
          </w:p>
        </w:tc>
        <w:tc>
          <w:tcPr>
            <w:tcW w:w="4961" w:type="dxa"/>
            <w:shd w:val="clear" w:color="auto" w:fill="auto"/>
          </w:tcPr>
          <w:p w14:paraId="4D45F43B" w14:textId="77777777" w:rsidR="00B26B87" w:rsidRPr="004E045C" w:rsidRDefault="00B26B87" w:rsidP="00BF2C65">
            <w:pPr>
              <w:spacing w:before="80" w:after="40"/>
            </w:pPr>
            <w:proofErr w:type="spellStart"/>
            <w:r w:rsidRPr="004E045C">
              <w:t>ViaSTRADA</w:t>
            </w:r>
            <w:proofErr w:type="spellEnd"/>
            <w:r w:rsidRPr="004E045C">
              <w:t xml:space="preserve"> sp. z o.o.</w:t>
            </w:r>
          </w:p>
          <w:p w14:paraId="0FB75401" w14:textId="33D734E1" w:rsidR="00B26B87" w:rsidRPr="004E045C" w:rsidRDefault="004E045C" w:rsidP="00BF2C65">
            <w:r>
              <w:t xml:space="preserve">Ul. </w:t>
            </w:r>
            <w:r w:rsidR="00B26B87" w:rsidRPr="004E045C">
              <w:t xml:space="preserve">Szlak 77/222 </w:t>
            </w:r>
          </w:p>
          <w:p w14:paraId="071E524E" w14:textId="77777777" w:rsidR="00B26B87" w:rsidRPr="004E045C" w:rsidRDefault="00B26B87" w:rsidP="00BF2C65">
            <w:pPr>
              <w:spacing w:after="80"/>
              <w:jc w:val="both"/>
            </w:pPr>
            <w:r w:rsidRPr="004E045C">
              <w:t>31-153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4826B2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3 383 394.21 zł</w:t>
            </w:r>
          </w:p>
        </w:tc>
      </w:tr>
      <w:tr w:rsidR="00B26B87" w:rsidRPr="004E045C" w14:paraId="082DF3C7" w14:textId="77777777" w:rsidTr="00BF2C65">
        <w:tc>
          <w:tcPr>
            <w:tcW w:w="1276" w:type="dxa"/>
            <w:shd w:val="clear" w:color="auto" w:fill="auto"/>
            <w:vAlign w:val="center"/>
          </w:tcPr>
          <w:p w14:paraId="2361C993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8</w:t>
            </w:r>
          </w:p>
        </w:tc>
        <w:tc>
          <w:tcPr>
            <w:tcW w:w="4961" w:type="dxa"/>
            <w:shd w:val="clear" w:color="auto" w:fill="auto"/>
          </w:tcPr>
          <w:p w14:paraId="797EDD66" w14:textId="77777777" w:rsidR="00B26B87" w:rsidRPr="004E045C" w:rsidRDefault="00B26B87" w:rsidP="00BF2C65">
            <w:pPr>
              <w:spacing w:before="80" w:after="40"/>
            </w:pPr>
            <w:proofErr w:type="spellStart"/>
            <w:r w:rsidRPr="004E045C">
              <w:t>Sarivo</w:t>
            </w:r>
            <w:proofErr w:type="spellEnd"/>
            <w:r w:rsidRPr="004E045C">
              <w:t xml:space="preserve"> Infrastruktura Sp .z o.o.</w:t>
            </w:r>
          </w:p>
          <w:p w14:paraId="13007975" w14:textId="3099DFCF" w:rsidR="00B26B87" w:rsidRPr="004E045C" w:rsidRDefault="004E045C" w:rsidP="00BF2C65">
            <w:r>
              <w:t xml:space="preserve">Ul. </w:t>
            </w:r>
            <w:r w:rsidR="00B26B87" w:rsidRPr="004E045C">
              <w:t xml:space="preserve">Christo </w:t>
            </w:r>
            <w:proofErr w:type="spellStart"/>
            <w:r w:rsidR="00B26B87" w:rsidRPr="004E045C">
              <w:t>Botewa</w:t>
            </w:r>
            <w:proofErr w:type="spellEnd"/>
            <w:r w:rsidR="00B26B87" w:rsidRPr="004E045C">
              <w:t xml:space="preserve"> 14 </w:t>
            </w:r>
          </w:p>
          <w:p w14:paraId="14404A75" w14:textId="77777777" w:rsidR="00B26B87" w:rsidRPr="004E045C" w:rsidRDefault="00B26B87" w:rsidP="00BF2C65">
            <w:pPr>
              <w:spacing w:after="80"/>
              <w:jc w:val="both"/>
            </w:pPr>
            <w:r w:rsidRPr="004E045C">
              <w:t>30-798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7532E4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2 883 938.51 zł</w:t>
            </w:r>
          </w:p>
        </w:tc>
      </w:tr>
      <w:tr w:rsidR="00B26B87" w:rsidRPr="004E045C" w14:paraId="33088C70" w14:textId="77777777" w:rsidTr="00BF2C65">
        <w:tc>
          <w:tcPr>
            <w:tcW w:w="1276" w:type="dxa"/>
            <w:shd w:val="clear" w:color="auto" w:fill="auto"/>
            <w:vAlign w:val="center"/>
          </w:tcPr>
          <w:p w14:paraId="65EDCD71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9</w:t>
            </w:r>
          </w:p>
        </w:tc>
        <w:tc>
          <w:tcPr>
            <w:tcW w:w="4961" w:type="dxa"/>
            <w:shd w:val="clear" w:color="auto" w:fill="auto"/>
          </w:tcPr>
          <w:p w14:paraId="6EEF5D93" w14:textId="1A2BD5D4" w:rsidR="00B26B87" w:rsidRPr="004E045C" w:rsidRDefault="00B26B87" w:rsidP="00BF2C65">
            <w:pPr>
              <w:spacing w:before="80" w:after="40"/>
            </w:pPr>
            <w:r w:rsidRPr="004E045C">
              <w:t xml:space="preserve">Przedsiębiorstwo Drogowo-Mostowe </w:t>
            </w:r>
            <w:r w:rsidR="004E045C">
              <w:br/>
            </w:r>
            <w:r w:rsidRPr="004E045C">
              <w:t>"LIMDROG" Sp. z o.o.</w:t>
            </w:r>
          </w:p>
          <w:p w14:paraId="6FE5B9C0" w14:textId="77777777" w:rsidR="00B26B87" w:rsidRPr="004E045C" w:rsidRDefault="00B26B87" w:rsidP="00BF2C65">
            <w:r w:rsidRPr="004E045C">
              <w:t xml:space="preserve">ul. Matki Boskiej Bolesnej 87 </w:t>
            </w:r>
          </w:p>
          <w:p w14:paraId="5B13E393" w14:textId="77777777" w:rsidR="00B26B87" w:rsidRPr="004E045C" w:rsidRDefault="00B26B87" w:rsidP="00BF2C65">
            <w:pPr>
              <w:spacing w:after="80"/>
              <w:jc w:val="both"/>
            </w:pPr>
            <w:r w:rsidRPr="004E045C">
              <w:t>34-600 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0E5CBD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1 904 717.12 zł</w:t>
            </w:r>
          </w:p>
        </w:tc>
      </w:tr>
      <w:tr w:rsidR="00B26B87" w:rsidRPr="004E045C" w14:paraId="760513E0" w14:textId="77777777" w:rsidTr="00BF2C65">
        <w:tc>
          <w:tcPr>
            <w:tcW w:w="1276" w:type="dxa"/>
            <w:shd w:val="clear" w:color="auto" w:fill="auto"/>
            <w:vAlign w:val="center"/>
          </w:tcPr>
          <w:p w14:paraId="6A006CFE" w14:textId="77777777" w:rsidR="00B26B87" w:rsidRPr="004E045C" w:rsidRDefault="00B26B87" w:rsidP="00BF2C65">
            <w:pPr>
              <w:spacing w:before="80" w:after="80"/>
              <w:jc w:val="center"/>
            </w:pPr>
            <w:r w:rsidRPr="004E045C">
              <w:t>10</w:t>
            </w:r>
          </w:p>
        </w:tc>
        <w:tc>
          <w:tcPr>
            <w:tcW w:w="4961" w:type="dxa"/>
            <w:shd w:val="clear" w:color="auto" w:fill="auto"/>
          </w:tcPr>
          <w:p w14:paraId="2D6230FB" w14:textId="77777777" w:rsidR="00B26B87" w:rsidRPr="004E045C" w:rsidRDefault="00B26B87" w:rsidP="00BF2C65">
            <w:pPr>
              <w:spacing w:before="80" w:after="40"/>
            </w:pPr>
            <w:r w:rsidRPr="004E045C">
              <w:t xml:space="preserve">Przedsiębiorstwo Robót Drogowych </w:t>
            </w:r>
            <w:proofErr w:type="spellStart"/>
            <w:r w:rsidRPr="004E045C">
              <w:t>Roadstar</w:t>
            </w:r>
            <w:proofErr w:type="spellEnd"/>
            <w:r w:rsidRPr="004E045C">
              <w:t xml:space="preserve"> Sp. z o. o.</w:t>
            </w:r>
          </w:p>
          <w:p w14:paraId="2AFDC575" w14:textId="6ABFE20B" w:rsidR="00B26B87" w:rsidRPr="004E045C" w:rsidRDefault="004E045C" w:rsidP="00BF2C65">
            <w:r>
              <w:t xml:space="preserve">Ul. </w:t>
            </w:r>
            <w:r w:rsidR="00B26B87" w:rsidRPr="004E045C">
              <w:t xml:space="preserve">Bugaj 32 </w:t>
            </w:r>
          </w:p>
          <w:p w14:paraId="648CDCCA" w14:textId="77777777" w:rsidR="00B26B87" w:rsidRPr="004E045C" w:rsidRDefault="00B26B87" w:rsidP="00BF2C65">
            <w:pPr>
              <w:spacing w:after="80"/>
              <w:jc w:val="both"/>
            </w:pPr>
            <w:r w:rsidRPr="004E045C">
              <w:t>27-200 Starachowice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FF0F92" w14:textId="4FD0895B" w:rsidR="00B26B87" w:rsidRPr="004E045C" w:rsidRDefault="00B26B87" w:rsidP="00BF2C65">
            <w:pPr>
              <w:spacing w:before="80" w:after="80"/>
              <w:jc w:val="center"/>
            </w:pPr>
            <w:r w:rsidRPr="004E045C">
              <w:t>2</w:t>
            </w:r>
            <w:r w:rsidR="004E045C">
              <w:t xml:space="preserve"> </w:t>
            </w:r>
            <w:r w:rsidRPr="004E045C">
              <w:t>33</w:t>
            </w:r>
            <w:r w:rsidR="004E045C">
              <w:t>1</w:t>
            </w:r>
            <w:r w:rsidRPr="004E045C">
              <w:t xml:space="preserve"> 15</w:t>
            </w:r>
            <w:r w:rsidR="00513120">
              <w:t>8</w:t>
            </w:r>
            <w:r w:rsidRPr="004E045C">
              <w:t>.73 zł</w:t>
            </w:r>
          </w:p>
        </w:tc>
      </w:tr>
    </w:tbl>
    <w:p w14:paraId="3BD86F49" w14:textId="77777777" w:rsidR="0069085C" w:rsidRPr="004E045C" w:rsidRDefault="0069085C" w:rsidP="00A80738">
      <w:pPr>
        <w:spacing w:before="120" w:after="120"/>
        <w:jc w:val="both"/>
      </w:pPr>
    </w:p>
    <w:p w14:paraId="7932278C" w14:textId="77777777" w:rsidR="00577BC6" w:rsidRPr="004E045C" w:rsidRDefault="00577BC6" w:rsidP="00A80738">
      <w:pPr>
        <w:spacing w:before="120" w:after="120"/>
        <w:jc w:val="both"/>
      </w:pPr>
    </w:p>
    <w:sectPr w:rsidR="00577BC6" w:rsidRPr="004E045C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3CBF6" w14:textId="77777777" w:rsidR="00151531" w:rsidRDefault="00151531">
      <w:r>
        <w:separator/>
      </w:r>
    </w:p>
  </w:endnote>
  <w:endnote w:type="continuationSeparator" w:id="0">
    <w:p w14:paraId="56C95C87" w14:textId="77777777" w:rsidR="00151531" w:rsidRDefault="00151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D322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958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9D4CC" w14:textId="0065DBB9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BC0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C6EF7C" w14:textId="77777777" w:rsidR="009F189D" w:rsidRDefault="009F189D">
    <w:pPr>
      <w:pStyle w:val="Stopka"/>
      <w:tabs>
        <w:tab w:val="clear" w:pos="4536"/>
      </w:tabs>
      <w:jc w:val="center"/>
    </w:pPr>
  </w:p>
  <w:p w14:paraId="2BDE29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E7344" w14:textId="77777777" w:rsidR="00151531" w:rsidRDefault="00151531">
      <w:r>
        <w:separator/>
      </w:r>
    </w:p>
  </w:footnote>
  <w:footnote w:type="continuationSeparator" w:id="0">
    <w:p w14:paraId="427889B1" w14:textId="77777777" w:rsidR="00151531" w:rsidRDefault="00151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E9987" w14:textId="77777777" w:rsidR="00B26B87" w:rsidRDefault="00B26B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732E5" w14:textId="77777777" w:rsidR="00B26B87" w:rsidRDefault="00B26B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CBC96" w14:textId="77777777" w:rsidR="00B26B87" w:rsidRDefault="00B26B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1531"/>
    <w:rsid w:val="00007727"/>
    <w:rsid w:val="00017720"/>
    <w:rsid w:val="00035488"/>
    <w:rsid w:val="000C1C6D"/>
    <w:rsid w:val="000D7F25"/>
    <w:rsid w:val="000E00E5"/>
    <w:rsid w:val="001146A4"/>
    <w:rsid w:val="00151531"/>
    <w:rsid w:val="00157759"/>
    <w:rsid w:val="00173B20"/>
    <w:rsid w:val="001C69FF"/>
    <w:rsid w:val="0023318D"/>
    <w:rsid w:val="0024223C"/>
    <w:rsid w:val="00355C9D"/>
    <w:rsid w:val="00394F2C"/>
    <w:rsid w:val="003B6B36"/>
    <w:rsid w:val="003D72FD"/>
    <w:rsid w:val="003F57CD"/>
    <w:rsid w:val="00423179"/>
    <w:rsid w:val="00490DC0"/>
    <w:rsid w:val="00493F8C"/>
    <w:rsid w:val="004C7E9B"/>
    <w:rsid w:val="004E045C"/>
    <w:rsid w:val="00513120"/>
    <w:rsid w:val="00577BC6"/>
    <w:rsid w:val="00601802"/>
    <w:rsid w:val="0069085C"/>
    <w:rsid w:val="00843263"/>
    <w:rsid w:val="00861E75"/>
    <w:rsid w:val="00870A56"/>
    <w:rsid w:val="008A26A5"/>
    <w:rsid w:val="008F318B"/>
    <w:rsid w:val="00960CEB"/>
    <w:rsid w:val="009865D4"/>
    <w:rsid w:val="009D19BD"/>
    <w:rsid w:val="009F189D"/>
    <w:rsid w:val="00A80738"/>
    <w:rsid w:val="00B26B87"/>
    <w:rsid w:val="00C236D3"/>
    <w:rsid w:val="00C659E2"/>
    <w:rsid w:val="00CB0802"/>
    <w:rsid w:val="00CC198E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D07599"/>
  <w15:chartTrackingRefBased/>
  <w15:docId w15:val="{058A5155-2575-46BF-B84D-E679D0D15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266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2025-06-12T08:27:00Z</cp:lastPrinted>
  <dcterms:created xsi:type="dcterms:W3CDTF">2025-06-12T08:34:00Z</dcterms:created>
  <dcterms:modified xsi:type="dcterms:W3CDTF">2025-06-12T08:34:00Z</dcterms:modified>
</cp:coreProperties>
</file>