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6BEA3C" w14:textId="5C31FC5E" w:rsidR="00C3243B" w:rsidRDefault="00C3243B" w:rsidP="008C5791">
      <w:pPr>
        <w:pStyle w:val="Nagwek4"/>
        <w:spacing w:after="240" w:line="276" w:lineRule="auto"/>
        <w:ind w:left="0"/>
        <w:jc w:val="center"/>
        <w:rPr>
          <w:b/>
          <w:bCs/>
          <w:i w:val="0"/>
          <w:sz w:val="22"/>
          <w:szCs w:val="22"/>
        </w:rPr>
      </w:pPr>
      <w:bookmarkStart w:id="0" w:name="_Hlk60301409"/>
    </w:p>
    <w:p w14:paraId="346F8F0D" w14:textId="7036288A" w:rsidR="00025386" w:rsidRPr="00666A32" w:rsidRDefault="00657A47" w:rsidP="00213980">
      <w:pPr>
        <w:pStyle w:val="Nagwek4"/>
        <w:spacing w:after="240" w:line="276" w:lineRule="auto"/>
        <w:rPr>
          <w:b/>
          <w:bCs/>
          <w:i w:val="0"/>
          <w:sz w:val="22"/>
          <w:szCs w:val="22"/>
        </w:rPr>
      </w:pPr>
      <w:r w:rsidRPr="00666A32">
        <w:rPr>
          <w:b/>
          <w:bCs/>
          <w:i w:val="0"/>
          <w:sz w:val="22"/>
          <w:szCs w:val="22"/>
        </w:rPr>
        <w:t xml:space="preserve">Załącznik nr </w:t>
      </w:r>
      <w:r w:rsidR="000C1ED1">
        <w:rPr>
          <w:b/>
          <w:bCs/>
          <w:i w:val="0"/>
          <w:sz w:val="22"/>
          <w:szCs w:val="22"/>
        </w:rPr>
        <w:t>6</w:t>
      </w:r>
      <w:r w:rsidR="007666D6" w:rsidRPr="00666A32">
        <w:rPr>
          <w:b/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5848A7C3" w14:textId="77777777" w:rsidTr="00AF7375">
        <w:tc>
          <w:tcPr>
            <w:tcW w:w="9104" w:type="dxa"/>
            <w:shd w:val="clear" w:color="auto" w:fill="auto"/>
          </w:tcPr>
          <w:p w14:paraId="36CFADBB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658D2F5" w14:textId="67FA63DE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A15D68" w:rsidRPr="00A15D68">
        <w:rPr>
          <w:rFonts w:ascii="Times New Roman" w:eastAsia="Times New Roman" w:hAnsi="Times New Roman"/>
          <w:b/>
          <w:lang w:eastAsia="pl-PL"/>
        </w:rPr>
        <w:t>DE-dzp.272-</w:t>
      </w:r>
      <w:r w:rsidR="0053773A">
        <w:rPr>
          <w:rFonts w:ascii="Times New Roman" w:eastAsia="Times New Roman" w:hAnsi="Times New Roman"/>
          <w:b/>
          <w:lang w:eastAsia="pl-PL"/>
        </w:rPr>
        <w:t>3</w:t>
      </w:r>
      <w:r w:rsidR="004D44E2">
        <w:rPr>
          <w:rFonts w:ascii="Times New Roman" w:eastAsia="Times New Roman" w:hAnsi="Times New Roman"/>
          <w:b/>
          <w:lang w:eastAsia="pl-PL"/>
        </w:rPr>
        <w:t>20/25</w:t>
      </w:r>
    </w:p>
    <w:p w14:paraId="48A1E927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067A6998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2131995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6D3EC55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B1E30EE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047C8D8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7CF0CAA6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C9B4DB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2D027393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218AA6A" w14:textId="220BACD9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</w:t>
      </w:r>
      <w:r w:rsidR="00EF3368" w:rsidRPr="004D44E2">
        <w:rPr>
          <w:rFonts w:ascii="Times New Roman" w:hAnsi="Times New Roman"/>
        </w:rPr>
        <w:t xml:space="preserve">publicznych </w:t>
      </w:r>
      <w:r w:rsidR="004D44E2" w:rsidRPr="004D44E2">
        <w:rPr>
          <w:rFonts w:ascii="Times New Roman" w:hAnsi="Times New Roman"/>
        </w:rPr>
        <w:t>(</w:t>
      </w:r>
      <w:proofErr w:type="spellStart"/>
      <w:r w:rsidR="004D44E2" w:rsidRPr="004D44E2">
        <w:rPr>
          <w:rFonts w:ascii="Times New Roman" w:hAnsi="Times New Roman"/>
        </w:rPr>
        <w:t>t.j</w:t>
      </w:r>
      <w:proofErr w:type="spellEnd"/>
      <w:r w:rsidR="004D44E2" w:rsidRPr="004D44E2">
        <w:rPr>
          <w:rFonts w:ascii="Times New Roman" w:hAnsi="Times New Roman"/>
        </w:rPr>
        <w:t xml:space="preserve">. Dz.U. z 2024 r. 1320 ze zm.) </w:t>
      </w:r>
      <w:r w:rsidR="00EF3368" w:rsidRPr="004D44E2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74E8073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39A26A6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D80AB1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91F0104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4576D2B1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A7D9AC7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079FECCA" w14:textId="34E84A30" w:rsidR="004D44E2" w:rsidRDefault="004D44E2" w:rsidP="00E7155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b/>
          <w:lang w:eastAsia="pl-PL"/>
        </w:rPr>
      </w:pPr>
      <w:r w:rsidRPr="004D44E2">
        <w:rPr>
          <w:rFonts w:ascii="Times New Roman" w:eastAsia="Times New Roman" w:hAnsi="Times New Roman"/>
          <w:b/>
          <w:lang w:eastAsia="pl-PL"/>
        </w:rPr>
        <w:t xml:space="preserve">Przewóz osób na trasach krajowych w ramach zajęć terenowych dla studentów </w:t>
      </w:r>
      <w:proofErr w:type="spellStart"/>
      <w:r w:rsidRPr="004D44E2">
        <w:rPr>
          <w:rFonts w:ascii="Times New Roman" w:eastAsia="Times New Roman" w:hAnsi="Times New Roman"/>
          <w:b/>
          <w:lang w:eastAsia="pl-PL"/>
        </w:rPr>
        <w:t>WGGiOŚ</w:t>
      </w:r>
      <w:proofErr w:type="spellEnd"/>
      <w:r w:rsidRPr="004D44E2">
        <w:rPr>
          <w:rFonts w:ascii="Times New Roman" w:eastAsia="Times New Roman" w:hAnsi="Times New Roman"/>
          <w:b/>
          <w:lang w:eastAsia="pl-PL"/>
        </w:rPr>
        <w:t xml:space="preserve"> - </w:t>
      </w:r>
      <w:r>
        <w:rPr>
          <w:rFonts w:ascii="Times New Roman" w:eastAsia="Times New Roman" w:hAnsi="Times New Roman"/>
          <w:b/>
          <w:lang w:eastAsia="pl-PL"/>
        </w:rPr>
        <w:br/>
      </w:r>
      <w:r w:rsidRPr="004D44E2">
        <w:rPr>
          <w:rFonts w:ascii="Times New Roman" w:eastAsia="Times New Roman" w:hAnsi="Times New Roman"/>
          <w:b/>
          <w:lang w:eastAsia="pl-PL"/>
        </w:rPr>
        <w:t>DE-dzp.272-</w:t>
      </w:r>
      <w:r w:rsidR="0053773A">
        <w:rPr>
          <w:rFonts w:ascii="Times New Roman" w:eastAsia="Times New Roman" w:hAnsi="Times New Roman"/>
          <w:b/>
          <w:lang w:eastAsia="pl-PL"/>
        </w:rPr>
        <w:t>3</w:t>
      </w:r>
      <w:bookmarkStart w:id="1" w:name="_GoBack"/>
      <w:bookmarkEnd w:id="1"/>
      <w:r w:rsidRPr="004D44E2">
        <w:rPr>
          <w:rFonts w:ascii="Times New Roman" w:eastAsia="Times New Roman" w:hAnsi="Times New Roman"/>
          <w:b/>
          <w:lang w:eastAsia="pl-PL"/>
        </w:rPr>
        <w:t>20/25</w:t>
      </w:r>
    </w:p>
    <w:p w14:paraId="1F94EBA1" w14:textId="257B5606" w:rsidR="00DC652A" w:rsidRDefault="00CB29AC" w:rsidP="00E7155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2F20549C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065AA557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E85A4B7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80CDD7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30990808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79D5E0A9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D18B7B8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C88634F" w14:textId="65B841CF" w:rsidR="004374F2" w:rsidRPr="00A15B54" w:rsidRDefault="00830970" w:rsidP="00A15B54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bookmarkEnd w:id="0"/>
    <w:p w14:paraId="2E3005AB" w14:textId="77777777" w:rsidR="002F0A95" w:rsidRPr="002F0A95" w:rsidRDefault="002F0A95" w:rsidP="002F0A95">
      <w:pPr>
        <w:spacing w:after="0" w:line="240" w:lineRule="auto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Dokument należy sporządzić w postaci elektronicznej i podpisać kwalifikowanym</w:t>
      </w:r>
    </w:p>
    <w:p w14:paraId="03563AC8" w14:textId="6DD08A47" w:rsidR="002F0A95" w:rsidRPr="002F0A95" w:rsidRDefault="002F0A95" w:rsidP="002F0A95">
      <w:pPr>
        <w:spacing w:after="0" w:line="240" w:lineRule="auto"/>
        <w:ind w:left="284" w:hanging="284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 xml:space="preserve">podpisem elektronicznym lub podpisem zaufanym lub </w:t>
      </w:r>
      <w:r w:rsidR="007410C9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 xml:space="preserve">elektronicznym </w:t>
      </w: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podpisem osobistym przez osobę uprawnioną do składania  oświadczeń woli w imieniu podmiotu udostępniającego zasoby</w:t>
      </w:r>
    </w:p>
    <w:p w14:paraId="5B68481D" w14:textId="3C4B4201" w:rsidR="00025386" w:rsidRDefault="00025386" w:rsidP="002F0A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sz w:val="20"/>
        </w:rPr>
      </w:pPr>
    </w:p>
    <w:sectPr w:rsidR="00025386" w:rsidSect="00E71559">
      <w:footerReference w:type="default" r:id="rId7"/>
      <w:pgSz w:w="11906" w:h="16838"/>
      <w:pgMar w:top="426" w:right="1417" w:bottom="1417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E10EEA" w14:textId="77777777" w:rsidR="00AE15C6" w:rsidRDefault="00AE15C6" w:rsidP="00025386">
      <w:pPr>
        <w:spacing w:after="0" w:line="240" w:lineRule="auto"/>
      </w:pPr>
      <w:r>
        <w:separator/>
      </w:r>
    </w:p>
  </w:endnote>
  <w:endnote w:type="continuationSeparator" w:id="0">
    <w:p w14:paraId="32D15CB6" w14:textId="77777777" w:rsidR="00AE15C6" w:rsidRDefault="00AE15C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2F4694" w14:textId="77777777" w:rsidR="00025386" w:rsidRDefault="008E0486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E8F1A6C" wp14:editId="02F582A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>
          <w:pict>
            <v:line w14:anchorId="5C62DB6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5B37F6B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22C1C0A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C803FA" w14:textId="77777777" w:rsidR="00AE15C6" w:rsidRDefault="00AE15C6" w:rsidP="00025386">
      <w:pPr>
        <w:spacing w:after="0" w:line="240" w:lineRule="auto"/>
      </w:pPr>
      <w:r>
        <w:separator/>
      </w:r>
    </w:p>
  </w:footnote>
  <w:footnote w:type="continuationSeparator" w:id="0">
    <w:p w14:paraId="5DA3B438" w14:textId="77777777" w:rsidR="00AE15C6" w:rsidRDefault="00AE15C6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D88"/>
    <w:rsid w:val="00020767"/>
    <w:rsid w:val="00025386"/>
    <w:rsid w:val="000423B9"/>
    <w:rsid w:val="000772DD"/>
    <w:rsid w:val="00084786"/>
    <w:rsid w:val="000C1ED1"/>
    <w:rsid w:val="00154551"/>
    <w:rsid w:val="0016158F"/>
    <w:rsid w:val="001A53DF"/>
    <w:rsid w:val="001C2314"/>
    <w:rsid w:val="001D0289"/>
    <w:rsid w:val="00213980"/>
    <w:rsid w:val="002B071E"/>
    <w:rsid w:val="002C6D0F"/>
    <w:rsid w:val="002D5D3A"/>
    <w:rsid w:val="002F0A95"/>
    <w:rsid w:val="00301ADD"/>
    <w:rsid w:val="00350032"/>
    <w:rsid w:val="00382D47"/>
    <w:rsid w:val="00392117"/>
    <w:rsid w:val="004374F2"/>
    <w:rsid w:val="00460705"/>
    <w:rsid w:val="00485239"/>
    <w:rsid w:val="004A52F1"/>
    <w:rsid w:val="004B0627"/>
    <w:rsid w:val="004D44E2"/>
    <w:rsid w:val="004E27D7"/>
    <w:rsid w:val="00524868"/>
    <w:rsid w:val="0053773A"/>
    <w:rsid w:val="0055145C"/>
    <w:rsid w:val="005624D8"/>
    <w:rsid w:val="005926D6"/>
    <w:rsid w:val="005C7C47"/>
    <w:rsid w:val="005D2FB3"/>
    <w:rsid w:val="00604708"/>
    <w:rsid w:val="00620476"/>
    <w:rsid w:val="006514BE"/>
    <w:rsid w:val="00657A47"/>
    <w:rsid w:val="00666A32"/>
    <w:rsid w:val="006C6A25"/>
    <w:rsid w:val="006E5062"/>
    <w:rsid w:val="00732DDE"/>
    <w:rsid w:val="007410C9"/>
    <w:rsid w:val="00745A44"/>
    <w:rsid w:val="00746B56"/>
    <w:rsid w:val="007666D6"/>
    <w:rsid w:val="007D7B39"/>
    <w:rsid w:val="00805D88"/>
    <w:rsid w:val="0081069B"/>
    <w:rsid w:val="00824D73"/>
    <w:rsid w:val="00830970"/>
    <w:rsid w:val="00875E20"/>
    <w:rsid w:val="008B797E"/>
    <w:rsid w:val="008C5791"/>
    <w:rsid w:val="008E0486"/>
    <w:rsid w:val="008F2498"/>
    <w:rsid w:val="0093388F"/>
    <w:rsid w:val="0098443D"/>
    <w:rsid w:val="009D59D4"/>
    <w:rsid w:val="00A15B54"/>
    <w:rsid w:val="00A15D68"/>
    <w:rsid w:val="00A24575"/>
    <w:rsid w:val="00A505D8"/>
    <w:rsid w:val="00A56A6F"/>
    <w:rsid w:val="00A87380"/>
    <w:rsid w:val="00A95FBF"/>
    <w:rsid w:val="00AE15C6"/>
    <w:rsid w:val="00AF7375"/>
    <w:rsid w:val="00B45B1A"/>
    <w:rsid w:val="00B77707"/>
    <w:rsid w:val="00BE3BCE"/>
    <w:rsid w:val="00C3243B"/>
    <w:rsid w:val="00C62A1E"/>
    <w:rsid w:val="00CB29AC"/>
    <w:rsid w:val="00CB6C66"/>
    <w:rsid w:val="00D55FC4"/>
    <w:rsid w:val="00D70112"/>
    <w:rsid w:val="00D9320D"/>
    <w:rsid w:val="00DC4842"/>
    <w:rsid w:val="00DC587A"/>
    <w:rsid w:val="00DC652A"/>
    <w:rsid w:val="00DE3B21"/>
    <w:rsid w:val="00DE73DD"/>
    <w:rsid w:val="00E11358"/>
    <w:rsid w:val="00E27ABB"/>
    <w:rsid w:val="00E67109"/>
    <w:rsid w:val="00E71559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63FCC1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276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Małgorzata Waligórska</cp:lastModifiedBy>
  <cp:revision>5</cp:revision>
  <cp:lastPrinted>2022-10-26T11:41:00Z</cp:lastPrinted>
  <dcterms:created xsi:type="dcterms:W3CDTF">2024-03-28T12:46:00Z</dcterms:created>
  <dcterms:modified xsi:type="dcterms:W3CDTF">2025-06-06T10:04:00Z</dcterms:modified>
</cp:coreProperties>
</file>