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9815F" w14:textId="77777777"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7454E27D" w14:textId="77777777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81DDF7" w14:textId="6CB52580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C2D3B66" w14:textId="77777777"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3EE20E9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71716ED2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7B568E0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75851324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0D3C4E02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D895501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788EDCA1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1BB30174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3D4B8772" w14:textId="77777777" w:rsidR="00AF00BE" w:rsidRPr="00A213F8" w:rsidRDefault="00AF00BE" w:rsidP="00AF00BE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7B004E78" w14:textId="77777777" w:rsidR="00C0654E" w:rsidRDefault="00C0654E" w:rsidP="00C0654E">
      <w:pPr>
        <w:spacing w:line="360" w:lineRule="auto"/>
      </w:pPr>
      <w:bookmarkStart w:id="0" w:name="_GoBack"/>
      <w:bookmarkEnd w:id="0"/>
      <w:r>
        <w:t>Do: Nazwa i siedziba Zamawiającego:</w:t>
      </w:r>
    </w:p>
    <w:p w14:paraId="55CF5DEF" w14:textId="77777777"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14:paraId="0F537BE9" w14:textId="77777777"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14:paraId="10C54435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AD65F52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D13C43A" w14:textId="77777777"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14:paraId="4A5BAD3A" w14:textId="77777777" w:rsidR="00C0654E" w:rsidRDefault="00C0654E" w:rsidP="00C0654E">
      <w:pPr>
        <w:ind w:firstLine="3969"/>
        <w:rPr>
          <w:b/>
        </w:rPr>
      </w:pPr>
    </w:p>
    <w:p w14:paraId="3A1160D7" w14:textId="30939D0F"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0D1986">
        <w:t xml:space="preserve">jest </w:t>
      </w:r>
      <w:r w:rsidR="004F6000" w:rsidRPr="004F6000">
        <w:rPr>
          <w:b/>
        </w:rPr>
        <w:t xml:space="preserve">Przewóz osób na trasach krajowych w ramach zajęć terenowych dla studentów </w:t>
      </w:r>
      <w:proofErr w:type="spellStart"/>
      <w:r w:rsidR="004F6000" w:rsidRPr="004F6000">
        <w:rPr>
          <w:b/>
        </w:rPr>
        <w:t>WGGiOŚ</w:t>
      </w:r>
      <w:proofErr w:type="spellEnd"/>
      <w:r w:rsidR="004F6000" w:rsidRPr="004F6000">
        <w:rPr>
          <w:b/>
        </w:rPr>
        <w:t xml:space="preserve"> - DE-dzp.272-</w:t>
      </w:r>
      <w:r w:rsidR="00373EC0">
        <w:rPr>
          <w:b/>
        </w:rPr>
        <w:t>3</w:t>
      </w:r>
      <w:r w:rsidR="004F6000" w:rsidRPr="004F6000">
        <w:rPr>
          <w:b/>
        </w:rPr>
        <w:t>20/25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47BCD89E" w14:textId="77777777" w:rsidR="00973AB6" w:rsidRPr="004F6000" w:rsidRDefault="000D1986" w:rsidP="00C0654E">
      <w:pPr>
        <w:widowControl w:val="0"/>
        <w:ind w:right="1"/>
        <w:jc w:val="both"/>
        <w:rPr>
          <w:b/>
          <w:u w:val="single"/>
        </w:rPr>
      </w:pPr>
      <w:bookmarkStart w:id="1" w:name="_Hlk162524969"/>
      <w:r w:rsidRPr="004F6000">
        <w:rPr>
          <w:b/>
          <w:u w:val="single"/>
        </w:rPr>
        <w:t>Zadanie nr 1</w:t>
      </w:r>
    </w:p>
    <w:p w14:paraId="32CF0E4D" w14:textId="77777777" w:rsidR="00DB0F7D" w:rsidRPr="004F6000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</w:t>
      </w:r>
      <w:r w:rsidR="00856483" w:rsidRPr="004F6000">
        <w:rPr>
          <w:sz w:val="22"/>
          <w:szCs w:val="22"/>
        </w:rPr>
        <w:t xml:space="preserve"> </w:t>
      </w:r>
      <w:r w:rsidRPr="004F6000">
        <w:rPr>
          <w:sz w:val="22"/>
          <w:szCs w:val="22"/>
        </w:rPr>
        <w:t>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4C645ED6" w14:textId="77777777" w:rsidR="000D1986" w:rsidRPr="004F6000" w:rsidRDefault="000D1986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19720CB" w14:textId="7603D8BA" w:rsidR="00C0654E" w:rsidRPr="004F6000" w:rsidRDefault="00C0654E" w:rsidP="00305B18">
      <w:pPr>
        <w:widowControl w:val="0"/>
        <w:jc w:val="both"/>
        <w:rPr>
          <w:b/>
          <w:sz w:val="22"/>
          <w:szCs w:val="22"/>
        </w:rPr>
      </w:pPr>
      <w:bookmarkStart w:id="2" w:name="_Hlk158199115"/>
      <w:r w:rsidRPr="004F6000">
        <w:rPr>
          <w:b/>
          <w:sz w:val="22"/>
          <w:szCs w:val="22"/>
        </w:rPr>
        <w:t xml:space="preserve">Cena brutto za maksymalną ilość km tj. </w:t>
      </w:r>
      <w:r w:rsidR="000D1986" w:rsidRPr="004F6000">
        <w:rPr>
          <w:b/>
          <w:sz w:val="22"/>
          <w:szCs w:val="22"/>
        </w:rPr>
        <w:t>1</w:t>
      </w:r>
      <w:r w:rsidR="004F6000">
        <w:rPr>
          <w:b/>
          <w:sz w:val="22"/>
          <w:szCs w:val="22"/>
        </w:rPr>
        <w:t xml:space="preserve">5 </w:t>
      </w:r>
      <w:r w:rsidR="000D1986" w:rsidRPr="004F6000">
        <w:rPr>
          <w:b/>
          <w:sz w:val="22"/>
          <w:szCs w:val="22"/>
        </w:rPr>
        <w:t>000</w:t>
      </w:r>
      <w:r w:rsidRPr="004F6000">
        <w:rPr>
          <w:b/>
          <w:sz w:val="22"/>
          <w:szCs w:val="22"/>
        </w:rPr>
        <w:t xml:space="preserve"> km:  </w:t>
      </w:r>
      <w:r w:rsidRPr="004F6000">
        <w:rPr>
          <w:sz w:val="22"/>
          <w:szCs w:val="22"/>
        </w:rPr>
        <w:t xml:space="preserve"> </w:t>
      </w:r>
      <w:bookmarkStart w:id="3" w:name="_Hlk117683247"/>
      <w:r w:rsidRPr="004F6000">
        <w:rPr>
          <w:sz w:val="22"/>
          <w:szCs w:val="22"/>
        </w:rPr>
        <w:t>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  <w:bookmarkEnd w:id="3"/>
    </w:p>
    <w:bookmarkEnd w:id="2"/>
    <w:p w14:paraId="5DD1D88C" w14:textId="77777777" w:rsidR="00C0654E" w:rsidRPr="004F6000" w:rsidRDefault="00C0654E" w:rsidP="00C0654E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566D53AA" w14:textId="77777777" w:rsidR="00973AB6" w:rsidRDefault="00C0654E" w:rsidP="000D1986">
      <w:pPr>
        <w:pStyle w:val="Tekstpodstawowy"/>
        <w:rPr>
          <w:sz w:val="22"/>
          <w:szCs w:val="22"/>
        </w:rPr>
      </w:pPr>
      <w:bookmarkStart w:id="4" w:name="_Hlk117683332"/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  <w:bookmarkEnd w:id="4"/>
    </w:p>
    <w:p w14:paraId="3B2F94AC" w14:textId="77777777"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14:paraId="2B676440" w14:textId="77777777"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387DB5F4" w14:textId="77777777"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14:paraId="49BA2F27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bookmarkStart w:id="5" w:name="_Hlk162524893"/>
      <w:r w:rsidR="000D1986"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</w:t>
      </w:r>
      <w:bookmarkEnd w:id="5"/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06AFB906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2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E59C418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3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2798433" w14:textId="77777777"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bookmarkEnd w:id="1"/>
    <w:p w14:paraId="7AD1584A" w14:textId="77777777" w:rsidR="00C0654E" w:rsidRDefault="00C0654E" w:rsidP="00C0654E">
      <w:pPr>
        <w:jc w:val="both"/>
        <w:rPr>
          <w:i/>
          <w:sz w:val="22"/>
          <w:szCs w:val="22"/>
        </w:rPr>
      </w:pPr>
    </w:p>
    <w:p w14:paraId="0F94F64C" w14:textId="77777777" w:rsidR="004A7E26" w:rsidRDefault="004A7E26" w:rsidP="000D1986">
      <w:pPr>
        <w:widowControl w:val="0"/>
        <w:ind w:right="1"/>
        <w:jc w:val="both"/>
        <w:rPr>
          <w:b/>
          <w:u w:val="single"/>
        </w:rPr>
      </w:pPr>
    </w:p>
    <w:p w14:paraId="4C34FED3" w14:textId="0B77D78D" w:rsidR="000D1986" w:rsidRPr="004F6000" w:rsidRDefault="000D1986" w:rsidP="000D1986">
      <w:pPr>
        <w:widowControl w:val="0"/>
        <w:ind w:right="1"/>
        <w:jc w:val="both"/>
        <w:rPr>
          <w:b/>
          <w:u w:val="single"/>
        </w:rPr>
      </w:pPr>
      <w:r w:rsidRPr="004F6000">
        <w:rPr>
          <w:b/>
          <w:u w:val="single"/>
        </w:rPr>
        <w:t>Zadanie nr 2</w:t>
      </w:r>
    </w:p>
    <w:p w14:paraId="2820CCE1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 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0D60A09E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EFE8ECF" w14:textId="548EBCE9" w:rsidR="000D1986" w:rsidRPr="004F6000" w:rsidRDefault="000D1986" w:rsidP="000D1986">
      <w:pPr>
        <w:widowControl w:val="0"/>
        <w:jc w:val="both"/>
        <w:rPr>
          <w:b/>
          <w:sz w:val="22"/>
          <w:szCs w:val="22"/>
        </w:rPr>
      </w:pPr>
      <w:r w:rsidRPr="004F6000">
        <w:rPr>
          <w:b/>
          <w:sz w:val="22"/>
          <w:szCs w:val="22"/>
        </w:rPr>
        <w:t xml:space="preserve">Cena brutto za maksymalną ilość km tj. </w:t>
      </w:r>
      <w:r w:rsidR="004F6000">
        <w:rPr>
          <w:b/>
          <w:sz w:val="22"/>
          <w:szCs w:val="22"/>
        </w:rPr>
        <w:t xml:space="preserve">14 </w:t>
      </w:r>
      <w:r w:rsidRPr="004F6000">
        <w:rPr>
          <w:b/>
          <w:sz w:val="22"/>
          <w:szCs w:val="22"/>
        </w:rPr>
        <w:t xml:space="preserve">000 km:  </w:t>
      </w:r>
      <w:r w:rsidRPr="004F6000">
        <w:rPr>
          <w:sz w:val="22"/>
          <w:szCs w:val="22"/>
        </w:rPr>
        <w:t xml:space="preserve"> 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</w:p>
    <w:p w14:paraId="16B98AFF" w14:textId="77777777" w:rsidR="000D1986" w:rsidRPr="004F6000" w:rsidRDefault="000D1986" w:rsidP="000D1986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67160C69" w14:textId="77777777" w:rsidR="000D1986" w:rsidRDefault="000D1986" w:rsidP="000D1986">
      <w:pPr>
        <w:pStyle w:val="Tekstpodstawowy"/>
        <w:rPr>
          <w:sz w:val="22"/>
          <w:szCs w:val="22"/>
        </w:rPr>
      </w:pPr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</w:p>
    <w:p w14:paraId="53E705B0" w14:textId="77777777" w:rsidR="000D1986" w:rsidRDefault="000D1986" w:rsidP="000D1986">
      <w:pPr>
        <w:pStyle w:val="Tekstpodstawowy"/>
        <w:spacing w:line="240" w:lineRule="auto"/>
        <w:rPr>
          <w:sz w:val="22"/>
          <w:szCs w:val="22"/>
        </w:rPr>
      </w:pPr>
    </w:p>
    <w:p w14:paraId="60D22034" w14:textId="77777777" w:rsidR="000D1986" w:rsidRDefault="000D1986" w:rsidP="000D1986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782A60F9" w14:textId="77777777" w:rsidR="000D1986" w:rsidRDefault="000D1986" w:rsidP="000D1986">
      <w:pPr>
        <w:jc w:val="both"/>
        <w:rPr>
          <w:b/>
          <w:sz w:val="22"/>
          <w:szCs w:val="22"/>
          <w:u w:val="single"/>
        </w:rPr>
      </w:pPr>
    </w:p>
    <w:p w14:paraId="0CD73ADA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r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7F9838E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2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38A790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3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6DD5D288" w14:textId="77777777" w:rsidR="00373EC0" w:rsidRDefault="00373EC0" w:rsidP="000D1986">
      <w:pPr>
        <w:jc w:val="both"/>
        <w:rPr>
          <w:b/>
          <w:sz w:val="22"/>
          <w:szCs w:val="22"/>
        </w:rPr>
      </w:pPr>
    </w:p>
    <w:p w14:paraId="7AF5C221" w14:textId="7C6C9D27" w:rsidR="000D1986" w:rsidRDefault="000D1986" w:rsidP="000D1986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1255FFA" w14:textId="77777777" w:rsidR="000D1986" w:rsidRDefault="000D1986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1DFDA8D" w14:textId="04643DCE" w:rsidR="00C0654E" w:rsidRPr="000D1986" w:rsidRDefault="00C0654E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D1986">
        <w:rPr>
          <w:b/>
          <w:sz w:val="22"/>
          <w:szCs w:val="22"/>
        </w:rPr>
        <w:t>Termin realizacji umowy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="00E42B58" w:rsidRPr="00E42B58">
        <w:rPr>
          <w:sz w:val="22"/>
          <w:szCs w:val="22"/>
        </w:rPr>
        <w:t xml:space="preserve">do </w:t>
      </w:r>
      <w:r w:rsidR="00D024A0">
        <w:rPr>
          <w:sz w:val="22"/>
          <w:szCs w:val="22"/>
        </w:rPr>
        <w:t>31/12/2025 r.</w:t>
      </w:r>
    </w:p>
    <w:p w14:paraId="13D0402C" w14:textId="77777777" w:rsidR="00C0654E" w:rsidRPr="000D1986" w:rsidRDefault="00C0654E" w:rsidP="00C0654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D19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D1986">
        <w:rPr>
          <w:b/>
          <w:sz w:val="22"/>
          <w:szCs w:val="22"/>
        </w:rPr>
        <w:t xml:space="preserve"> TAK/NIE</w:t>
      </w:r>
    </w:p>
    <w:p w14:paraId="373A8F82" w14:textId="14A3AA3B" w:rsidR="00C0654E" w:rsidRPr="000D1986" w:rsidRDefault="00C0654E" w:rsidP="004F6000">
      <w:pPr>
        <w:tabs>
          <w:tab w:val="left" w:pos="426"/>
        </w:tabs>
        <w:jc w:val="both"/>
        <w:rPr>
          <w:sz w:val="22"/>
          <w:szCs w:val="22"/>
        </w:rPr>
      </w:pPr>
      <w:r w:rsidRPr="000D1986">
        <w:rPr>
          <w:b/>
          <w:sz w:val="22"/>
          <w:szCs w:val="22"/>
        </w:rPr>
        <w:t>Termin płatności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Pr="000D1986">
        <w:rPr>
          <w:sz w:val="22"/>
          <w:szCs w:val="22"/>
        </w:rPr>
        <w:t xml:space="preserve">Płatność nastąpi po wykonaniu usługi </w:t>
      </w:r>
      <w:r w:rsidR="001E2486">
        <w:rPr>
          <w:sz w:val="22"/>
          <w:szCs w:val="22"/>
        </w:rPr>
        <w:t>częściowej,</w:t>
      </w:r>
      <w:r w:rsidR="00D024A0">
        <w:rPr>
          <w:sz w:val="22"/>
          <w:szCs w:val="22"/>
        </w:rPr>
        <w:t xml:space="preserve"> </w:t>
      </w:r>
      <w:r w:rsidRPr="000D1986">
        <w:rPr>
          <w:sz w:val="22"/>
          <w:szCs w:val="22"/>
        </w:rPr>
        <w:t>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5CA0388E" w14:textId="77777777" w:rsidR="00C0654E" w:rsidRDefault="00C0654E" w:rsidP="00C0654E">
      <w:pPr>
        <w:jc w:val="both"/>
        <w:rPr>
          <w:sz w:val="18"/>
          <w:szCs w:val="18"/>
        </w:rPr>
      </w:pPr>
    </w:p>
    <w:p w14:paraId="09A6809F" w14:textId="77777777"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3A10FDA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4EA11F5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BFD633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4890F1D" w14:textId="77777777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1581EF" w14:textId="6283A6F4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8B721" w14:textId="562D173D" w:rsidR="00550820" w:rsidRPr="0055041B" w:rsidRDefault="009F19B7" w:rsidP="0055041B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55041B">
        <w:rPr>
          <w:sz w:val="22"/>
          <w:szCs w:val="22"/>
        </w:rPr>
        <w:t xml:space="preserve">Oświadczam/y, że warunek określony w pkt. 8. 2, 1 SWZ (dot. licencji) spełniamy osobiście.  Oświadczam/y, że warunek określony w pkt. 8 2, 4  SWZ spełniamy osobiście/powołujemy się na </w:t>
      </w:r>
      <w:r w:rsidRPr="0055041B">
        <w:rPr>
          <w:sz w:val="22"/>
          <w:szCs w:val="22"/>
        </w:rPr>
        <w:lastRenderedPageBreak/>
        <w:t>zasoby podmiotu trzeciego w następującym zakresie (niewłaściwe skreślić) ………………………………………………………………………………………………….</w:t>
      </w:r>
    </w:p>
    <w:p w14:paraId="792699B8" w14:textId="77777777"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14:paraId="5CC5B20A" w14:textId="77777777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4174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D431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1E312A9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FA04E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14:paraId="3144AE2F" w14:textId="77777777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2471" w14:textId="77777777"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ED1BA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09BC5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23DA78" w14:textId="77777777" w:rsidR="00E42B58" w:rsidRPr="00E42B58" w:rsidRDefault="00E42B58" w:rsidP="00E42B5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42B58">
        <w:rPr>
          <w:b/>
          <w:sz w:val="22"/>
          <w:szCs w:val="22"/>
        </w:rPr>
        <w:t xml:space="preserve">Oświadczenie, w przypadku </w:t>
      </w:r>
      <w:r w:rsidRPr="00E42B5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E42B58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42B58" w:rsidRPr="00E42B58" w14:paraId="60AE7A05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80FC0B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5212A7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276A5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42B58" w:rsidRPr="00E42B58" w14:paraId="74A33591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8C091B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460AE1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2AD0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42B58" w:rsidRPr="00E42B58" w14:paraId="2A33D0F8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4AEADF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2135C5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885A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4F9CF9D" w14:textId="77777777" w:rsidR="00E42B58" w:rsidRDefault="00E42B58" w:rsidP="00E42B58">
      <w:pPr>
        <w:jc w:val="both"/>
        <w:rPr>
          <w:sz w:val="22"/>
          <w:szCs w:val="22"/>
        </w:rPr>
      </w:pPr>
    </w:p>
    <w:p w14:paraId="32DAFDD8" w14:textId="3FD2CC71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4906DC" w14:textId="77777777"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A98F307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8B00380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3830292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4064FF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358D2C" w14:textId="77777777"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75827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19D809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81807A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2A8C6F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5A3613" w14:textId="77777777" w:rsidR="00C0654E" w:rsidRDefault="00C0654E" w:rsidP="00C0654E">
      <w:pPr>
        <w:jc w:val="right"/>
        <w:rPr>
          <w:sz w:val="20"/>
          <w:szCs w:val="20"/>
        </w:rPr>
      </w:pPr>
    </w:p>
    <w:p w14:paraId="28D92FC6" w14:textId="1F1E836C" w:rsidR="00FE545C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4F600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0A49056" w14:textId="744225BB" w:rsidR="00550820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p w14:paraId="28AE65C1" w14:textId="77777777" w:rsidR="00550820" w:rsidRPr="00C0654E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sectPr w:rsidR="00550820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39A" w16cex:dateUtc="2024-04-04T11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6CC8B" w14:textId="77777777" w:rsidR="00D111F3" w:rsidRDefault="00D111F3">
      <w:r>
        <w:separator/>
      </w:r>
    </w:p>
  </w:endnote>
  <w:endnote w:type="continuationSeparator" w:id="0">
    <w:p w14:paraId="53792CA4" w14:textId="77777777" w:rsidR="00D111F3" w:rsidRDefault="00D11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E585C" w14:textId="77777777"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9C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DAEC0" w14:textId="77777777"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B88E2" w14:textId="77777777" w:rsidR="00D111F3" w:rsidRDefault="00D111F3">
      <w:r>
        <w:separator/>
      </w:r>
    </w:p>
  </w:footnote>
  <w:footnote w:type="continuationSeparator" w:id="0">
    <w:p w14:paraId="709DFF5B" w14:textId="77777777" w:rsidR="00D111F3" w:rsidRDefault="00D11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48A29" w14:textId="77777777"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0CC9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A8C85" w14:textId="77777777"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00366"/>
    <w:rsid w:val="00012286"/>
    <w:rsid w:val="000704FC"/>
    <w:rsid w:val="00071CCC"/>
    <w:rsid w:val="000B731D"/>
    <w:rsid w:val="000D1986"/>
    <w:rsid w:val="000D6134"/>
    <w:rsid w:val="000E09C7"/>
    <w:rsid w:val="000F6589"/>
    <w:rsid w:val="001031FE"/>
    <w:rsid w:val="00106636"/>
    <w:rsid w:val="00116EC6"/>
    <w:rsid w:val="00172DBC"/>
    <w:rsid w:val="001801DD"/>
    <w:rsid w:val="001D4612"/>
    <w:rsid w:val="001E2486"/>
    <w:rsid w:val="00202CBA"/>
    <w:rsid w:val="00207E98"/>
    <w:rsid w:val="002723B0"/>
    <w:rsid w:val="002F0D5E"/>
    <w:rsid w:val="002F30BC"/>
    <w:rsid w:val="00305B18"/>
    <w:rsid w:val="00315A4A"/>
    <w:rsid w:val="003570AB"/>
    <w:rsid w:val="00373EC0"/>
    <w:rsid w:val="0042631D"/>
    <w:rsid w:val="004A7E26"/>
    <w:rsid w:val="004B7300"/>
    <w:rsid w:val="004C6753"/>
    <w:rsid w:val="004F6000"/>
    <w:rsid w:val="0055041B"/>
    <w:rsid w:val="00550820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25EBF"/>
    <w:rsid w:val="007748F0"/>
    <w:rsid w:val="007A4321"/>
    <w:rsid w:val="007F2029"/>
    <w:rsid w:val="00833933"/>
    <w:rsid w:val="00844A2A"/>
    <w:rsid w:val="00853083"/>
    <w:rsid w:val="00856483"/>
    <w:rsid w:val="00876962"/>
    <w:rsid w:val="008B2F0C"/>
    <w:rsid w:val="008B4928"/>
    <w:rsid w:val="008D2AB8"/>
    <w:rsid w:val="008E0CBB"/>
    <w:rsid w:val="008F1C66"/>
    <w:rsid w:val="00970FE4"/>
    <w:rsid w:val="00973AB6"/>
    <w:rsid w:val="0099572B"/>
    <w:rsid w:val="009F19B7"/>
    <w:rsid w:val="00A0022B"/>
    <w:rsid w:val="00A346FE"/>
    <w:rsid w:val="00A47B4D"/>
    <w:rsid w:val="00A752CA"/>
    <w:rsid w:val="00A83018"/>
    <w:rsid w:val="00AE698C"/>
    <w:rsid w:val="00AF00BE"/>
    <w:rsid w:val="00B224DB"/>
    <w:rsid w:val="00B42421"/>
    <w:rsid w:val="00B774DC"/>
    <w:rsid w:val="00C0654E"/>
    <w:rsid w:val="00C969A6"/>
    <w:rsid w:val="00CA7D36"/>
    <w:rsid w:val="00CE307A"/>
    <w:rsid w:val="00D024A0"/>
    <w:rsid w:val="00D111F3"/>
    <w:rsid w:val="00D24208"/>
    <w:rsid w:val="00D60C38"/>
    <w:rsid w:val="00D66893"/>
    <w:rsid w:val="00D90ACB"/>
    <w:rsid w:val="00D93C3F"/>
    <w:rsid w:val="00D94119"/>
    <w:rsid w:val="00DB0F7D"/>
    <w:rsid w:val="00DC1500"/>
    <w:rsid w:val="00DD2197"/>
    <w:rsid w:val="00E42B58"/>
    <w:rsid w:val="00E44371"/>
    <w:rsid w:val="00E617BA"/>
    <w:rsid w:val="00E71E2C"/>
    <w:rsid w:val="00E81D96"/>
    <w:rsid w:val="00E84813"/>
    <w:rsid w:val="00E949B0"/>
    <w:rsid w:val="00EC0BEA"/>
    <w:rsid w:val="00F00591"/>
    <w:rsid w:val="00F51688"/>
    <w:rsid w:val="00F53146"/>
    <w:rsid w:val="00F91018"/>
    <w:rsid w:val="00F93182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10BEA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0D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0D5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D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5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50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47347-9212-4C06-AC6F-1E871D84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947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3</cp:revision>
  <cp:lastPrinted>2025-05-13T06:48:00Z</cp:lastPrinted>
  <dcterms:created xsi:type="dcterms:W3CDTF">2025-06-06T10:00:00Z</dcterms:created>
  <dcterms:modified xsi:type="dcterms:W3CDTF">2025-06-09T10:58:00Z</dcterms:modified>
</cp:coreProperties>
</file>