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2A622615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C537EA" w:rsidRPr="00C537EA">
        <w:rPr>
          <w:b/>
          <w:bCs/>
        </w:rPr>
        <w:t xml:space="preserve">Dostawa układu </w:t>
      </w:r>
      <w:proofErr w:type="spellStart"/>
      <w:r w:rsidR="00C537EA" w:rsidRPr="00C537EA">
        <w:rPr>
          <w:b/>
          <w:bCs/>
        </w:rPr>
        <w:t>Lauego</w:t>
      </w:r>
      <w:proofErr w:type="spellEnd"/>
      <w:r w:rsidR="00C537EA" w:rsidRPr="00C537EA">
        <w:rPr>
          <w:b/>
          <w:bCs/>
        </w:rPr>
        <w:t xml:space="preserve"> do badań monokryształów oraz cienkich warstw pod jednoosiowym ciśnieniem z możliwością orientacji próbek DE-dzp.272-321/25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BE586" w14:textId="77777777" w:rsidR="007D4E41" w:rsidRDefault="007D4E41">
      <w:pPr>
        <w:spacing w:after="0" w:line="240" w:lineRule="auto"/>
      </w:pPr>
      <w:r>
        <w:separator/>
      </w:r>
    </w:p>
  </w:endnote>
  <w:endnote w:type="continuationSeparator" w:id="0">
    <w:p w14:paraId="5A27644C" w14:textId="77777777" w:rsidR="007D4E41" w:rsidRDefault="007D4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38EA4" w14:textId="77777777" w:rsidR="007D4E41" w:rsidRDefault="007D4E4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A286CF" w14:textId="77777777" w:rsidR="007D4E41" w:rsidRDefault="007D4E41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3F91"/>
    <w:rsid w:val="000246D5"/>
    <w:rsid w:val="000419DD"/>
    <w:rsid w:val="00043D4D"/>
    <w:rsid w:val="00065987"/>
    <w:rsid w:val="000A18E4"/>
    <w:rsid w:val="000A48F0"/>
    <w:rsid w:val="000A54B0"/>
    <w:rsid w:val="00110D50"/>
    <w:rsid w:val="001367DA"/>
    <w:rsid w:val="00167A53"/>
    <w:rsid w:val="001924D3"/>
    <w:rsid w:val="001E5F10"/>
    <w:rsid w:val="00213E1E"/>
    <w:rsid w:val="0022185F"/>
    <w:rsid w:val="00231D1A"/>
    <w:rsid w:val="0023668C"/>
    <w:rsid w:val="0023787B"/>
    <w:rsid w:val="0028631F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6D6FE9"/>
    <w:rsid w:val="00730BE9"/>
    <w:rsid w:val="00762506"/>
    <w:rsid w:val="007A6003"/>
    <w:rsid w:val="007D4E41"/>
    <w:rsid w:val="007F063B"/>
    <w:rsid w:val="008755A4"/>
    <w:rsid w:val="008A7D97"/>
    <w:rsid w:val="008C3F17"/>
    <w:rsid w:val="008D617C"/>
    <w:rsid w:val="008F2D71"/>
    <w:rsid w:val="0091063B"/>
    <w:rsid w:val="009808F2"/>
    <w:rsid w:val="009A42E9"/>
    <w:rsid w:val="009A7723"/>
    <w:rsid w:val="009C3277"/>
    <w:rsid w:val="00A02218"/>
    <w:rsid w:val="00A323CD"/>
    <w:rsid w:val="00A36FF4"/>
    <w:rsid w:val="00A514A7"/>
    <w:rsid w:val="00B403E9"/>
    <w:rsid w:val="00B447CB"/>
    <w:rsid w:val="00B44F16"/>
    <w:rsid w:val="00B62152"/>
    <w:rsid w:val="00B92A54"/>
    <w:rsid w:val="00B96400"/>
    <w:rsid w:val="00BA1910"/>
    <w:rsid w:val="00C537EA"/>
    <w:rsid w:val="00C83025"/>
    <w:rsid w:val="00CA28F9"/>
    <w:rsid w:val="00CC4E72"/>
    <w:rsid w:val="00CD0463"/>
    <w:rsid w:val="00CD7E1D"/>
    <w:rsid w:val="00CE218C"/>
    <w:rsid w:val="00CF690F"/>
    <w:rsid w:val="00D21268"/>
    <w:rsid w:val="00D372AF"/>
    <w:rsid w:val="00DB29F6"/>
    <w:rsid w:val="00E02886"/>
    <w:rsid w:val="00E03F9E"/>
    <w:rsid w:val="00E8058D"/>
    <w:rsid w:val="00E96CCC"/>
    <w:rsid w:val="00ED0749"/>
    <w:rsid w:val="00F515BE"/>
    <w:rsid w:val="00F5420D"/>
    <w:rsid w:val="00F716C3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4</cp:revision>
  <cp:lastPrinted>2016-07-26T10:32:00Z</cp:lastPrinted>
  <dcterms:created xsi:type="dcterms:W3CDTF">2025-06-04T10:53:00Z</dcterms:created>
  <dcterms:modified xsi:type="dcterms:W3CDTF">2025-06-04T11:16:00Z</dcterms:modified>
</cp:coreProperties>
</file>