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132EC" w14:textId="4C99FF9F" w:rsidR="00843A88" w:rsidRPr="00D154B0" w:rsidRDefault="00F049F0" w:rsidP="00FD4AEC">
      <w:pPr>
        <w:spacing w:after="480"/>
        <w:jc w:val="right"/>
      </w:pPr>
      <w:r w:rsidRPr="00D154B0">
        <w:t>Niepołomice</w:t>
      </w:r>
      <w:r w:rsidR="00843A88" w:rsidRPr="00D154B0">
        <w:t xml:space="preserve"> dnia: </w:t>
      </w:r>
      <w:r w:rsidRPr="00D154B0">
        <w:t>2025-06-0</w:t>
      </w:r>
      <w:r w:rsidR="00692721">
        <w:t>6</w:t>
      </w:r>
    </w:p>
    <w:p w14:paraId="678B5595" w14:textId="77777777" w:rsidR="00843A88" w:rsidRPr="00D154B0" w:rsidRDefault="00F049F0" w:rsidP="00843A88">
      <w:pPr>
        <w:spacing w:line="360" w:lineRule="auto"/>
        <w:rPr>
          <w:b/>
          <w:bCs/>
        </w:rPr>
      </w:pPr>
      <w:r w:rsidRPr="00D154B0">
        <w:rPr>
          <w:b/>
          <w:bCs/>
        </w:rPr>
        <w:t>GMINA NIEPOŁOMICE</w:t>
      </w:r>
    </w:p>
    <w:p w14:paraId="675F2AC4" w14:textId="77777777" w:rsidR="00843A88" w:rsidRPr="00D154B0" w:rsidRDefault="00F049F0" w:rsidP="00843A88">
      <w:pPr>
        <w:spacing w:line="360" w:lineRule="auto"/>
      </w:pPr>
      <w:r w:rsidRPr="00D154B0">
        <w:t>Pl. Zwycięstwa</w:t>
      </w:r>
      <w:r w:rsidR="00843A88" w:rsidRPr="00D154B0">
        <w:t xml:space="preserve"> </w:t>
      </w:r>
      <w:r w:rsidRPr="00D154B0">
        <w:t>13</w:t>
      </w:r>
    </w:p>
    <w:p w14:paraId="48F881C9" w14:textId="77777777" w:rsidR="00843A88" w:rsidRPr="00D154B0" w:rsidRDefault="00F049F0" w:rsidP="00843A88">
      <w:r w:rsidRPr="00D154B0">
        <w:t>32-005</w:t>
      </w:r>
      <w:r w:rsidR="00843A88" w:rsidRPr="00D154B0">
        <w:t xml:space="preserve"> </w:t>
      </w:r>
      <w:r w:rsidRPr="00D154B0">
        <w:t>Niepołomice</w:t>
      </w:r>
    </w:p>
    <w:p w14:paraId="5CBA81AB" w14:textId="539FD7F3" w:rsidR="00843A88" w:rsidRPr="00D154B0" w:rsidRDefault="00D154B0" w:rsidP="00FD4AEC">
      <w:pPr>
        <w:spacing w:after="480"/>
        <w:jc w:val="both"/>
        <w:rPr>
          <w:bCs/>
        </w:rPr>
      </w:pPr>
      <w:r w:rsidRPr="00D154B0">
        <w:rPr>
          <w:bCs/>
        </w:rPr>
        <w:t>Pismo: ZP.271.13.2025.2</w:t>
      </w:r>
    </w:p>
    <w:p w14:paraId="7A0D6D10" w14:textId="77777777" w:rsidR="00843A88" w:rsidRPr="00D154B0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D154B0">
        <w:rPr>
          <w:b/>
        </w:rPr>
        <w:t>WYKONAWCY</w:t>
      </w:r>
    </w:p>
    <w:p w14:paraId="701DF259" w14:textId="77777777" w:rsidR="00843A88" w:rsidRPr="00D154B0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D154B0">
        <w:t>ubiegający się o zamówienie</w:t>
      </w:r>
    </w:p>
    <w:p w14:paraId="47E74421" w14:textId="77777777" w:rsidR="004E4B64" w:rsidRPr="00D154B0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D154B0">
        <w:rPr>
          <w:rFonts w:eastAsia="Calibri"/>
          <w:lang w:eastAsia="en-US"/>
        </w:rPr>
        <w:t xml:space="preserve">Dotyczy: </w:t>
      </w:r>
      <w:r w:rsidRPr="00D154B0">
        <w:t>postępowania o udzielenie zamówienia publicznego</w:t>
      </w:r>
      <w:r w:rsidRPr="00D154B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154B0" w14:paraId="119CF9E7" w14:textId="77777777" w:rsidTr="00FD4AEC">
        <w:tc>
          <w:tcPr>
            <w:tcW w:w="2269" w:type="dxa"/>
            <w:shd w:val="clear" w:color="auto" w:fill="auto"/>
          </w:tcPr>
          <w:p w14:paraId="0E2D9350" w14:textId="77777777" w:rsidR="004E4B64" w:rsidRPr="00D154B0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154B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791811" w14:textId="77777777" w:rsidR="004E4B64" w:rsidRPr="00D154B0" w:rsidRDefault="00F049F0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154B0">
              <w:rPr>
                <w:bCs/>
              </w:rPr>
              <w:t>Modernizacja dróg gminnych w roku 2025 na terenie Miasta i Gminy Niepołomice</w:t>
            </w:r>
            <w:r w:rsidR="004E4B64" w:rsidRPr="00D154B0">
              <w:rPr>
                <w:bCs/>
              </w:rPr>
              <w:t>.</w:t>
            </w:r>
          </w:p>
        </w:tc>
      </w:tr>
      <w:tr w:rsidR="00F049F0" w:rsidRPr="00D154B0" w14:paraId="254EEFF2" w14:textId="77777777" w:rsidTr="00A2750E">
        <w:tc>
          <w:tcPr>
            <w:tcW w:w="2269" w:type="dxa"/>
            <w:shd w:val="clear" w:color="auto" w:fill="auto"/>
          </w:tcPr>
          <w:p w14:paraId="4E2BCF76" w14:textId="77777777" w:rsidR="00F049F0" w:rsidRPr="00D154B0" w:rsidRDefault="00F049F0" w:rsidP="00A2750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154B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C2B2B8" w14:textId="77777777" w:rsidR="00F049F0" w:rsidRPr="00D154B0" w:rsidRDefault="00F049F0" w:rsidP="00A2750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D154B0">
              <w:rPr>
                <w:bCs/>
              </w:rPr>
              <w:t>ZP.271.13.2025</w:t>
            </w:r>
          </w:p>
        </w:tc>
      </w:tr>
    </w:tbl>
    <w:p w14:paraId="6057EC1C" w14:textId="77777777" w:rsidR="004E4B64" w:rsidRPr="00D154B0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154B0" w14:paraId="1B02E47D" w14:textId="77777777" w:rsidTr="00C46732">
        <w:tc>
          <w:tcPr>
            <w:tcW w:w="9330" w:type="dxa"/>
            <w:shd w:val="clear" w:color="auto" w:fill="F2F2F2"/>
            <w:hideMark/>
          </w:tcPr>
          <w:p w14:paraId="2809CCCF" w14:textId="77777777" w:rsidR="00843A88" w:rsidRPr="00D154B0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D154B0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5904473B" w14:textId="77777777" w:rsidR="0012774F" w:rsidRPr="00D154B0" w:rsidRDefault="00520165" w:rsidP="004E4B64">
      <w:pPr>
        <w:spacing w:before="600" w:after="240" w:line="360" w:lineRule="auto"/>
        <w:jc w:val="both"/>
      </w:pPr>
      <w:r w:rsidRPr="00D154B0">
        <w:t xml:space="preserve">Zamawiający, </w:t>
      </w:r>
      <w:r w:rsidR="00F049F0" w:rsidRPr="00D154B0">
        <w:rPr>
          <w:b/>
        </w:rPr>
        <w:t>GMINA NIEPOŁOMICE</w:t>
      </w:r>
      <w:r w:rsidRPr="00D154B0">
        <w:t xml:space="preserve">, działając na podstawie art. </w:t>
      </w:r>
      <w:r w:rsidR="00E74BC3" w:rsidRPr="00D154B0">
        <w:t>284</w:t>
      </w:r>
      <w:r w:rsidRPr="00D154B0">
        <w:t xml:space="preserve"> ust. </w:t>
      </w:r>
      <w:r w:rsidR="0029606A" w:rsidRPr="00D154B0">
        <w:t>6</w:t>
      </w:r>
      <w:r w:rsidRPr="00D154B0">
        <w:t xml:space="preserve"> ustawy z dnia </w:t>
      </w:r>
      <w:r w:rsidR="0029606A" w:rsidRPr="00D154B0">
        <w:t>11</w:t>
      </w:r>
      <w:r w:rsidRPr="00D154B0">
        <w:t xml:space="preserve"> </w:t>
      </w:r>
      <w:r w:rsidR="0029606A" w:rsidRPr="00D154B0">
        <w:t xml:space="preserve">września </w:t>
      </w:r>
      <w:r w:rsidRPr="00D154B0">
        <w:t>20</w:t>
      </w:r>
      <w:r w:rsidR="0029606A" w:rsidRPr="00D154B0">
        <w:t>19</w:t>
      </w:r>
      <w:r w:rsidRPr="00D154B0">
        <w:t xml:space="preserve"> r</w:t>
      </w:r>
      <w:r w:rsidR="0029606A" w:rsidRPr="00D154B0">
        <w:t>.</w:t>
      </w:r>
      <w:r w:rsidRPr="00D154B0">
        <w:t xml:space="preserve"> Prawo </w:t>
      </w:r>
      <w:r w:rsidR="0029606A" w:rsidRPr="00D154B0">
        <w:t>z</w:t>
      </w:r>
      <w:r w:rsidRPr="00D154B0">
        <w:t xml:space="preserve">amówień </w:t>
      </w:r>
      <w:r w:rsidR="0029606A" w:rsidRPr="00D154B0">
        <w:t>p</w:t>
      </w:r>
      <w:r w:rsidRPr="00D154B0">
        <w:t xml:space="preserve">ublicznych </w:t>
      </w:r>
      <w:r w:rsidR="00F049F0" w:rsidRPr="00D154B0">
        <w:t>(</w:t>
      </w:r>
      <w:proofErr w:type="spellStart"/>
      <w:r w:rsidR="00F049F0" w:rsidRPr="00D154B0">
        <w:t>t.j</w:t>
      </w:r>
      <w:proofErr w:type="spellEnd"/>
      <w:r w:rsidR="00F049F0" w:rsidRPr="00D154B0">
        <w:t>. Dz. U. z 2024 poz. 1320)</w:t>
      </w:r>
      <w:r w:rsidR="00BE7BFD" w:rsidRPr="00D154B0">
        <w:t xml:space="preserve">, </w:t>
      </w:r>
      <w:r w:rsidR="00E74BC3" w:rsidRPr="00D154B0">
        <w:t>udostępnia</w:t>
      </w:r>
      <w:r w:rsidR="00BE7BFD" w:rsidRPr="00D154B0">
        <w:t xml:space="preserve"> poniżej treść zapytań do S</w:t>
      </w:r>
      <w:r w:rsidR="0012774F" w:rsidRPr="00D154B0">
        <w:t>pecyfikacji Warunków Zamówienia (</w:t>
      </w:r>
      <w:r w:rsidR="0012774F" w:rsidRPr="00D154B0">
        <w:rPr>
          <w:lang w:eastAsia="ar-SA"/>
        </w:rPr>
        <w:t>zwanej dalej</w:t>
      </w:r>
      <w:r w:rsidR="0012774F" w:rsidRPr="00D154B0">
        <w:rPr>
          <w:b/>
          <w:lang w:eastAsia="ar-SA"/>
        </w:rPr>
        <w:t xml:space="preserve"> </w:t>
      </w:r>
      <w:r w:rsidR="0012774F" w:rsidRPr="00D154B0">
        <w:rPr>
          <w:bCs/>
          <w:lang w:eastAsia="ar-SA"/>
        </w:rPr>
        <w:t>”SWZ”)</w:t>
      </w:r>
      <w:r w:rsidR="00E74BC3" w:rsidRPr="00D154B0">
        <w:rPr>
          <w:bCs/>
          <w:lang w:eastAsia="ar-SA"/>
        </w:rPr>
        <w:t xml:space="preserve"> </w:t>
      </w:r>
      <w:r w:rsidR="00E74BC3" w:rsidRPr="00D154B0">
        <w:t>wraz z wyjaśnieniami</w:t>
      </w:r>
      <w:r w:rsidR="0012774F" w:rsidRPr="00D154B0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49F0" w:rsidRPr="00D154B0" w14:paraId="5A3B693E" w14:textId="77777777" w:rsidTr="00A2750E">
        <w:tc>
          <w:tcPr>
            <w:tcW w:w="9356" w:type="dxa"/>
            <w:shd w:val="clear" w:color="auto" w:fill="auto"/>
          </w:tcPr>
          <w:p w14:paraId="142D88A4" w14:textId="22E548CC" w:rsidR="00F049F0" w:rsidRPr="00D154B0" w:rsidRDefault="00F049F0" w:rsidP="00A2750E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D154B0">
              <w:rPr>
                <w:b/>
                <w:bCs/>
              </w:rPr>
              <w:t>Pytani</w:t>
            </w:r>
            <w:r w:rsidR="00D154B0">
              <w:rPr>
                <w:b/>
                <w:bCs/>
              </w:rPr>
              <w:t>a:</w:t>
            </w:r>
          </w:p>
          <w:p w14:paraId="31DFA5C4" w14:textId="77777777" w:rsidR="00F049F0" w:rsidRPr="00D154B0" w:rsidRDefault="00F049F0" w:rsidP="00A2750E">
            <w:pPr>
              <w:spacing w:after="120" w:line="360" w:lineRule="auto"/>
              <w:ind w:left="30" w:right="-72"/>
              <w:jc w:val="both"/>
            </w:pPr>
            <w:r w:rsidRPr="00D154B0">
              <w:t>Dzień dobry prosimy o wyjaśnienie treści SWZ:</w:t>
            </w:r>
          </w:p>
          <w:p w14:paraId="06796DB6" w14:textId="287A861E" w:rsidR="00D154B0" w:rsidRPr="00AD0F0A" w:rsidRDefault="00F049F0" w:rsidP="00AD0F0A">
            <w:pPr>
              <w:spacing w:after="120" w:line="360" w:lineRule="auto"/>
              <w:ind w:left="30" w:right="-72"/>
              <w:jc w:val="both"/>
            </w:pPr>
            <w:r w:rsidRPr="00D154B0">
              <w:t xml:space="preserve">1) "Wykonawca w cenie ofertowej uwzględni projekt organizacji ruchu na czas budowy, ewentualne frezowanie, regulacje istniejących studzienek oraz zasuw wodociągowych" - prosimy o wskazanie ilości studzienek i zasuw do regulacji oraz podania wielkości powierzchni do frezowania (czy to całe drogi czy jedynie miejsca </w:t>
            </w:r>
            <w:proofErr w:type="spellStart"/>
            <w:r w:rsidRPr="00D154B0">
              <w:t>nawiązań</w:t>
            </w:r>
            <w:proofErr w:type="spellEnd"/>
            <w:r w:rsidRPr="00D154B0">
              <w:t xml:space="preserve"> do istniejącej nawierzchni?) jaką Wykonawca ma przyjąć do uwzględnienia w cenie ofertowej. Prosimy też o podanie orientacyjnej głębokości frezowania.</w:t>
            </w:r>
          </w:p>
          <w:p w14:paraId="1A090A6D" w14:textId="7A68184E" w:rsidR="00F049F0" w:rsidRDefault="00F049F0" w:rsidP="00D154B0">
            <w:pPr>
              <w:spacing w:after="40" w:line="360" w:lineRule="auto"/>
              <w:ind w:left="30" w:right="-72"/>
              <w:rPr>
                <w:b/>
                <w:bCs/>
              </w:rPr>
            </w:pPr>
            <w:r w:rsidRPr="00D154B0">
              <w:rPr>
                <w:b/>
                <w:bCs/>
              </w:rPr>
              <w:t>Stanowisko (wyjaśnienie) Zamawiającego:</w:t>
            </w:r>
          </w:p>
          <w:p w14:paraId="1E9AA37A" w14:textId="643FC44C" w:rsidR="00D154B0" w:rsidRPr="00D154B0" w:rsidRDefault="00D154B0" w:rsidP="00D154B0">
            <w:pPr>
              <w:spacing w:after="40" w:line="360" w:lineRule="auto"/>
              <w:ind w:right="-72"/>
              <w:rPr>
                <w:b/>
                <w:bCs/>
              </w:rPr>
            </w:pPr>
            <w:r w:rsidRPr="00D154B0">
              <w:rPr>
                <w:b/>
                <w:bCs/>
              </w:rPr>
              <w:t>Ad. 1</w:t>
            </w:r>
          </w:p>
          <w:p w14:paraId="54ED0AB6" w14:textId="77777777" w:rsidR="00AD0F0A" w:rsidRDefault="00D154B0" w:rsidP="004912F5">
            <w:pPr>
              <w:spacing w:after="40" w:line="360" w:lineRule="auto"/>
              <w:ind w:right="-72"/>
              <w:jc w:val="both"/>
            </w:pPr>
            <w:bookmarkStart w:id="0" w:name="_Hlk200027258"/>
            <w:r>
              <w:t xml:space="preserve">Należy uwzględnić regulacje studzienek i zasuw nie ujętych na podkładach geodezyjnych, a będących w rzeczywistości.  Zamawiający </w:t>
            </w:r>
            <w:r w:rsidR="00AD0F0A">
              <w:t>informuje, że do wyceny należy przyjąć:</w:t>
            </w:r>
          </w:p>
          <w:p w14:paraId="1481A23B" w14:textId="1C744645" w:rsidR="00AD0F0A" w:rsidRDefault="00AD0F0A" w:rsidP="004912F5">
            <w:pPr>
              <w:spacing w:after="40" w:line="360" w:lineRule="auto"/>
              <w:ind w:right="-72"/>
              <w:jc w:val="both"/>
            </w:pPr>
            <w:r>
              <w:t xml:space="preserve">a) 100 szt. </w:t>
            </w:r>
            <w:r w:rsidR="00D154B0">
              <w:t xml:space="preserve">studzienek i zasuw </w:t>
            </w:r>
            <w:r>
              <w:t>do regulacji;</w:t>
            </w:r>
          </w:p>
          <w:p w14:paraId="55C1D938" w14:textId="18A804A1" w:rsidR="00D154B0" w:rsidRPr="00D154B0" w:rsidRDefault="00AD0F0A" w:rsidP="004912F5">
            <w:pPr>
              <w:spacing w:after="40" w:line="360" w:lineRule="auto"/>
              <w:ind w:right="-72"/>
              <w:jc w:val="both"/>
            </w:pPr>
            <w:r>
              <w:t xml:space="preserve">b) </w:t>
            </w:r>
            <w:r w:rsidR="00D154B0">
              <w:t xml:space="preserve">głębokość frezowania </w:t>
            </w:r>
            <w:r>
              <w:t xml:space="preserve">na </w:t>
            </w:r>
            <w:r w:rsidR="00D154B0">
              <w:t>5 cm w miejscach nawiązania do  istniejącej nawierzchni</w:t>
            </w:r>
            <w:bookmarkEnd w:id="0"/>
            <w:r w:rsidR="00D154B0">
              <w:t>.</w:t>
            </w:r>
          </w:p>
          <w:p w14:paraId="67E1BDCE" w14:textId="497085B5" w:rsidR="00F049F0" w:rsidRPr="00D154B0" w:rsidRDefault="00F049F0" w:rsidP="00D154B0">
            <w:pPr>
              <w:spacing w:after="60" w:line="360" w:lineRule="auto"/>
              <w:ind w:right="-72"/>
              <w:jc w:val="both"/>
              <w:rPr>
                <w:highlight w:val="darkGray"/>
              </w:rPr>
            </w:pPr>
          </w:p>
        </w:tc>
      </w:tr>
    </w:tbl>
    <w:p w14:paraId="547DBC39" w14:textId="7082C021" w:rsidR="00D154B0" w:rsidRPr="00D154B0" w:rsidRDefault="00D154B0" w:rsidP="00520165">
      <w:pPr>
        <w:jc w:val="both"/>
      </w:pPr>
    </w:p>
    <w:sectPr w:rsidR="00D154B0" w:rsidRPr="00D154B0" w:rsidSect="004912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2F2D8" w14:textId="77777777" w:rsidR="0045154D" w:rsidRDefault="0045154D">
      <w:r>
        <w:separator/>
      </w:r>
    </w:p>
  </w:endnote>
  <w:endnote w:type="continuationSeparator" w:id="0">
    <w:p w14:paraId="4CB82BC1" w14:textId="77777777" w:rsidR="0045154D" w:rsidRDefault="00451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EA16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C42110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AD065" w14:textId="6656635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9D1F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797AB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6604AB" w14:textId="77777777" w:rsidR="006D4AB3" w:rsidRDefault="006D4AB3">
    <w:pPr>
      <w:pStyle w:val="Stopka"/>
      <w:tabs>
        <w:tab w:val="clear" w:pos="4536"/>
        <w:tab w:val="left" w:pos="6237"/>
      </w:tabs>
    </w:pPr>
  </w:p>
  <w:p w14:paraId="57CDD87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6BCDB" w14:textId="77777777" w:rsidR="0045154D" w:rsidRDefault="0045154D">
      <w:r>
        <w:separator/>
      </w:r>
    </w:p>
  </w:footnote>
  <w:footnote w:type="continuationSeparator" w:id="0">
    <w:p w14:paraId="4AAD8A16" w14:textId="77777777" w:rsidR="0045154D" w:rsidRDefault="00451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B5E41" w14:textId="77777777" w:rsidR="00F049F0" w:rsidRDefault="00F049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B1A28" w14:textId="77777777" w:rsidR="00F049F0" w:rsidRDefault="00F049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7C16C" w14:textId="77777777" w:rsidR="00F049F0" w:rsidRDefault="00F049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B218FE"/>
    <w:multiLevelType w:val="hybridMultilevel"/>
    <w:tmpl w:val="DE12F5C2"/>
    <w:lvl w:ilvl="0" w:tplc="801C1F72">
      <w:start w:val="1"/>
      <w:numFmt w:val="decimal"/>
      <w:lvlText w:val="%1."/>
      <w:lvlJc w:val="left"/>
      <w:pPr>
        <w:ind w:left="39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70482214">
    <w:abstractNumId w:val="4"/>
  </w:num>
  <w:num w:numId="2" w16cid:durableId="1913585855">
    <w:abstractNumId w:val="7"/>
  </w:num>
  <w:num w:numId="3" w16cid:durableId="1459109565">
    <w:abstractNumId w:val="3"/>
  </w:num>
  <w:num w:numId="4" w16cid:durableId="445003003">
    <w:abstractNumId w:val="6"/>
  </w:num>
  <w:num w:numId="5" w16cid:durableId="880559771">
    <w:abstractNumId w:val="1"/>
  </w:num>
  <w:num w:numId="6" w16cid:durableId="2086680350">
    <w:abstractNumId w:val="2"/>
  </w:num>
  <w:num w:numId="7" w16cid:durableId="883641123">
    <w:abstractNumId w:val="5"/>
  </w:num>
  <w:num w:numId="8" w16cid:durableId="1143498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154D"/>
    <w:rsid w:val="00031374"/>
    <w:rsid w:val="000A1097"/>
    <w:rsid w:val="000E2A8F"/>
    <w:rsid w:val="0012774F"/>
    <w:rsid w:val="00144B7A"/>
    <w:rsid w:val="00180C6E"/>
    <w:rsid w:val="00223A66"/>
    <w:rsid w:val="0029606A"/>
    <w:rsid w:val="003E07B7"/>
    <w:rsid w:val="0045154D"/>
    <w:rsid w:val="004848F3"/>
    <w:rsid w:val="004912F5"/>
    <w:rsid w:val="004A75F2"/>
    <w:rsid w:val="004E4B64"/>
    <w:rsid w:val="005144A9"/>
    <w:rsid w:val="00520165"/>
    <w:rsid w:val="005B1B08"/>
    <w:rsid w:val="00632C3C"/>
    <w:rsid w:val="00643608"/>
    <w:rsid w:val="00662BDB"/>
    <w:rsid w:val="00692721"/>
    <w:rsid w:val="006A5DF1"/>
    <w:rsid w:val="006B7198"/>
    <w:rsid w:val="006D4AB3"/>
    <w:rsid w:val="006F3B81"/>
    <w:rsid w:val="00723052"/>
    <w:rsid w:val="007D7198"/>
    <w:rsid w:val="00843A88"/>
    <w:rsid w:val="00864A4B"/>
    <w:rsid w:val="00870F9F"/>
    <w:rsid w:val="008804B6"/>
    <w:rsid w:val="00897AB0"/>
    <w:rsid w:val="008A3553"/>
    <w:rsid w:val="00A905AC"/>
    <w:rsid w:val="00AD0F0A"/>
    <w:rsid w:val="00BA6584"/>
    <w:rsid w:val="00BE18C2"/>
    <w:rsid w:val="00BE7BFD"/>
    <w:rsid w:val="00C370F2"/>
    <w:rsid w:val="00C44EEC"/>
    <w:rsid w:val="00C46732"/>
    <w:rsid w:val="00D154B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49F0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50E799"/>
  <w15:chartTrackingRefBased/>
  <w15:docId w15:val="{1C51B96E-ECC4-452C-AE5A-6527F4C8A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12</TotalTime>
  <Pages>1</Pages>
  <Words>202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2025-06-06T11:21:00Z</cp:lastPrinted>
  <dcterms:created xsi:type="dcterms:W3CDTF">2025-06-06T11:33:00Z</dcterms:created>
  <dcterms:modified xsi:type="dcterms:W3CDTF">2025-06-06T11:33:00Z</dcterms:modified>
</cp:coreProperties>
</file>