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43DF" w14:textId="0275D42E" w:rsidR="008D2AB8" w:rsidRPr="006E6C9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b w:val="0"/>
          <w:sz w:val="18"/>
          <w:szCs w:val="18"/>
        </w:rPr>
        <w:tab/>
      </w:r>
      <w:r w:rsidRPr="006E6C9C">
        <w:rPr>
          <w:rFonts w:ascii="Verdana" w:hAnsi="Verdana"/>
          <w:b w:val="0"/>
          <w:sz w:val="18"/>
          <w:szCs w:val="18"/>
        </w:rPr>
        <w:tab/>
      </w:r>
      <w:r w:rsidRPr="006E6C9C">
        <w:rPr>
          <w:rFonts w:ascii="Verdana" w:hAnsi="Verdana"/>
          <w:b w:val="0"/>
          <w:sz w:val="18"/>
          <w:szCs w:val="18"/>
        </w:rPr>
        <w:tab/>
      </w:r>
      <w:r w:rsidRPr="006E6C9C">
        <w:rPr>
          <w:rFonts w:ascii="Verdana" w:hAnsi="Verdana"/>
          <w:b w:val="0"/>
          <w:sz w:val="18"/>
          <w:szCs w:val="18"/>
        </w:rPr>
        <w:tab/>
      </w:r>
      <w:r w:rsidRPr="006E6C9C">
        <w:rPr>
          <w:rFonts w:ascii="Verdana" w:hAnsi="Verdana"/>
          <w:b w:val="0"/>
          <w:sz w:val="18"/>
          <w:szCs w:val="18"/>
        </w:rPr>
        <w:tab/>
      </w:r>
      <w:r w:rsidRPr="006E6C9C">
        <w:rPr>
          <w:rFonts w:ascii="Verdana" w:hAnsi="Verdana"/>
          <w:b w:val="0"/>
          <w:sz w:val="18"/>
          <w:szCs w:val="18"/>
        </w:rPr>
        <w:tab/>
      </w:r>
      <w:r w:rsidRPr="006E6C9C">
        <w:rPr>
          <w:rFonts w:ascii="Verdana" w:hAnsi="Verdana"/>
          <w:b w:val="0"/>
          <w:sz w:val="18"/>
          <w:szCs w:val="18"/>
        </w:rPr>
        <w:tab/>
      </w:r>
      <w:r w:rsidRPr="006E6C9C">
        <w:rPr>
          <w:rFonts w:ascii="Verdana" w:hAnsi="Verdana"/>
          <w:sz w:val="18"/>
          <w:szCs w:val="18"/>
        </w:rPr>
        <w:t xml:space="preserve">Załącznik nr </w:t>
      </w:r>
      <w:r w:rsidR="00012286" w:rsidRPr="006E6C9C">
        <w:rPr>
          <w:rFonts w:ascii="Verdana" w:hAnsi="Verdana"/>
          <w:sz w:val="18"/>
          <w:szCs w:val="18"/>
        </w:rPr>
        <w:t>1</w:t>
      </w:r>
    </w:p>
    <w:p w14:paraId="760E78DB" w14:textId="77777777" w:rsidR="008D2AB8" w:rsidRPr="006E6C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43F6844" w14:textId="77777777" w:rsidR="008D2AB8" w:rsidRPr="006E6C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FORMULARZ OFERTY</w:t>
      </w:r>
    </w:p>
    <w:p w14:paraId="2F8FB22D" w14:textId="77777777" w:rsidR="008D2AB8" w:rsidRPr="006E6C9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6B3280A" w14:textId="24A6C82B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354D50" w:rsidRPr="006E6C9C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1213CA3F" w14:textId="7650506C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  <w:r w:rsidR="00354D50" w:rsidRPr="006E6C9C">
        <w:rPr>
          <w:rFonts w:ascii="Verdana" w:hAnsi="Verdana"/>
          <w:sz w:val="18"/>
          <w:szCs w:val="18"/>
        </w:rPr>
        <w:t>........</w:t>
      </w:r>
    </w:p>
    <w:p w14:paraId="1C4298B9" w14:textId="08800BBF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354D50" w:rsidRPr="006E6C9C">
        <w:rPr>
          <w:rFonts w:ascii="Verdana" w:hAnsi="Verdana"/>
          <w:sz w:val="18"/>
          <w:szCs w:val="18"/>
        </w:rPr>
        <w:t>………………………………………………………….</w:t>
      </w:r>
    </w:p>
    <w:p w14:paraId="41E9AFC6" w14:textId="1996ED0F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  <w:r w:rsidR="00354D50" w:rsidRPr="006E6C9C">
        <w:rPr>
          <w:rFonts w:ascii="Verdana" w:hAnsi="Verdana"/>
          <w:sz w:val="18"/>
          <w:szCs w:val="18"/>
        </w:rPr>
        <w:t>..........................................</w:t>
      </w:r>
    </w:p>
    <w:p w14:paraId="3D090C1B" w14:textId="47D1F52D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6E6C9C">
        <w:rPr>
          <w:rFonts w:ascii="Verdana" w:hAnsi="Verdana"/>
          <w:sz w:val="18"/>
          <w:szCs w:val="18"/>
          <w:lang w:val="de-DE"/>
        </w:rPr>
        <w:t>TEL.</w:t>
      </w:r>
      <w:r w:rsidRPr="006E6C9C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</w:t>
      </w:r>
      <w:r w:rsidR="00354D50" w:rsidRPr="006E6C9C">
        <w:rPr>
          <w:rFonts w:ascii="Verdana" w:hAnsi="Verdana"/>
          <w:sz w:val="18"/>
          <w:szCs w:val="18"/>
          <w:lang w:val="en-US"/>
        </w:rPr>
        <w:t>……………………………………………………………..</w:t>
      </w:r>
    </w:p>
    <w:p w14:paraId="1F224519" w14:textId="26660B8C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6E6C9C">
        <w:rPr>
          <w:rFonts w:ascii="Verdana" w:hAnsi="Verdana"/>
          <w:sz w:val="18"/>
          <w:szCs w:val="18"/>
          <w:lang w:val="de-DE"/>
        </w:rPr>
        <w:t xml:space="preserve">FAX </w:t>
      </w:r>
      <w:r w:rsidRPr="006E6C9C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</w:t>
      </w:r>
      <w:r w:rsidR="00354D50" w:rsidRPr="006E6C9C">
        <w:rPr>
          <w:rFonts w:ascii="Verdana" w:hAnsi="Verdana"/>
          <w:sz w:val="18"/>
          <w:szCs w:val="18"/>
          <w:lang w:val="en-US"/>
        </w:rPr>
        <w:t>…………………………………………………………….</w:t>
      </w:r>
    </w:p>
    <w:p w14:paraId="00C18908" w14:textId="3F8F4991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6E6C9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354D50" w:rsidRPr="006E6C9C">
        <w:rPr>
          <w:rFonts w:ascii="Verdana" w:hAnsi="Verdana"/>
          <w:sz w:val="18"/>
          <w:szCs w:val="18"/>
          <w:lang w:val="de-DE"/>
        </w:rPr>
        <w:t>……………………………………………………………</w:t>
      </w:r>
    </w:p>
    <w:p w14:paraId="1BB2AD2F" w14:textId="58B43B3A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E6C9C">
        <w:rPr>
          <w:rFonts w:ascii="Verdana" w:hAnsi="Verdana"/>
          <w:sz w:val="18"/>
          <w:szCs w:val="18"/>
        </w:rPr>
        <w:t>REGON:………………………………………………...</w:t>
      </w:r>
      <w:r w:rsidR="00354D50" w:rsidRPr="006E6C9C">
        <w:rPr>
          <w:rFonts w:ascii="Verdana" w:hAnsi="Verdana"/>
          <w:sz w:val="18"/>
          <w:szCs w:val="18"/>
        </w:rPr>
        <w:t>...............................................</w:t>
      </w:r>
    </w:p>
    <w:p w14:paraId="30AA9D2C" w14:textId="29543A29" w:rsidR="008D2AB8" w:rsidRPr="006E6C9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354D50" w:rsidRPr="006E6C9C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1C5C6FB3" w14:textId="77777777" w:rsidR="008D2AB8" w:rsidRPr="006E6C9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Do: Nazwa i siedziba Zamawiającego:</w:t>
      </w:r>
    </w:p>
    <w:p w14:paraId="2135E588" w14:textId="77777777" w:rsidR="00CF3EAB" w:rsidRPr="006E6C9C" w:rsidRDefault="00CF3EAB" w:rsidP="008D2AB8">
      <w:pPr>
        <w:ind w:right="-110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Akademia Górniczo - Hutnicza</w:t>
      </w:r>
    </w:p>
    <w:p w14:paraId="2BB356C8" w14:textId="77777777" w:rsidR="00CF3EAB" w:rsidRPr="006E6C9C" w:rsidRDefault="00CF3EAB" w:rsidP="008D2AB8">
      <w:pPr>
        <w:ind w:right="-110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im. Stanisława Staszica w Krakowie</w:t>
      </w:r>
    </w:p>
    <w:p w14:paraId="1A14F39D" w14:textId="77777777" w:rsidR="008D2AB8" w:rsidRPr="006E6C9C" w:rsidRDefault="00CF3EAB" w:rsidP="008D2AB8">
      <w:pPr>
        <w:ind w:right="-110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Dział Zamówień Publicznych</w:t>
      </w:r>
      <w:r w:rsidR="008D2AB8" w:rsidRPr="006E6C9C">
        <w:rPr>
          <w:rFonts w:ascii="Verdana" w:hAnsi="Verdana"/>
          <w:b/>
          <w:sz w:val="18"/>
          <w:szCs w:val="18"/>
        </w:rPr>
        <w:t xml:space="preserve">  </w:t>
      </w:r>
    </w:p>
    <w:p w14:paraId="30D28BAA" w14:textId="77777777" w:rsidR="008D2AB8" w:rsidRPr="006E6C9C" w:rsidRDefault="00CF3EAB" w:rsidP="008D2AB8">
      <w:pPr>
        <w:ind w:right="-110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Al. Mickiewicza</w:t>
      </w:r>
      <w:r w:rsidR="008D2AB8" w:rsidRPr="006E6C9C">
        <w:rPr>
          <w:rFonts w:ascii="Verdana" w:hAnsi="Verdana"/>
          <w:b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30</w:t>
      </w:r>
      <w:r w:rsidR="008D2AB8" w:rsidRPr="006E6C9C">
        <w:rPr>
          <w:rFonts w:ascii="Verdana" w:hAnsi="Verdana"/>
          <w:b/>
          <w:sz w:val="18"/>
          <w:szCs w:val="18"/>
        </w:rPr>
        <w:t xml:space="preserve"> </w:t>
      </w:r>
    </w:p>
    <w:p w14:paraId="1844CEBE" w14:textId="77777777" w:rsidR="008D2AB8" w:rsidRPr="006E6C9C" w:rsidRDefault="00CF3EAB" w:rsidP="008D2AB8">
      <w:pPr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30-059</w:t>
      </w:r>
      <w:r w:rsidR="008D2AB8" w:rsidRPr="006E6C9C">
        <w:rPr>
          <w:rFonts w:ascii="Verdana" w:hAnsi="Verdana"/>
          <w:b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Kraków</w:t>
      </w:r>
      <w:r w:rsidR="008D2AB8" w:rsidRPr="006E6C9C">
        <w:rPr>
          <w:rFonts w:ascii="Verdana" w:hAnsi="Verdana"/>
          <w:b/>
          <w:sz w:val="18"/>
          <w:szCs w:val="18"/>
        </w:rPr>
        <w:t xml:space="preserve">,  </w:t>
      </w:r>
    </w:p>
    <w:p w14:paraId="22BBFFEB" w14:textId="77777777" w:rsidR="008D2AB8" w:rsidRPr="006E6C9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1558EA3" w14:textId="3BBE652F" w:rsidR="008D2AB8" w:rsidRPr="006E6C9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F3EAB" w:rsidRPr="006E6C9C">
        <w:rPr>
          <w:rFonts w:ascii="Verdana" w:hAnsi="Verdana"/>
          <w:b/>
          <w:sz w:val="18"/>
          <w:szCs w:val="18"/>
        </w:rPr>
        <w:t xml:space="preserve">dostawa jednostki serwerowej z kartami graficznymi dla </w:t>
      </w:r>
      <w:proofErr w:type="spellStart"/>
      <w:r w:rsidR="00CF3EAB" w:rsidRPr="006E6C9C">
        <w:rPr>
          <w:rFonts w:ascii="Verdana" w:hAnsi="Verdana"/>
          <w:b/>
          <w:sz w:val="18"/>
          <w:szCs w:val="18"/>
        </w:rPr>
        <w:t>SBiOCTB</w:t>
      </w:r>
      <w:proofErr w:type="spellEnd"/>
      <w:r w:rsidR="00CF3EAB" w:rsidRPr="006E6C9C">
        <w:rPr>
          <w:rFonts w:ascii="Verdana" w:hAnsi="Verdana"/>
          <w:b/>
          <w:sz w:val="18"/>
          <w:szCs w:val="18"/>
        </w:rPr>
        <w:t xml:space="preserve"> - DE-dzp.272-254/25</w:t>
      </w:r>
      <w:r w:rsidRPr="006E6C9C">
        <w:rPr>
          <w:rFonts w:ascii="Verdana" w:hAnsi="Verdana"/>
          <w:b/>
          <w:sz w:val="18"/>
          <w:szCs w:val="18"/>
        </w:rPr>
        <w:t xml:space="preserve">, </w:t>
      </w:r>
      <w:r w:rsidRPr="006E6C9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4DBE25" w14:textId="77777777" w:rsidR="008D2AB8" w:rsidRPr="006E6C9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384791B" w14:textId="525EC4CF" w:rsidR="008D2AB8" w:rsidRPr="006E6C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Cena netto</w:t>
      </w:r>
      <w:r w:rsidR="0038688F" w:rsidRPr="006E6C9C">
        <w:rPr>
          <w:rFonts w:ascii="Verdana" w:hAnsi="Verdana"/>
          <w:b/>
          <w:sz w:val="18"/>
          <w:szCs w:val="18"/>
        </w:rPr>
        <w:t xml:space="preserve"> za całość zamówienia</w:t>
      </w:r>
      <w:r w:rsidRPr="006E6C9C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38688F" w:rsidRPr="006E6C9C">
        <w:rPr>
          <w:rFonts w:ascii="Verdana" w:hAnsi="Verdana"/>
          <w:b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PLN</w:t>
      </w:r>
    </w:p>
    <w:p w14:paraId="4C26D2EE" w14:textId="77777777" w:rsidR="008D2AB8" w:rsidRPr="006E6C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876D14D" w14:textId="6B98C316" w:rsidR="008D2AB8" w:rsidRPr="006E6C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Cena brutto</w:t>
      </w:r>
      <w:r w:rsidR="0038688F" w:rsidRPr="006E6C9C">
        <w:rPr>
          <w:rFonts w:ascii="Verdana" w:hAnsi="Verdana"/>
          <w:b/>
          <w:sz w:val="18"/>
          <w:szCs w:val="18"/>
        </w:rPr>
        <w:t xml:space="preserve"> za całość zamówienia</w:t>
      </w:r>
      <w:r w:rsidRPr="006E6C9C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38688F" w:rsidRPr="006E6C9C">
        <w:rPr>
          <w:rFonts w:ascii="Verdana" w:hAnsi="Verdana"/>
          <w:b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PLN</w:t>
      </w:r>
    </w:p>
    <w:p w14:paraId="51482C79" w14:textId="77777777" w:rsidR="008D2AB8" w:rsidRPr="006E6C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8DEEBF5" w14:textId="2C5A9D82" w:rsidR="008D2AB8" w:rsidRPr="006E6C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Słownie brutto:</w:t>
      </w:r>
      <w:r w:rsidR="0038688F" w:rsidRPr="006E6C9C">
        <w:rPr>
          <w:rFonts w:ascii="Verdana" w:hAnsi="Verdana"/>
          <w:sz w:val="18"/>
          <w:szCs w:val="18"/>
        </w:rPr>
        <w:t xml:space="preserve"> </w:t>
      </w:r>
      <w:r w:rsidRPr="006E6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7B0EF336" w14:textId="77777777" w:rsidR="008D2AB8" w:rsidRPr="006E6C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7955D53" w14:textId="0EDB451C" w:rsidR="008D2AB8" w:rsidRPr="006E6C9C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Powyższa cena zawiera podatek VAT w wysokości .......... % tj.</w:t>
      </w:r>
      <w:r w:rsidR="0038688F" w:rsidRPr="006E6C9C">
        <w:rPr>
          <w:rFonts w:ascii="Verdana" w:hAnsi="Verdana"/>
          <w:sz w:val="18"/>
          <w:szCs w:val="18"/>
        </w:rPr>
        <w:t xml:space="preserve"> </w:t>
      </w:r>
      <w:r w:rsidRPr="006E6C9C">
        <w:rPr>
          <w:rFonts w:ascii="Verdana" w:hAnsi="Verdana"/>
          <w:sz w:val="18"/>
          <w:szCs w:val="18"/>
        </w:rPr>
        <w:t>…………………….</w:t>
      </w:r>
      <w:r w:rsidR="0038688F" w:rsidRPr="006E6C9C">
        <w:rPr>
          <w:rFonts w:ascii="Verdana" w:hAnsi="Verdana"/>
          <w:sz w:val="18"/>
          <w:szCs w:val="18"/>
        </w:rPr>
        <w:t xml:space="preserve"> </w:t>
      </w:r>
      <w:r w:rsidRPr="006E6C9C">
        <w:rPr>
          <w:rFonts w:ascii="Verdana" w:hAnsi="Verdana"/>
          <w:sz w:val="18"/>
          <w:szCs w:val="18"/>
        </w:rPr>
        <w:t>PLN</w:t>
      </w:r>
    </w:p>
    <w:p w14:paraId="694C88C5" w14:textId="4F3394D3" w:rsidR="00086795" w:rsidRPr="006E6C9C" w:rsidRDefault="00086795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829F2A0" w14:textId="2AAD8A60" w:rsidR="00FE545C" w:rsidRPr="006E6C9C" w:rsidRDefault="0038688F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</w:t>
      </w:r>
      <w:r w:rsidR="00FE545C" w:rsidRPr="006E6C9C">
        <w:rPr>
          <w:rFonts w:ascii="Verdana" w:hAnsi="Verdana"/>
          <w:sz w:val="18"/>
          <w:szCs w:val="18"/>
        </w:rPr>
        <w:t xml:space="preserve">/model zaoferowanego sprzętu </w:t>
      </w:r>
      <w:r w:rsidRPr="006E6C9C">
        <w:rPr>
          <w:rFonts w:ascii="Verdana" w:hAnsi="Verdana"/>
          <w:sz w:val="18"/>
          <w:szCs w:val="18"/>
        </w:rPr>
        <w:t>tj.:</w:t>
      </w:r>
    </w:p>
    <w:p w14:paraId="11A057A1" w14:textId="15AE31A9" w:rsidR="0038688F" w:rsidRPr="006E6C9C" w:rsidRDefault="0081617B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 xml:space="preserve">1) </w:t>
      </w:r>
      <w:r w:rsidR="0038688F" w:rsidRPr="006E6C9C">
        <w:rPr>
          <w:rFonts w:ascii="Verdana" w:hAnsi="Verdana"/>
          <w:sz w:val="18"/>
          <w:szCs w:val="18"/>
          <w:highlight w:val="cyan"/>
        </w:rPr>
        <w:t>Obudowa</w:t>
      </w:r>
    </w:p>
    <w:p w14:paraId="32A50C67" w14:textId="38E7C78E" w:rsidR="0038688F" w:rsidRPr="006E6C9C" w:rsidRDefault="0038688F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2E7460BC" w14:textId="01947DA8" w:rsidR="0038688F" w:rsidRPr="006E6C9C" w:rsidRDefault="0038688F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…………………………</w:t>
      </w:r>
    </w:p>
    <w:p w14:paraId="697628E4" w14:textId="6097C886" w:rsidR="0038688F" w:rsidRPr="006E6C9C" w:rsidRDefault="0081617B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 xml:space="preserve">2) </w:t>
      </w:r>
      <w:r w:rsidR="0038688F" w:rsidRPr="006E6C9C">
        <w:rPr>
          <w:rFonts w:ascii="Verdana" w:hAnsi="Verdana"/>
          <w:sz w:val="18"/>
          <w:szCs w:val="18"/>
          <w:highlight w:val="cyan"/>
        </w:rPr>
        <w:t>Płyta główna</w:t>
      </w:r>
    </w:p>
    <w:p w14:paraId="7D040C72" w14:textId="5426E4D2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7D260DC3" w14:textId="69DD78F0" w:rsidR="0081617B" w:rsidRPr="006E6C9C" w:rsidRDefault="0038688F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…………………………</w:t>
      </w:r>
    </w:p>
    <w:p w14:paraId="55030099" w14:textId="1D2DB8EA" w:rsidR="0038688F" w:rsidRPr="006E6C9C" w:rsidRDefault="00EB3716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>3</w:t>
      </w:r>
      <w:r w:rsidR="0081617B" w:rsidRPr="006E6C9C">
        <w:rPr>
          <w:rFonts w:ascii="Verdana" w:hAnsi="Verdana"/>
          <w:sz w:val="18"/>
          <w:szCs w:val="18"/>
          <w:highlight w:val="cyan"/>
        </w:rPr>
        <w:t xml:space="preserve">) </w:t>
      </w:r>
      <w:r w:rsidR="0038688F" w:rsidRPr="006E6C9C">
        <w:rPr>
          <w:rFonts w:ascii="Verdana" w:hAnsi="Verdana"/>
          <w:sz w:val="18"/>
          <w:szCs w:val="18"/>
          <w:highlight w:val="cyan"/>
        </w:rPr>
        <w:t>Procesor</w:t>
      </w:r>
    </w:p>
    <w:p w14:paraId="5EE5BE71" w14:textId="27EE396F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69C54775" w14:textId="27151678" w:rsidR="00F41E05" w:rsidRPr="006E6C9C" w:rsidRDefault="0038688F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………………………...</w:t>
      </w:r>
    </w:p>
    <w:p w14:paraId="296D3DBA" w14:textId="053DA7FD" w:rsidR="0038688F" w:rsidRPr="006E6C9C" w:rsidRDefault="00EB3716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>4</w:t>
      </w:r>
      <w:r w:rsidR="0081617B" w:rsidRPr="006E6C9C">
        <w:rPr>
          <w:rFonts w:ascii="Verdana" w:hAnsi="Verdana"/>
          <w:sz w:val="18"/>
          <w:szCs w:val="18"/>
          <w:highlight w:val="cyan"/>
        </w:rPr>
        <w:t xml:space="preserve">) </w:t>
      </w:r>
      <w:r w:rsidR="0038688F" w:rsidRPr="006E6C9C">
        <w:rPr>
          <w:rFonts w:ascii="Verdana" w:hAnsi="Verdana"/>
          <w:sz w:val="18"/>
          <w:szCs w:val="18"/>
          <w:highlight w:val="cyan"/>
        </w:rPr>
        <w:t>RAM</w:t>
      </w:r>
    </w:p>
    <w:p w14:paraId="5BC5EBEE" w14:textId="7707CFDD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52F8E180" w14:textId="0B7C91CC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…………………………</w:t>
      </w:r>
    </w:p>
    <w:p w14:paraId="6674EE0F" w14:textId="3AED0AB9" w:rsidR="0038688F" w:rsidRPr="006E6C9C" w:rsidRDefault="00EB3716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>5</w:t>
      </w:r>
      <w:r w:rsidR="0081617B" w:rsidRPr="006E6C9C">
        <w:rPr>
          <w:rFonts w:ascii="Verdana" w:hAnsi="Verdana"/>
          <w:sz w:val="18"/>
          <w:szCs w:val="18"/>
          <w:highlight w:val="cyan"/>
        </w:rPr>
        <w:t xml:space="preserve">) </w:t>
      </w:r>
      <w:r w:rsidR="0038688F" w:rsidRPr="006E6C9C">
        <w:rPr>
          <w:rFonts w:ascii="Verdana" w:hAnsi="Verdana"/>
          <w:sz w:val="18"/>
          <w:szCs w:val="18"/>
          <w:highlight w:val="cyan"/>
        </w:rPr>
        <w:t>Interfejsy sieciowe/FC/SAS</w:t>
      </w:r>
    </w:p>
    <w:p w14:paraId="76DE8BA6" w14:textId="36A1F6B5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52A04A9A" w14:textId="52ACFCD3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lastRenderedPageBreak/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…………………………</w:t>
      </w:r>
    </w:p>
    <w:p w14:paraId="4425BD5E" w14:textId="3892E53D" w:rsidR="0038688F" w:rsidRPr="006E6C9C" w:rsidRDefault="00EB3716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>6</w:t>
      </w:r>
      <w:r w:rsidR="0081617B" w:rsidRPr="006E6C9C">
        <w:rPr>
          <w:rFonts w:ascii="Verdana" w:hAnsi="Verdana"/>
          <w:sz w:val="18"/>
          <w:szCs w:val="18"/>
          <w:highlight w:val="cyan"/>
        </w:rPr>
        <w:t xml:space="preserve">) </w:t>
      </w:r>
      <w:r w:rsidR="0038688F" w:rsidRPr="006E6C9C">
        <w:rPr>
          <w:rFonts w:ascii="Verdana" w:hAnsi="Verdana"/>
          <w:sz w:val="18"/>
          <w:szCs w:val="18"/>
          <w:highlight w:val="cyan"/>
        </w:rPr>
        <w:t>Dyski twarde</w:t>
      </w:r>
    </w:p>
    <w:p w14:paraId="68C30B3C" w14:textId="1389B9E3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1D92F270" w14:textId="7A3DFFBA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…………………………</w:t>
      </w:r>
    </w:p>
    <w:p w14:paraId="3F6A36BF" w14:textId="6FF99B19" w:rsidR="0038688F" w:rsidRPr="006E6C9C" w:rsidRDefault="00EB3716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>7</w:t>
      </w:r>
      <w:r w:rsidR="0081617B" w:rsidRPr="006E6C9C">
        <w:rPr>
          <w:rFonts w:ascii="Verdana" w:hAnsi="Verdana"/>
          <w:sz w:val="18"/>
          <w:szCs w:val="18"/>
          <w:highlight w:val="cyan"/>
        </w:rPr>
        <w:t xml:space="preserve">) </w:t>
      </w:r>
      <w:r w:rsidR="0038688F" w:rsidRPr="006E6C9C">
        <w:rPr>
          <w:rFonts w:ascii="Verdana" w:hAnsi="Verdana"/>
          <w:sz w:val="18"/>
          <w:szCs w:val="18"/>
          <w:highlight w:val="cyan"/>
        </w:rPr>
        <w:t>Wbudowane porty</w:t>
      </w:r>
    </w:p>
    <w:p w14:paraId="504C2BB9" w14:textId="37FBCC8F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15362BAE" w14:textId="5A6C2FB3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…………………………</w:t>
      </w:r>
    </w:p>
    <w:p w14:paraId="28DA0DB2" w14:textId="6FE23484" w:rsidR="0038688F" w:rsidRPr="006E6C9C" w:rsidRDefault="00882A4B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>8</w:t>
      </w:r>
      <w:r w:rsidR="0081617B" w:rsidRPr="006E6C9C">
        <w:rPr>
          <w:rFonts w:ascii="Verdana" w:hAnsi="Verdana"/>
          <w:sz w:val="18"/>
          <w:szCs w:val="18"/>
          <w:highlight w:val="cyan"/>
        </w:rPr>
        <w:t xml:space="preserve">) </w:t>
      </w:r>
      <w:r w:rsidR="0038688F" w:rsidRPr="006E6C9C">
        <w:rPr>
          <w:rFonts w:ascii="Verdana" w:hAnsi="Verdana"/>
          <w:sz w:val="18"/>
          <w:szCs w:val="18"/>
          <w:highlight w:val="cyan"/>
        </w:rPr>
        <w:t>Karty GPU</w:t>
      </w:r>
    </w:p>
    <w:p w14:paraId="4DF51DF6" w14:textId="0AD6A6A4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62756D75" w14:textId="01F89635" w:rsidR="0038688F" w:rsidRPr="006E6C9C" w:rsidRDefault="0038688F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…………………………</w:t>
      </w:r>
    </w:p>
    <w:p w14:paraId="5203AD0C" w14:textId="097CD8CA" w:rsidR="0038688F" w:rsidRPr="006E6C9C" w:rsidRDefault="00882A4B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  <w:highlight w:val="cyan"/>
        </w:rPr>
        <w:t>9</w:t>
      </w:r>
      <w:r w:rsidR="0081617B" w:rsidRPr="006E6C9C">
        <w:rPr>
          <w:rFonts w:ascii="Verdana" w:hAnsi="Verdana"/>
          <w:sz w:val="18"/>
          <w:szCs w:val="18"/>
          <w:highlight w:val="cyan"/>
        </w:rPr>
        <w:t xml:space="preserve">) </w:t>
      </w:r>
      <w:r w:rsidR="0038688F" w:rsidRPr="006E6C9C">
        <w:rPr>
          <w:rFonts w:ascii="Verdana" w:hAnsi="Verdana"/>
          <w:sz w:val="18"/>
          <w:szCs w:val="18"/>
          <w:highlight w:val="cyan"/>
        </w:rPr>
        <w:t>Zasilacze</w:t>
      </w:r>
    </w:p>
    <w:p w14:paraId="1CEBB44A" w14:textId="43634DD8" w:rsidR="0038688F" w:rsidRPr="006E6C9C" w:rsidRDefault="0038688F" w:rsidP="0038688F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Producent: 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59DB34CA" w14:textId="0C38D7D0" w:rsidR="003D6C09" w:rsidRPr="006E6C9C" w:rsidRDefault="0038688F" w:rsidP="008D2AB8">
      <w:pPr>
        <w:pStyle w:val="Tekstpodstawowy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Model: …………………………………………………………………………………………</w:t>
      </w:r>
      <w:r w:rsidR="00116A49" w:rsidRPr="006E6C9C">
        <w:rPr>
          <w:rFonts w:ascii="Verdana" w:hAnsi="Verdana"/>
          <w:sz w:val="18"/>
          <w:szCs w:val="18"/>
        </w:rPr>
        <w:t>………………………..</w:t>
      </w:r>
    </w:p>
    <w:p w14:paraId="39321B3A" w14:textId="77777777" w:rsidR="001E408C" w:rsidRPr="006E6C9C" w:rsidRDefault="001E408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23D5875" w14:textId="1D531F71" w:rsidR="001E408C" w:rsidRPr="006E6C9C" w:rsidRDefault="001E408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  <w:highlight w:val="green"/>
        </w:rPr>
        <w:t>Kryteria oceny ofert:</w:t>
      </w:r>
    </w:p>
    <w:p w14:paraId="4C54A782" w14:textId="5E604939" w:rsidR="00DE51DD" w:rsidRPr="006E6C9C" w:rsidRDefault="00DE51DD" w:rsidP="00DE51DD">
      <w:pPr>
        <w:widowControl w:val="0"/>
        <w:numPr>
          <w:ilvl w:val="0"/>
          <w:numId w:val="9"/>
        </w:numPr>
        <w:spacing w:line="360" w:lineRule="auto"/>
        <w:ind w:left="284" w:right="1" w:hanging="284"/>
        <w:jc w:val="both"/>
        <w:rPr>
          <w:rFonts w:ascii="Verdana" w:hAnsi="Verdana"/>
          <w:b/>
          <w:bCs/>
          <w:sz w:val="18"/>
          <w:szCs w:val="18"/>
        </w:rPr>
      </w:pPr>
      <w:r w:rsidRPr="006E6C9C">
        <w:rPr>
          <w:rFonts w:ascii="Verdana" w:hAnsi="Verdana"/>
          <w:b/>
          <w:bCs/>
          <w:sz w:val="18"/>
          <w:szCs w:val="18"/>
        </w:rPr>
        <w:t>Możliwość instalacji karty umożliwiającej dostęp bezpośredni poprzez urządzenia mobilne</w:t>
      </w:r>
    </w:p>
    <w:p w14:paraId="26FBEE60" w14:textId="278E59BE" w:rsidR="00DE51DD" w:rsidRPr="006E6C9C" w:rsidRDefault="00DE51DD" w:rsidP="00DE51DD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jednostka serwerowa posiada możliwość instalacji karty umożliwiającej dostęp bezpośredni poprzez urządzenia mobilne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6"/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bookmarkEnd w:id="0"/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00AA6470" w14:textId="5393065F" w:rsidR="00DE51DD" w:rsidRPr="006E6C9C" w:rsidRDefault="00DE51DD" w:rsidP="00DE51DD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jednostka serwerowa nie posiada możliwości instalacji karty umożliwiającej dostęp bezpośredni poprzez urządzenia mobilne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26B32FEF" w14:textId="72AF1E01" w:rsidR="00DE51DD" w:rsidRPr="006E6C9C" w:rsidRDefault="00DE51DD" w:rsidP="00DE51DD">
      <w:pPr>
        <w:widowControl w:val="0"/>
        <w:spacing w:line="360" w:lineRule="auto"/>
        <w:ind w:left="720"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 xml:space="preserve">*) </w:t>
      </w:r>
      <w:r w:rsidRPr="006E6C9C">
        <w:rPr>
          <w:rFonts w:ascii="Verdana" w:hAnsi="Verdana"/>
          <w:bCs/>
          <w:sz w:val="18"/>
          <w:szCs w:val="18"/>
        </w:rPr>
        <w:t>należy zaznaczyć właściwą opcję</w:t>
      </w:r>
    </w:p>
    <w:p w14:paraId="0F0C39E0" w14:textId="52ED4713" w:rsidR="00DE51DD" w:rsidRPr="006E6C9C" w:rsidRDefault="00DE51DD" w:rsidP="00DE51D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E6C9C">
        <w:rPr>
          <w:rFonts w:ascii="Verdana" w:hAnsi="Verdana"/>
          <w:b/>
          <w:bCs/>
          <w:sz w:val="18"/>
          <w:szCs w:val="18"/>
        </w:rPr>
        <w:t>2) Serwer umożliwiający instalację 4ch kart GPU podwójnej szerokości</w:t>
      </w:r>
    </w:p>
    <w:p w14:paraId="1E5FB671" w14:textId="315B7C05" w:rsidR="00DE51DD" w:rsidRPr="006E6C9C" w:rsidRDefault="00DE51DD" w:rsidP="00DE51DD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serwer umożliwia instalację 4ch kart GPU podwójnej szerokości </w:t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148AD87D" w14:textId="40FC68EC" w:rsidR="00DE51DD" w:rsidRPr="006E6C9C" w:rsidRDefault="00DE51DD" w:rsidP="00DE51DD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serwer nie umożliwia instalacji 4ch kart GPU podwójnej szerokości </w:t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7FF9A66A" w14:textId="511AC3EB" w:rsidR="00DE51DD" w:rsidRPr="006E6C9C" w:rsidRDefault="00DE51DD" w:rsidP="00DE51DD">
      <w:pPr>
        <w:widowControl w:val="0"/>
        <w:spacing w:line="360" w:lineRule="auto"/>
        <w:ind w:left="720"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 xml:space="preserve">*) </w:t>
      </w:r>
      <w:r w:rsidRPr="006E6C9C">
        <w:rPr>
          <w:rFonts w:ascii="Verdana" w:hAnsi="Verdana"/>
          <w:bCs/>
          <w:sz w:val="18"/>
          <w:szCs w:val="18"/>
        </w:rPr>
        <w:t>należy zaznaczyć właściwą opcję</w:t>
      </w:r>
    </w:p>
    <w:p w14:paraId="2D25E02B" w14:textId="7D497BE5" w:rsidR="00DE51DD" w:rsidRPr="006E6C9C" w:rsidRDefault="00DE51DD" w:rsidP="00DE51D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E6C9C">
        <w:rPr>
          <w:rFonts w:ascii="Verdana" w:hAnsi="Verdana"/>
          <w:b/>
          <w:bCs/>
          <w:sz w:val="18"/>
          <w:szCs w:val="18"/>
        </w:rPr>
        <w:t xml:space="preserve">3) Możliwość rozbudowy karty zarządzającej o funkcjonalności opisane w tabeli w punkcie </w:t>
      </w:r>
      <w:r w:rsidRPr="006E6C9C">
        <w:rPr>
          <w:rFonts w:ascii="Verdana" w:hAnsi="Verdana"/>
          <w:b/>
          <w:bCs/>
          <w:i/>
          <w:iCs/>
          <w:sz w:val="18"/>
          <w:szCs w:val="18"/>
        </w:rPr>
        <w:t xml:space="preserve">Karta Zarządzania </w:t>
      </w:r>
      <w:r w:rsidRPr="006E6C9C">
        <w:rPr>
          <w:rFonts w:ascii="Verdana" w:hAnsi="Verdana"/>
          <w:b/>
          <w:bCs/>
          <w:sz w:val="18"/>
          <w:szCs w:val="18"/>
        </w:rPr>
        <w:t xml:space="preserve">(paragraf </w:t>
      </w:r>
      <w:r w:rsidRPr="006E6C9C">
        <w:rPr>
          <w:rFonts w:ascii="Verdana" w:hAnsi="Verdana"/>
          <w:b/>
          <w:bCs/>
          <w:i/>
          <w:iCs/>
          <w:sz w:val="18"/>
          <w:szCs w:val="18"/>
        </w:rPr>
        <w:t>Dodatkowa punktacja</w:t>
      </w:r>
      <w:r w:rsidRPr="006E6C9C">
        <w:rPr>
          <w:rFonts w:ascii="Verdana" w:hAnsi="Verdana"/>
          <w:b/>
          <w:bCs/>
          <w:sz w:val="18"/>
          <w:szCs w:val="18"/>
        </w:rPr>
        <w:t xml:space="preserve">) </w:t>
      </w:r>
    </w:p>
    <w:p w14:paraId="4C864C78" w14:textId="1A67A058" w:rsidR="00DE51DD" w:rsidRPr="006E6C9C" w:rsidRDefault="00DE51DD" w:rsidP="00DE51DD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serwer ma możliwość rozbudowy karty zarządzającej o funkcjonalności opisane w tabeli w punkcie </w:t>
      </w:r>
      <w:r w:rsidRPr="006E6C9C">
        <w:rPr>
          <w:rFonts w:ascii="Verdana" w:hAnsi="Verdana"/>
          <w:bCs/>
          <w:i/>
          <w:iCs/>
          <w:sz w:val="18"/>
          <w:szCs w:val="18"/>
        </w:rPr>
        <w:t xml:space="preserve">Karta Zarządzania </w:t>
      </w:r>
      <w:r w:rsidRPr="006E6C9C">
        <w:rPr>
          <w:rFonts w:ascii="Verdana" w:hAnsi="Verdana"/>
          <w:bCs/>
          <w:sz w:val="18"/>
          <w:szCs w:val="18"/>
        </w:rPr>
        <w:t xml:space="preserve">(paragraf </w:t>
      </w:r>
      <w:r w:rsidRPr="006E6C9C">
        <w:rPr>
          <w:rFonts w:ascii="Verdana" w:hAnsi="Verdana"/>
          <w:bCs/>
          <w:i/>
          <w:iCs/>
          <w:sz w:val="18"/>
          <w:szCs w:val="18"/>
        </w:rPr>
        <w:t>Dodatkowa punktacja</w:t>
      </w:r>
      <w:r w:rsidRPr="006E6C9C">
        <w:rPr>
          <w:rFonts w:ascii="Verdana" w:hAnsi="Verdana"/>
          <w:bCs/>
          <w:sz w:val="18"/>
          <w:szCs w:val="18"/>
        </w:rPr>
        <w:t xml:space="preserve">)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5634ACFD" w14:textId="6AC4BAC7" w:rsidR="00DE51DD" w:rsidRPr="006E6C9C" w:rsidRDefault="00DE51DD" w:rsidP="00DE51DD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serwer nie ma możliwości rozbudowy karty zarządzającej o funkcjonalności opisane w tabeli w punkcie </w:t>
      </w:r>
      <w:r w:rsidRPr="006E6C9C">
        <w:rPr>
          <w:rFonts w:ascii="Verdana" w:hAnsi="Verdana"/>
          <w:bCs/>
          <w:i/>
          <w:iCs/>
          <w:sz w:val="18"/>
          <w:szCs w:val="18"/>
        </w:rPr>
        <w:t xml:space="preserve">Karta Zarządzania </w:t>
      </w:r>
      <w:r w:rsidRPr="006E6C9C">
        <w:rPr>
          <w:rFonts w:ascii="Verdana" w:hAnsi="Verdana"/>
          <w:bCs/>
          <w:sz w:val="18"/>
          <w:szCs w:val="18"/>
        </w:rPr>
        <w:t xml:space="preserve">(paragraf </w:t>
      </w:r>
      <w:r w:rsidRPr="006E6C9C">
        <w:rPr>
          <w:rFonts w:ascii="Verdana" w:hAnsi="Verdana"/>
          <w:bCs/>
          <w:i/>
          <w:iCs/>
          <w:sz w:val="18"/>
          <w:szCs w:val="18"/>
        </w:rPr>
        <w:t>Dodatkowa punktacja</w:t>
      </w:r>
      <w:r w:rsidRPr="006E6C9C">
        <w:rPr>
          <w:rFonts w:ascii="Verdana" w:hAnsi="Verdana"/>
          <w:bCs/>
          <w:sz w:val="18"/>
          <w:szCs w:val="18"/>
        </w:rPr>
        <w:t xml:space="preserve">)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295F3425" w14:textId="77777777" w:rsidR="00DE51DD" w:rsidRPr="006E6C9C" w:rsidRDefault="00DE51DD" w:rsidP="00DE51DD">
      <w:pPr>
        <w:widowControl w:val="0"/>
        <w:spacing w:line="360" w:lineRule="auto"/>
        <w:ind w:left="720"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 xml:space="preserve">*) </w:t>
      </w:r>
      <w:r w:rsidRPr="006E6C9C">
        <w:rPr>
          <w:rFonts w:ascii="Verdana" w:hAnsi="Verdana"/>
          <w:bCs/>
          <w:sz w:val="18"/>
          <w:szCs w:val="18"/>
        </w:rPr>
        <w:t>należy zaznaczyć właściwą opcję</w:t>
      </w:r>
    </w:p>
    <w:p w14:paraId="35170723" w14:textId="3262D05A" w:rsidR="00DE51DD" w:rsidRPr="006E6C9C" w:rsidRDefault="00DE51DD" w:rsidP="00DE51D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6E6C9C">
        <w:rPr>
          <w:rFonts w:ascii="Verdana" w:hAnsi="Verdana"/>
          <w:b/>
          <w:bCs/>
          <w:sz w:val="18"/>
          <w:szCs w:val="18"/>
        </w:rPr>
        <w:t xml:space="preserve">4) Możliwość zainstalowania oprogramowania producenta do zarządzania, które spełnia wymagania opisane w tabeli w punkcie </w:t>
      </w:r>
      <w:r w:rsidRPr="006E6C9C">
        <w:rPr>
          <w:rFonts w:ascii="Verdana" w:hAnsi="Verdana"/>
          <w:b/>
          <w:bCs/>
          <w:i/>
          <w:iCs/>
          <w:sz w:val="18"/>
          <w:szCs w:val="18"/>
        </w:rPr>
        <w:t>Oprogramowanie do zarządzania</w:t>
      </w:r>
    </w:p>
    <w:p w14:paraId="1A353E1A" w14:textId="2AB0E42F" w:rsidR="00DE51DD" w:rsidRPr="006E6C9C" w:rsidRDefault="00DE51DD" w:rsidP="00DE51DD">
      <w:pPr>
        <w:widowControl w:val="0"/>
        <w:numPr>
          <w:ilvl w:val="0"/>
          <w:numId w:val="8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serwer ma możliwość zainstalowania oprogramowania producenta do zarządzania, które spełnia wymagania opisane w tabeli w punkcie Oprogramowanie do zarządzania </w:t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r w:rsidR="00AA55EE" w:rsidRPr="006E6C9C">
        <w:rPr>
          <w:rFonts w:ascii="Verdana" w:hAnsi="Verdana"/>
          <w:bCs/>
          <w:sz w:val="18"/>
          <w:szCs w:val="18"/>
        </w:rPr>
        <w:t xml:space="preserve"> </w:t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0E72D625" w14:textId="1C033701" w:rsidR="00DE51DD" w:rsidRPr="006E6C9C" w:rsidRDefault="00DE51DD" w:rsidP="008D2AB8">
      <w:pPr>
        <w:widowControl w:val="0"/>
        <w:numPr>
          <w:ilvl w:val="0"/>
          <w:numId w:val="8"/>
        </w:numPr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Cs/>
          <w:sz w:val="18"/>
          <w:szCs w:val="18"/>
        </w:rPr>
        <w:t xml:space="preserve">serwer nie ma możliwości zainstalowania oprogramowania producenta do zarządzania, które spełnia wymagania opisane w tabeli w punkcie Oprogramowanie do zarządzania </w:t>
      </w:r>
      <w:r w:rsidR="00AA55EE" w:rsidRPr="006E6C9C">
        <w:rPr>
          <w:rFonts w:ascii="Verdana" w:hAnsi="Verdana"/>
          <w:bCs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AA55EE" w:rsidRPr="006E6C9C">
        <w:rPr>
          <w:rFonts w:ascii="Verdana" w:hAnsi="Verdana"/>
          <w:bCs/>
          <w:sz w:val="18"/>
          <w:szCs w:val="18"/>
        </w:rPr>
        <w:instrText xml:space="preserve"> FORMCHECKBOX </w:instrText>
      </w:r>
      <w:r w:rsidR="00AA55EE" w:rsidRPr="006E6C9C">
        <w:rPr>
          <w:rFonts w:ascii="Verdana" w:hAnsi="Verdana"/>
          <w:bCs/>
          <w:sz w:val="18"/>
          <w:szCs w:val="18"/>
        </w:rPr>
      </w:r>
      <w:r w:rsidR="00AA55EE" w:rsidRPr="006E6C9C">
        <w:rPr>
          <w:rFonts w:ascii="Verdana" w:hAnsi="Verdana"/>
          <w:bCs/>
          <w:sz w:val="18"/>
          <w:szCs w:val="18"/>
        </w:rPr>
        <w:fldChar w:fldCharType="separate"/>
      </w:r>
      <w:r w:rsidR="00AA55EE" w:rsidRPr="006E6C9C">
        <w:rPr>
          <w:rFonts w:ascii="Verdana" w:hAnsi="Verdana"/>
          <w:bCs/>
          <w:sz w:val="18"/>
          <w:szCs w:val="18"/>
        </w:rPr>
        <w:fldChar w:fldCharType="end"/>
      </w:r>
      <w:r w:rsidRPr="006E6C9C">
        <w:rPr>
          <w:rFonts w:ascii="Verdana" w:hAnsi="Verdana"/>
          <w:b/>
          <w:sz w:val="18"/>
          <w:szCs w:val="18"/>
        </w:rPr>
        <w:t>*)</w:t>
      </w:r>
    </w:p>
    <w:p w14:paraId="3EAF25F5" w14:textId="77777777" w:rsidR="00DE51DD" w:rsidRPr="006E6C9C" w:rsidRDefault="00DE51DD" w:rsidP="00DE51DD">
      <w:pPr>
        <w:widowControl w:val="0"/>
        <w:spacing w:line="360" w:lineRule="auto"/>
        <w:ind w:left="720" w:right="1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 xml:space="preserve">*) </w:t>
      </w:r>
      <w:r w:rsidRPr="006E6C9C">
        <w:rPr>
          <w:rFonts w:ascii="Verdana" w:hAnsi="Verdana"/>
          <w:bCs/>
          <w:sz w:val="18"/>
          <w:szCs w:val="18"/>
        </w:rPr>
        <w:t>należy zaznaczyć właściwą opcję</w:t>
      </w:r>
    </w:p>
    <w:p w14:paraId="546E9890" w14:textId="77777777" w:rsidR="00DE51DD" w:rsidRPr="006E6C9C" w:rsidRDefault="00DE51DD" w:rsidP="00EB3901">
      <w:pPr>
        <w:widowControl w:val="0"/>
        <w:tabs>
          <w:tab w:val="num" w:pos="680"/>
        </w:tabs>
        <w:spacing w:line="360" w:lineRule="auto"/>
        <w:ind w:right="1"/>
        <w:jc w:val="both"/>
        <w:rPr>
          <w:rFonts w:ascii="Verdana" w:hAnsi="Verdana"/>
          <w:b/>
          <w:iCs/>
          <w:sz w:val="18"/>
          <w:szCs w:val="18"/>
        </w:rPr>
      </w:pPr>
    </w:p>
    <w:p w14:paraId="41230BC4" w14:textId="77777777" w:rsidR="00AA55EE" w:rsidRPr="006E6C9C" w:rsidRDefault="00AA55EE" w:rsidP="00EB3901">
      <w:pPr>
        <w:widowControl w:val="0"/>
        <w:tabs>
          <w:tab w:val="num" w:pos="680"/>
        </w:tabs>
        <w:spacing w:line="360" w:lineRule="auto"/>
        <w:ind w:right="1"/>
        <w:jc w:val="both"/>
        <w:rPr>
          <w:rFonts w:ascii="Verdana" w:hAnsi="Verdana"/>
          <w:b/>
          <w:iCs/>
          <w:sz w:val="18"/>
          <w:szCs w:val="18"/>
        </w:rPr>
      </w:pPr>
    </w:p>
    <w:p w14:paraId="61702E32" w14:textId="604FFD58" w:rsidR="001E408C" w:rsidRPr="006E6C9C" w:rsidRDefault="00DE51D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lastRenderedPageBreak/>
        <w:t xml:space="preserve">Termin realizacji umowy: </w:t>
      </w:r>
      <w:r w:rsidRPr="006E6C9C">
        <w:rPr>
          <w:rFonts w:ascii="Verdana" w:hAnsi="Verdana"/>
          <w:b/>
          <w:bCs/>
          <w:sz w:val="18"/>
          <w:szCs w:val="18"/>
        </w:rPr>
        <w:t xml:space="preserve">……… dni od daty otrzymania zamówienia potwierdzonego przez </w:t>
      </w:r>
      <w:proofErr w:type="spellStart"/>
      <w:r w:rsidRPr="006E6C9C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Pr="006E6C9C">
        <w:rPr>
          <w:rFonts w:ascii="Verdana" w:hAnsi="Verdana"/>
          <w:sz w:val="18"/>
          <w:szCs w:val="18"/>
        </w:rPr>
        <w:t xml:space="preserve"> </w:t>
      </w:r>
    </w:p>
    <w:p w14:paraId="59924B89" w14:textId="341E9458" w:rsidR="008D2AB8" w:rsidRPr="006E6C9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Okres udzielonej gwarancji</w:t>
      </w:r>
      <w:r w:rsidR="00F30EA6" w:rsidRPr="006E6C9C">
        <w:rPr>
          <w:rFonts w:ascii="Verdana" w:hAnsi="Verdana"/>
          <w:b/>
          <w:sz w:val="18"/>
          <w:szCs w:val="18"/>
        </w:rPr>
        <w:t xml:space="preserve"> producenta</w:t>
      </w:r>
      <w:r w:rsidRPr="006E6C9C">
        <w:rPr>
          <w:rFonts w:ascii="Verdana" w:hAnsi="Verdana"/>
          <w:b/>
          <w:sz w:val="18"/>
          <w:szCs w:val="18"/>
        </w:rPr>
        <w:t xml:space="preserve"> wynosi:</w:t>
      </w:r>
      <w:r w:rsidRPr="006E6C9C">
        <w:rPr>
          <w:rFonts w:ascii="Verdana" w:hAnsi="Verdana"/>
          <w:sz w:val="18"/>
          <w:szCs w:val="18"/>
        </w:rPr>
        <w:t xml:space="preserve"> </w:t>
      </w:r>
      <w:r w:rsidRPr="006E6C9C">
        <w:rPr>
          <w:rFonts w:ascii="Verdana" w:hAnsi="Verdana"/>
          <w:b/>
          <w:bCs/>
          <w:sz w:val="18"/>
          <w:szCs w:val="18"/>
        </w:rPr>
        <w:t>…………</w:t>
      </w:r>
      <w:r w:rsidR="00957180" w:rsidRPr="006E6C9C">
        <w:rPr>
          <w:rFonts w:ascii="Verdana" w:hAnsi="Verdana"/>
          <w:b/>
          <w:bCs/>
          <w:sz w:val="18"/>
          <w:szCs w:val="18"/>
        </w:rPr>
        <w:t xml:space="preserve"> miesięcy</w:t>
      </w:r>
      <w:r w:rsidR="00957180" w:rsidRPr="006E6C9C">
        <w:rPr>
          <w:rFonts w:ascii="Verdana" w:hAnsi="Verdana"/>
          <w:sz w:val="18"/>
          <w:szCs w:val="18"/>
        </w:rPr>
        <w:t xml:space="preserve"> </w:t>
      </w:r>
    </w:p>
    <w:p w14:paraId="5C68B2F7" w14:textId="77777777" w:rsidR="008D2AB8" w:rsidRPr="006E6C9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E6C9C">
        <w:rPr>
          <w:rFonts w:ascii="Verdana" w:hAnsi="Verdana"/>
          <w:sz w:val="18"/>
          <w:szCs w:val="18"/>
        </w:rPr>
        <w:t>6 marca 2018 r</w:t>
      </w:r>
      <w:r w:rsidRPr="006E6C9C">
        <w:rPr>
          <w:rFonts w:ascii="Verdana" w:hAnsi="Verdana"/>
          <w:sz w:val="18"/>
          <w:szCs w:val="18"/>
        </w:rPr>
        <w:t>.</w:t>
      </w:r>
      <w:r w:rsidR="00A0022B" w:rsidRPr="006E6C9C">
        <w:rPr>
          <w:rFonts w:ascii="Verdana" w:hAnsi="Verdana"/>
          <w:sz w:val="18"/>
          <w:szCs w:val="18"/>
        </w:rPr>
        <w:t xml:space="preserve"> Prawo przedsiębiorców, </w:t>
      </w:r>
      <w:r w:rsidRPr="006E6C9C">
        <w:rPr>
          <w:rFonts w:ascii="Verdana" w:hAnsi="Verdana"/>
          <w:sz w:val="18"/>
          <w:szCs w:val="18"/>
        </w:rPr>
        <w:t>należymy do małych lub średnich przedsiębiorców:</w:t>
      </w:r>
      <w:r w:rsidRPr="006E6C9C">
        <w:rPr>
          <w:rFonts w:ascii="Verdana" w:hAnsi="Verdana"/>
          <w:b/>
          <w:sz w:val="18"/>
          <w:szCs w:val="18"/>
        </w:rPr>
        <w:t xml:space="preserve"> TAK/NIE</w:t>
      </w:r>
    </w:p>
    <w:p w14:paraId="0BC0F4F0" w14:textId="7271B7E0" w:rsidR="00BF3249" w:rsidRPr="006E6C9C" w:rsidRDefault="00BF3249" w:rsidP="00BF3249">
      <w:pPr>
        <w:jc w:val="both"/>
        <w:rPr>
          <w:rFonts w:ascii="Verdana" w:hAnsi="Verdana"/>
          <w:i/>
          <w:iCs/>
          <w:sz w:val="18"/>
          <w:szCs w:val="18"/>
        </w:rPr>
      </w:pPr>
      <w:r w:rsidRPr="006E6C9C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E6C9C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3D6C09" w:rsidRPr="006E6C9C">
        <w:rPr>
          <w:rFonts w:ascii="Verdana" w:hAnsi="Verdana"/>
          <w:b/>
          <w:bCs/>
          <w:i/>
          <w:iCs/>
          <w:sz w:val="18"/>
          <w:szCs w:val="18"/>
        </w:rPr>
        <w:t>serwer</w:t>
      </w:r>
      <w:r w:rsidRPr="006E6C9C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6E6C9C">
        <w:rPr>
          <w:rFonts w:ascii="Verdana" w:hAnsi="Verdana"/>
          <w:i/>
          <w:iCs/>
          <w:sz w:val="18"/>
          <w:szCs w:val="18"/>
        </w:rPr>
        <w:t>wchodząc</w:t>
      </w:r>
      <w:r w:rsidR="0086465C" w:rsidRPr="006E6C9C">
        <w:rPr>
          <w:rFonts w:ascii="Verdana" w:hAnsi="Verdana"/>
          <w:i/>
          <w:iCs/>
          <w:sz w:val="18"/>
          <w:szCs w:val="18"/>
        </w:rPr>
        <w:t>y</w:t>
      </w:r>
      <w:r w:rsidRPr="006E6C9C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48164EC" w14:textId="77777777" w:rsidR="00BF3249" w:rsidRPr="006E6C9C" w:rsidRDefault="00BF3249" w:rsidP="00BF3249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73095B04" w14:textId="77777777" w:rsidR="00BF3249" w:rsidRPr="006E6C9C" w:rsidRDefault="00BF3249" w:rsidP="00BF3249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6E6C9C">
        <w:rPr>
          <w:rFonts w:ascii="Verdana" w:hAnsi="Verdana"/>
          <w:b/>
          <w:sz w:val="18"/>
          <w:szCs w:val="18"/>
        </w:rPr>
        <w:t xml:space="preserve"> TAK/NIE</w:t>
      </w:r>
    </w:p>
    <w:p w14:paraId="48F5ABE1" w14:textId="77777777" w:rsidR="00BF3249" w:rsidRPr="006E6C9C" w:rsidRDefault="00BF3249" w:rsidP="00BF3249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 xml:space="preserve">Termin płatności: </w:t>
      </w:r>
      <w:r w:rsidRPr="006E6C9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3CFA14C" w14:textId="77777777" w:rsidR="00BF3249" w:rsidRPr="006E6C9C" w:rsidRDefault="00BF3249" w:rsidP="00BF3249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1F6B89D2" w14:textId="77777777" w:rsidR="00BF3249" w:rsidRPr="006E6C9C" w:rsidRDefault="00BF3249" w:rsidP="00BF3249">
      <w:pPr>
        <w:rPr>
          <w:rFonts w:ascii="Verdana" w:hAnsi="Verdana"/>
          <w:bCs/>
          <w:sz w:val="18"/>
          <w:szCs w:val="18"/>
        </w:rPr>
      </w:pPr>
      <w:r w:rsidRPr="006E6C9C">
        <w:rPr>
          <w:rFonts w:ascii="Verdana" w:hAnsi="Verdana"/>
          <w:b/>
          <w:sz w:val="18"/>
          <w:szCs w:val="18"/>
        </w:rPr>
        <w:t>ZOBOWIĄZUJEMY SIĘ</w:t>
      </w:r>
      <w:r w:rsidRPr="006E6C9C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B931361" w14:textId="77777777" w:rsidR="00BF3249" w:rsidRPr="006E6C9C" w:rsidRDefault="00BF3249" w:rsidP="00BF3249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45B6520" w14:textId="77777777" w:rsidR="00BF3249" w:rsidRPr="006E6C9C" w:rsidRDefault="00BF3249" w:rsidP="00BF3249">
      <w:pPr>
        <w:rPr>
          <w:rFonts w:ascii="Verdana" w:hAnsi="Verdana"/>
          <w:b/>
          <w:sz w:val="18"/>
          <w:szCs w:val="18"/>
          <w:u w:val="single"/>
        </w:rPr>
      </w:pPr>
      <w:r w:rsidRPr="006E6C9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1436440" w14:textId="77777777" w:rsidR="00BF3249" w:rsidRPr="006E6C9C" w:rsidRDefault="00BF3249" w:rsidP="00BF324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E6C9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169CD1C" w14:textId="77777777" w:rsidR="00BF3249" w:rsidRPr="006E6C9C" w:rsidRDefault="00BF3249" w:rsidP="00BF324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E6C9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E6C9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4DB63EF" w14:textId="636BECD1" w:rsidR="00BD01C8" w:rsidRPr="006E6C9C" w:rsidRDefault="00BD01C8" w:rsidP="00BD01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6E6C9C">
        <w:rPr>
          <w:rFonts w:ascii="Verdana" w:hAnsi="Verdana"/>
          <w:b/>
          <w:bCs/>
          <w:sz w:val="18"/>
          <w:szCs w:val="18"/>
        </w:rPr>
        <w:t>Oświadczamy, że serwis urządzeń będzie realizowany bezpośrednio przez Producenta i/lub we współpracy z Autoryzowanym Partnerem Serwisowym Producenta. </w:t>
      </w:r>
    </w:p>
    <w:p w14:paraId="1F95CC26" w14:textId="5874495B" w:rsidR="00BD01C8" w:rsidRPr="00DB5EA3" w:rsidRDefault="00BD01C8" w:rsidP="00BD01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6E6C9C">
        <w:rPr>
          <w:rFonts w:ascii="Verdana" w:hAnsi="Verdana"/>
          <w:b/>
          <w:bCs/>
          <w:sz w:val="18"/>
          <w:szCs w:val="18"/>
        </w:rPr>
        <w:t>Oświadcz</w:t>
      </w:r>
      <w:r w:rsidR="00EE7DDF" w:rsidRPr="006E6C9C">
        <w:rPr>
          <w:rFonts w:ascii="Verdana" w:hAnsi="Verdana"/>
          <w:b/>
          <w:bCs/>
          <w:sz w:val="18"/>
          <w:szCs w:val="18"/>
        </w:rPr>
        <w:t>amy</w:t>
      </w:r>
      <w:r w:rsidRPr="006E6C9C">
        <w:rPr>
          <w:rFonts w:ascii="Verdana" w:hAnsi="Verdana"/>
          <w:b/>
          <w:bCs/>
          <w:sz w:val="18"/>
          <w:szCs w:val="18"/>
        </w:rPr>
        <w:t xml:space="preserve">, że </w:t>
      </w:r>
      <w:r w:rsidR="00EE7DDF" w:rsidRPr="006E6C9C">
        <w:rPr>
          <w:rFonts w:ascii="Verdana" w:hAnsi="Verdana"/>
          <w:b/>
          <w:bCs/>
          <w:sz w:val="18"/>
          <w:szCs w:val="18"/>
        </w:rPr>
        <w:t xml:space="preserve">zaoferowany przez nas </w:t>
      </w:r>
      <w:r w:rsidRPr="006E6C9C">
        <w:rPr>
          <w:rFonts w:ascii="Verdana" w:hAnsi="Verdana"/>
          <w:b/>
          <w:bCs/>
          <w:sz w:val="18"/>
          <w:szCs w:val="18"/>
        </w:rPr>
        <w:t>sprzęt pochodzi z oficjalnego kanału dystrybucyjnego producenta. </w:t>
      </w:r>
    </w:p>
    <w:p w14:paraId="5C8C899D" w14:textId="17795435" w:rsidR="00DB5EA3" w:rsidRPr="006E6C9C" w:rsidRDefault="00DB5EA3" w:rsidP="00BD01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zaoferowany serwer posiada oznakowanie CE.</w:t>
      </w:r>
    </w:p>
    <w:p w14:paraId="061292C0" w14:textId="17EFFD7B" w:rsidR="00BF3249" w:rsidRPr="006E6C9C" w:rsidRDefault="00BF3249" w:rsidP="00BF324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6E6C9C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6E6C9C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6E6C9C">
        <w:rPr>
          <w:rFonts w:ascii="Verdana" w:hAnsi="Verdana"/>
          <w:sz w:val="18"/>
          <w:szCs w:val="18"/>
        </w:rPr>
        <w:t>późn</w:t>
      </w:r>
      <w:proofErr w:type="spellEnd"/>
      <w:r w:rsidRPr="006E6C9C">
        <w:rPr>
          <w:rFonts w:ascii="Verdana" w:hAnsi="Verdana"/>
          <w:sz w:val="18"/>
          <w:szCs w:val="18"/>
        </w:rPr>
        <w:t xml:space="preserve">. zm.) </w:t>
      </w:r>
      <w:r w:rsidRPr="006E6C9C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6E6C9C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6465C" w:rsidRPr="006E6C9C">
        <w:rPr>
          <w:rFonts w:ascii="Verdana" w:hAnsi="Verdana"/>
          <w:b/>
          <w:color w:val="000000"/>
          <w:sz w:val="18"/>
          <w:szCs w:val="18"/>
          <w:lang w:eastAsia="ar-SA"/>
        </w:rPr>
        <w:t>serwer</w:t>
      </w:r>
      <w:r w:rsidRPr="006E6C9C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6E6C9C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6E6C9C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6465C" w:rsidRPr="006E6C9C">
        <w:rPr>
          <w:rFonts w:ascii="Verdana" w:hAnsi="Verdana"/>
          <w:b/>
          <w:bCs/>
          <w:color w:val="000000"/>
          <w:sz w:val="18"/>
          <w:szCs w:val="18"/>
          <w:lang w:eastAsia="ar-SA"/>
        </w:rPr>
        <w:t>serwer</w:t>
      </w:r>
      <w:r w:rsidRPr="006E6C9C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6E6C9C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6E6C9C">
        <w:rPr>
          <w:rFonts w:ascii="Verdana" w:hAnsi="Verdana"/>
          <w:bCs/>
          <w:i/>
          <w:iCs/>
          <w:sz w:val="18"/>
          <w:szCs w:val="18"/>
        </w:rPr>
        <w:t>stawą</w:t>
      </w:r>
      <w:r w:rsidRPr="006E6C9C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6E6C9C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6E6C9C">
        <w:rPr>
          <w:rFonts w:ascii="Verdana" w:hAnsi="Verdana"/>
          <w:sz w:val="18"/>
          <w:szCs w:val="18"/>
        </w:rPr>
        <w:t>późn</w:t>
      </w:r>
      <w:proofErr w:type="spellEnd"/>
      <w:r w:rsidRPr="006E6C9C">
        <w:rPr>
          <w:rFonts w:ascii="Verdana" w:hAnsi="Verdana"/>
          <w:sz w:val="18"/>
          <w:szCs w:val="18"/>
        </w:rPr>
        <w:t>. zm.)</w:t>
      </w:r>
    </w:p>
    <w:p w14:paraId="11947BF6" w14:textId="77777777" w:rsidR="00BF3249" w:rsidRPr="006E6C9C" w:rsidRDefault="00BF3249" w:rsidP="00BF3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64464A" w14:textId="77777777" w:rsidR="00BF3249" w:rsidRPr="006E6C9C" w:rsidRDefault="00BF3249" w:rsidP="00BF324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E6C9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94806" w14:textId="77777777" w:rsidR="00BF3249" w:rsidRPr="006E6C9C" w:rsidRDefault="00BF3249" w:rsidP="00BF324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E6C9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7CB810" w14:textId="77777777" w:rsidR="00BF3249" w:rsidRPr="006E6C9C" w:rsidRDefault="00BF3249" w:rsidP="00BF3249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F3249" w:rsidRPr="006E6C9C" w14:paraId="35212983" w14:textId="77777777" w:rsidTr="002267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E2C42" w14:textId="77777777" w:rsidR="00BF3249" w:rsidRPr="006E6C9C" w:rsidRDefault="00BF3249" w:rsidP="002267A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6C9C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4AFC7" w14:textId="77777777" w:rsidR="00BF3249" w:rsidRPr="006E6C9C" w:rsidRDefault="00BF3249" w:rsidP="002267A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6C9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03829ED" w14:textId="77777777" w:rsidR="00BF3249" w:rsidRPr="006E6C9C" w:rsidRDefault="00BF3249" w:rsidP="002267A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6C9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D51A0" w14:textId="77777777" w:rsidR="00BF3249" w:rsidRPr="006E6C9C" w:rsidRDefault="00BF3249" w:rsidP="002267A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E6C9C">
              <w:rPr>
                <w:rFonts w:ascii="Verdana" w:hAnsi="Verdana"/>
                <w:sz w:val="18"/>
                <w:szCs w:val="18"/>
              </w:rPr>
              <w:t>Nazwa podwykonawcy</w:t>
            </w:r>
            <w:r w:rsidRPr="006E6C9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F3249" w:rsidRPr="006E6C9C" w14:paraId="095666DC" w14:textId="77777777" w:rsidTr="002267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25DE1" w14:textId="77777777" w:rsidR="00BF3249" w:rsidRPr="006E6C9C" w:rsidRDefault="00BF3249" w:rsidP="002267A7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87208" w14:textId="77777777" w:rsidR="00BF3249" w:rsidRPr="006E6C9C" w:rsidRDefault="00BF3249" w:rsidP="002267A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B68F5" w14:textId="77777777" w:rsidR="00BF3249" w:rsidRPr="006E6C9C" w:rsidRDefault="00BF3249" w:rsidP="002267A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F3249" w:rsidRPr="006E6C9C" w14:paraId="22A7B187" w14:textId="77777777" w:rsidTr="002267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B01B" w14:textId="77777777" w:rsidR="00BF3249" w:rsidRPr="006E6C9C" w:rsidRDefault="00BF3249" w:rsidP="002267A7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4DFC3" w14:textId="77777777" w:rsidR="00BF3249" w:rsidRPr="006E6C9C" w:rsidRDefault="00BF3249" w:rsidP="002267A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92185" w14:textId="77777777" w:rsidR="00BF3249" w:rsidRPr="006E6C9C" w:rsidRDefault="00BF3249" w:rsidP="002267A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6524317" w14:textId="77777777" w:rsidR="00BF3249" w:rsidRPr="006E6C9C" w:rsidRDefault="00BF3249" w:rsidP="00BF3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CE481ED" w14:textId="77777777" w:rsidR="00BF3249" w:rsidRPr="006E6C9C" w:rsidRDefault="00BF3249" w:rsidP="00BF3249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E6C9C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E6C9C">
        <w:rPr>
          <w:rFonts w:ascii="Verdana" w:hAnsi="Verdana"/>
          <w:b/>
          <w:bCs/>
          <w:kern w:val="32"/>
          <w:sz w:val="18"/>
          <w:szCs w:val="18"/>
        </w:rPr>
        <w:tab/>
      </w:r>
      <w:r w:rsidRPr="006E6C9C">
        <w:rPr>
          <w:rFonts w:ascii="Verdana" w:hAnsi="Verdana"/>
          <w:b/>
          <w:bCs/>
          <w:kern w:val="32"/>
          <w:sz w:val="18"/>
          <w:szCs w:val="18"/>
        </w:rPr>
        <w:tab/>
      </w:r>
      <w:r w:rsidRPr="006E6C9C">
        <w:rPr>
          <w:rFonts w:ascii="Verdana" w:hAnsi="Verdana"/>
          <w:b/>
          <w:bCs/>
          <w:kern w:val="32"/>
          <w:sz w:val="18"/>
          <w:szCs w:val="18"/>
        </w:rPr>
        <w:tab/>
      </w:r>
      <w:r w:rsidRPr="006E6C9C">
        <w:rPr>
          <w:rFonts w:ascii="Verdana" w:hAnsi="Verdana"/>
          <w:b/>
          <w:bCs/>
          <w:kern w:val="32"/>
          <w:sz w:val="18"/>
          <w:szCs w:val="18"/>
        </w:rPr>
        <w:tab/>
      </w:r>
      <w:r w:rsidRPr="006E6C9C">
        <w:rPr>
          <w:rFonts w:ascii="Verdana" w:hAnsi="Verdana"/>
          <w:b/>
          <w:bCs/>
          <w:kern w:val="32"/>
          <w:sz w:val="18"/>
          <w:szCs w:val="18"/>
        </w:rPr>
        <w:tab/>
      </w:r>
      <w:r w:rsidRPr="006E6C9C">
        <w:rPr>
          <w:rFonts w:ascii="Verdana" w:hAnsi="Verdana"/>
          <w:b/>
          <w:bCs/>
          <w:kern w:val="32"/>
          <w:sz w:val="18"/>
          <w:szCs w:val="18"/>
        </w:rPr>
        <w:tab/>
      </w:r>
      <w:r w:rsidRPr="006E6C9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15594042" w14:textId="77777777" w:rsidR="00BF3249" w:rsidRPr="006E6C9C" w:rsidRDefault="00BF3249" w:rsidP="00BF324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E6C9C">
        <w:rPr>
          <w:rFonts w:ascii="Verdana" w:hAnsi="Verdana"/>
          <w:sz w:val="18"/>
          <w:szCs w:val="18"/>
        </w:rPr>
        <w:tab/>
      </w:r>
      <w:r w:rsidRPr="006E6C9C">
        <w:rPr>
          <w:rFonts w:ascii="Verdana" w:hAnsi="Verdana"/>
          <w:sz w:val="18"/>
          <w:szCs w:val="18"/>
        </w:rPr>
        <w:tab/>
      </w:r>
    </w:p>
    <w:p w14:paraId="1C02F1D4" w14:textId="77777777" w:rsidR="00BF3249" w:rsidRPr="006E6C9C" w:rsidRDefault="00BF3249" w:rsidP="00BF324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804214A" w14:textId="77777777" w:rsidR="00BF3249" w:rsidRPr="006E6C9C" w:rsidRDefault="00BF3249" w:rsidP="00BF324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E6C9C">
        <w:rPr>
          <w:rFonts w:ascii="Verdana" w:hAnsi="Verdana"/>
          <w:sz w:val="18"/>
          <w:szCs w:val="18"/>
        </w:rPr>
        <w:tab/>
      </w:r>
      <w:r w:rsidRPr="006E6C9C">
        <w:rPr>
          <w:rFonts w:ascii="Verdana" w:hAnsi="Verdana"/>
          <w:sz w:val="18"/>
          <w:szCs w:val="18"/>
        </w:rPr>
        <w:tab/>
        <w:t xml:space="preserve"> </w:t>
      </w:r>
    </w:p>
    <w:p w14:paraId="117DF478" w14:textId="77777777" w:rsidR="00BF3249" w:rsidRPr="006E6C9C" w:rsidRDefault="00BF3249" w:rsidP="00BF324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818583E" w14:textId="77777777" w:rsidR="00BF3249" w:rsidRPr="006E6C9C" w:rsidRDefault="00BF3249" w:rsidP="00BF3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E6C9C">
        <w:rPr>
          <w:rFonts w:ascii="Verdana" w:hAnsi="Verdana"/>
          <w:sz w:val="18"/>
          <w:szCs w:val="18"/>
        </w:rPr>
        <w:t>ych</w:t>
      </w:r>
      <w:proofErr w:type="spellEnd"/>
      <w:r w:rsidRPr="006E6C9C">
        <w:rPr>
          <w:rFonts w:ascii="Verdana" w:hAnsi="Verdana"/>
          <w:sz w:val="18"/>
          <w:szCs w:val="18"/>
        </w:rPr>
        <w:t>) dokumentu(ów)</w:t>
      </w:r>
    </w:p>
    <w:p w14:paraId="48FE024A" w14:textId="77777777" w:rsidR="00BF3249" w:rsidRPr="006E6C9C" w:rsidRDefault="00BF3249" w:rsidP="00BF3249">
      <w:pPr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3AA9A76" w14:textId="77777777" w:rsidR="00BF3249" w:rsidRPr="006E6C9C" w:rsidRDefault="00BF3249" w:rsidP="00BF3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załącznikami do niniejszej oferty są:</w:t>
      </w:r>
    </w:p>
    <w:p w14:paraId="52F488F1" w14:textId="77777777" w:rsidR="00BF3249" w:rsidRPr="006E6C9C" w:rsidRDefault="00BF3249" w:rsidP="00BF324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A366ADC" w14:textId="77777777" w:rsidR="00BF3249" w:rsidRPr="006E6C9C" w:rsidRDefault="00BF3249" w:rsidP="00BF324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AE1D36" w14:textId="77777777" w:rsidR="00BF3249" w:rsidRPr="006E6C9C" w:rsidRDefault="00BF3249" w:rsidP="00BF324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06A38FAA" w14:textId="77777777" w:rsidR="00BF3249" w:rsidRPr="006E6C9C" w:rsidRDefault="00BF3249" w:rsidP="00BF324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BCB2793" w14:textId="77777777" w:rsidR="00BF3249" w:rsidRPr="006E6C9C" w:rsidRDefault="00BF3249" w:rsidP="00BF324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E6C9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BBA22CB" w14:textId="77777777" w:rsidR="00BF3249" w:rsidRPr="006E6C9C" w:rsidRDefault="00BF3249" w:rsidP="00BF3249">
      <w:pPr>
        <w:jc w:val="both"/>
        <w:rPr>
          <w:rFonts w:ascii="Verdana" w:hAnsi="Verdana"/>
          <w:sz w:val="18"/>
          <w:szCs w:val="18"/>
        </w:rPr>
      </w:pPr>
    </w:p>
    <w:p w14:paraId="3ED5B145" w14:textId="77777777" w:rsidR="00BF3249" w:rsidRPr="006E6C9C" w:rsidRDefault="00BF3249" w:rsidP="00BF324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26FE70A5" w14:textId="77777777" w:rsidR="00BF3249" w:rsidRPr="006E6C9C" w:rsidRDefault="00BF3249" w:rsidP="00BF324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E6C9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E6C9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435D9" w14:textId="77777777" w:rsidR="00BF3249" w:rsidRPr="006E6C9C" w:rsidRDefault="00BF3249" w:rsidP="00BF3249">
      <w:pPr>
        <w:jc w:val="right"/>
        <w:rPr>
          <w:rFonts w:ascii="Verdana" w:hAnsi="Verdana"/>
          <w:sz w:val="18"/>
          <w:szCs w:val="18"/>
        </w:rPr>
      </w:pPr>
    </w:p>
    <w:p w14:paraId="10027963" w14:textId="77777777" w:rsidR="00BF3249" w:rsidRPr="006E6C9C" w:rsidRDefault="00BF3249" w:rsidP="00BF3249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0C552A93" w14:textId="77777777" w:rsidR="008D2AB8" w:rsidRPr="006E6C9C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4CA5B834" w14:textId="0CC0F7DB" w:rsidR="00FE545C" w:rsidRPr="006E6C9C" w:rsidRDefault="00FE545C" w:rsidP="00BF3249">
      <w:pPr>
        <w:rPr>
          <w:rFonts w:ascii="Verdana" w:hAnsi="Verdana"/>
          <w:sz w:val="18"/>
          <w:szCs w:val="18"/>
        </w:rPr>
      </w:pPr>
    </w:p>
    <w:p w14:paraId="61CFA4F1" w14:textId="77777777" w:rsidR="00FE545C" w:rsidRPr="006E6C9C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6E6C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E3B5C" w14:textId="77777777" w:rsidR="00AB2F56" w:rsidRDefault="00AB2F56">
      <w:r>
        <w:separator/>
      </w:r>
    </w:p>
  </w:endnote>
  <w:endnote w:type="continuationSeparator" w:id="0">
    <w:p w14:paraId="32B1301A" w14:textId="77777777" w:rsidR="00AB2F56" w:rsidRDefault="00AB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730BE" w14:textId="77777777" w:rsidR="00CF3EAB" w:rsidRDefault="00CF3E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FD80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431A7" w14:textId="77777777" w:rsidR="00CF3EAB" w:rsidRDefault="00CF3E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8F6D1" w14:textId="77777777" w:rsidR="00AB2F56" w:rsidRDefault="00AB2F56">
      <w:r>
        <w:separator/>
      </w:r>
    </w:p>
  </w:footnote>
  <w:footnote w:type="continuationSeparator" w:id="0">
    <w:p w14:paraId="0887552D" w14:textId="77777777" w:rsidR="00AB2F56" w:rsidRDefault="00AB2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28D7A" w14:textId="77777777" w:rsidR="00CF3EAB" w:rsidRDefault="00CF3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F195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2BC5D" w14:textId="77777777" w:rsidR="00CF3EAB" w:rsidRDefault="00CF3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849BD"/>
    <w:multiLevelType w:val="hybridMultilevel"/>
    <w:tmpl w:val="F2705E9A"/>
    <w:lvl w:ilvl="0" w:tplc="DA6287E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Calibri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033407"/>
    <w:multiLevelType w:val="hybridMultilevel"/>
    <w:tmpl w:val="017AF8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32FFE"/>
    <w:multiLevelType w:val="hybridMultilevel"/>
    <w:tmpl w:val="E81AB888"/>
    <w:lvl w:ilvl="0" w:tplc="D6BC8340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89450C"/>
    <w:multiLevelType w:val="hybridMultilevel"/>
    <w:tmpl w:val="D3D2E03E"/>
    <w:lvl w:ilvl="0" w:tplc="3F3AE68C">
      <w:start w:val="1"/>
      <w:numFmt w:val="lowerLetter"/>
      <w:lvlText w:val="%1)"/>
      <w:lvlJc w:val="left"/>
      <w:pPr>
        <w:ind w:left="720" w:hanging="360"/>
      </w:pPr>
      <w:rPr>
        <w:rFonts w:ascii="Aptos" w:eastAsia="Arial" w:hAnsi="Aptos" w:cs="DejaVu Sans" w:hint="default"/>
        <w:b w:val="0"/>
        <w:bCs w:val="0"/>
        <w:i w:val="0"/>
        <w:iCs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E72876"/>
    <w:multiLevelType w:val="hybridMultilevel"/>
    <w:tmpl w:val="779AD152"/>
    <w:lvl w:ilvl="0" w:tplc="B8FADBE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3606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84740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9502615">
    <w:abstractNumId w:val="1"/>
  </w:num>
  <w:num w:numId="4" w16cid:durableId="1667052868">
    <w:abstractNumId w:val="5"/>
  </w:num>
  <w:num w:numId="5" w16cid:durableId="6729552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1287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19234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25328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4346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F56"/>
    <w:rsid w:val="00012286"/>
    <w:rsid w:val="000271D4"/>
    <w:rsid w:val="000439B3"/>
    <w:rsid w:val="000704FC"/>
    <w:rsid w:val="00071CCC"/>
    <w:rsid w:val="00086795"/>
    <w:rsid w:val="000B731D"/>
    <w:rsid w:val="000D6134"/>
    <w:rsid w:val="000E09C7"/>
    <w:rsid w:val="000F6589"/>
    <w:rsid w:val="00106636"/>
    <w:rsid w:val="00116A49"/>
    <w:rsid w:val="00116EC6"/>
    <w:rsid w:val="001801DD"/>
    <w:rsid w:val="001B3B34"/>
    <w:rsid w:val="001D4612"/>
    <w:rsid w:val="001E408C"/>
    <w:rsid w:val="00207E98"/>
    <w:rsid w:val="00241298"/>
    <w:rsid w:val="002723B0"/>
    <w:rsid w:val="002B2260"/>
    <w:rsid w:val="002C77DC"/>
    <w:rsid w:val="00315A4A"/>
    <w:rsid w:val="00341E7D"/>
    <w:rsid w:val="00354D50"/>
    <w:rsid w:val="0038688F"/>
    <w:rsid w:val="003D6C09"/>
    <w:rsid w:val="004267E4"/>
    <w:rsid w:val="004B7300"/>
    <w:rsid w:val="004C6753"/>
    <w:rsid w:val="00595C87"/>
    <w:rsid w:val="005D2C65"/>
    <w:rsid w:val="005E291F"/>
    <w:rsid w:val="005E6D94"/>
    <w:rsid w:val="0063384F"/>
    <w:rsid w:val="00643C6F"/>
    <w:rsid w:val="00646202"/>
    <w:rsid w:val="0065290F"/>
    <w:rsid w:val="006815F6"/>
    <w:rsid w:val="006B081B"/>
    <w:rsid w:val="006E6C9C"/>
    <w:rsid w:val="00703452"/>
    <w:rsid w:val="007748F0"/>
    <w:rsid w:val="007A4321"/>
    <w:rsid w:val="0081617B"/>
    <w:rsid w:val="00833933"/>
    <w:rsid w:val="00853083"/>
    <w:rsid w:val="00863260"/>
    <w:rsid w:val="0086465C"/>
    <w:rsid w:val="00882A4B"/>
    <w:rsid w:val="008B2F0C"/>
    <w:rsid w:val="008B4928"/>
    <w:rsid w:val="008D2AB8"/>
    <w:rsid w:val="008F1C66"/>
    <w:rsid w:val="00957180"/>
    <w:rsid w:val="00970FE4"/>
    <w:rsid w:val="009F14A0"/>
    <w:rsid w:val="00A0022B"/>
    <w:rsid w:val="00A346FE"/>
    <w:rsid w:val="00A47B4D"/>
    <w:rsid w:val="00A83018"/>
    <w:rsid w:val="00AA55EE"/>
    <w:rsid w:val="00AB2F56"/>
    <w:rsid w:val="00B774DC"/>
    <w:rsid w:val="00BD01C8"/>
    <w:rsid w:val="00BF3249"/>
    <w:rsid w:val="00C969A6"/>
    <w:rsid w:val="00CA7D36"/>
    <w:rsid w:val="00CC342E"/>
    <w:rsid w:val="00CF3EAB"/>
    <w:rsid w:val="00D24208"/>
    <w:rsid w:val="00D60C38"/>
    <w:rsid w:val="00D66893"/>
    <w:rsid w:val="00D80E46"/>
    <w:rsid w:val="00D90ACB"/>
    <w:rsid w:val="00DB5EA3"/>
    <w:rsid w:val="00DC1500"/>
    <w:rsid w:val="00DE51DD"/>
    <w:rsid w:val="00E44371"/>
    <w:rsid w:val="00E613BA"/>
    <w:rsid w:val="00E949B0"/>
    <w:rsid w:val="00EA5A85"/>
    <w:rsid w:val="00EB3716"/>
    <w:rsid w:val="00EB3901"/>
    <w:rsid w:val="00EC0BEA"/>
    <w:rsid w:val="00EE7DDF"/>
    <w:rsid w:val="00EF7947"/>
    <w:rsid w:val="00F00591"/>
    <w:rsid w:val="00F30EA6"/>
    <w:rsid w:val="00F41E0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1F2B6"/>
  <w15:chartTrackingRefBased/>
  <w15:docId w15:val="{F6A76AA8-4FA6-447B-92EF-4B90AFD2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semiHidden/>
    <w:unhideWhenUsed/>
    <w:qFormat/>
    <w:rsid w:val="00EB3901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EB3901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390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390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3901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3901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390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3901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390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390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390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EB390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EB390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EB3901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9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1087</Words>
  <Characters>8754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2025-05-26T07:34:00Z</dcterms:created>
  <dcterms:modified xsi:type="dcterms:W3CDTF">2025-05-26T07:34:00Z</dcterms:modified>
</cp:coreProperties>
</file>