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F68BD" w14:textId="77777777" w:rsidR="00062019" w:rsidRPr="002A16E2" w:rsidRDefault="00062019" w:rsidP="00062019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4C22188A" w14:textId="77777777" w:rsidR="00062019" w:rsidRPr="002A16E2" w:rsidRDefault="00062019" w:rsidP="0006201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31445F7" w14:textId="77777777" w:rsidR="00062019" w:rsidRPr="002A16E2" w:rsidRDefault="00062019" w:rsidP="0006201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BCCFAC8" w14:textId="77777777" w:rsidR="00062019" w:rsidRPr="002A16E2" w:rsidRDefault="00062019" w:rsidP="00062019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1BDB3A2" w14:textId="77777777" w:rsidR="00062019" w:rsidRPr="002A16E2" w:rsidRDefault="00062019" w:rsidP="000620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5A113B0" w14:textId="77777777" w:rsidR="00062019" w:rsidRPr="00FA50AF" w:rsidRDefault="00062019" w:rsidP="00062019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F7D0580" w14:textId="77777777" w:rsidR="00062019" w:rsidRPr="002A16E2" w:rsidRDefault="00062019" w:rsidP="000620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7A48F309" w14:textId="77777777" w:rsidR="00062019" w:rsidRPr="002A16E2" w:rsidRDefault="00062019" w:rsidP="000620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BA0A411" w14:textId="77777777" w:rsidR="00062019" w:rsidRPr="002A16E2" w:rsidRDefault="00062019" w:rsidP="0006201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CC30D7F" w14:textId="77777777" w:rsidR="00062019" w:rsidRPr="002A16E2" w:rsidRDefault="00062019" w:rsidP="0006201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1E99B81" w14:textId="77777777" w:rsidR="00062019" w:rsidRPr="002A16E2" w:rsidRDefault="00062019" w:rsidP="0006201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9FF5997" w14:textId="77777777" w:rsidR="00062019" w:rsidRPr="002A16E2" w:rsidRDefault="00062019" w:rsidP="000620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41CB265" w14:textId="77777777" w:rsidR="00062019" w:rsidRPr="002A16E2" w:rsidRDefault="00062019" w:rsidP="000620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BF4C3E8" w14:textId="77777777" w:rsidR="00062019" w:rsidRPr="002A16E2" w:rsidRDefault="00062019" w:rsidP="00062019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80C4E75" w14:textId="77777777" w:rsidR="00062019" w:rsidRPr="002A16E2" w:rsidRDefault="00062019" w:rsidP="0006201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B2ABAAB" w14:textId="77777777" w:rsidR="00062019" w:rsidRPr="002A16E2" w:rsidRDefault="00062019" w:rsidP="0006201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147F5A1" w14:textId="77777777" w:rsidR="00062019" w:rsidRPr="002A16E2" w:rsidRDefault="00062019" w:rsidP="0006201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50A71494" w14:textId="77777777" w:rsidR="00062019" w:rsidRPr="002A16E2" w:rsidRDefault="00062019" w:rsidP="0006201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4CD4B9B" w14:textId="77777777" w:rsidR="00062019" w:rsidRPr="002A16E2" w:rsidRDefault="00062019" w:rsidP="00062019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42DA4AFB" w14:textId="77777777" w:rsidR="00062019" w:rsidRPr="002A16E2" w:rsidRDefault="00062019" w:rsidP="00062019">
      <w:pPr>
        <w:ind w:firstLine="3969"/>
        <w:rPr>
          <w:b/>
          <w:sz w:val="22"/>
          <w:szCs w:val="22"/>
        </w:rPr>
      </w:pPr>
    </w:p>
    <w:p w14:paraId="4B7B5893" w14:textId="250B83ED" w:rsidR="00062019" w:rsidRPr="003D1A60" w:rsidRDefault="00062019" w:rsidP="00062019">
      <w:pPr>
        <w:jc w:val="both"/>
        <w:rPr>
          <w:sz w:val="22"/>
          <w:szCs w:val="22"/>
        </w:rPr>
      </w:pPr>
      <w:r w:rsidRPr="003D1A60">
        <w:rPr>
          <w:sz w:val="22"/>
          <w:szCs w:val="22"/>
        </w:rPr>
        <w:t xml:space="preserve">Przystępując do postępowania o udzielenie zamówienia publicznego, którego przedmiotem jest </w:t>
      </w:r>
      <w:r w:rsidRPr="003D1A60">
        <w:rPr>
          <w:b/>
          <w:sz w:val="22"/>
          <w:szCs w:val="22"/>
        </w:rPr>
        <w:t xml:space="preserve">Dostawa materiałów, które stanowią nagrody w konkursie plastycznym zwanym Maratonem, realizowanym w ramach projektu Life </w:t>
      </w:r>
      <w:proofErr w:type="spellStart"/>
      <w:r w:rsidRPr="003D1A60">
        <w:rPr>
          <w:b/>
          <w:sz w:val="22"/>
          <w:szCs w:val="22"/>
        </w:rPr>
        <w:t>Mercury</w:t>
      </w:r>
      <w:proofErr w:type="spellEnd"/>
      <w:r w:rsidRPr="003D1A60">
        <w:rPr>
          <w:b/>
          <w:sz w:val="22"/>
          <w:szCs w:val="22"/>
        </w:rPr>
        <w:t xml:space="preserve"> </w:t>
      </w:r>
      <w:proofErr w:type="spellStart"/>
      <w:r w:rsidRPr="003D1A60">
        <w:rPr>
          <w:b/>
          <w:sz w:val="22"/>
          <w:szCs w:val="22"/>
        </w:rPr>
        <w:t>Free</w:t>
      </w:r>
      <w:proofErr w:type="spellEnd"/>
      <w:r w:rsidRPr="003D1A60">
        <w:rPr>
          <w:b/>
          <w:sz w:val="22"/>
          <w:szCs w:val="22"/>
        </w:rPr>
        <w:t xml:space="preserve">, nr sprawy: KC-zp.272-298/25 </w:t>
      </w:r>
      <w:r w:rsidRPr="003D1A60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062019" w:rsidRPr="002A16E2" w14:paraId="7A9B2C35" w14:textId="77777777" w:rsidTr="007C05B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01CDA0" w14:textId="77777777" w:rsidR="00062019" w:rsidRPr="002A16E2" w:rsidRDefault="00062019" w:rsidP="007C05B4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3A653E" w14:textId="77777777" w:rsidR="00062019" w:rsidRDefault="00062019" w:rsidP="007C05B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414AC780" w14:textId="77777777" w:rsidR="00062019" w:rsidRPr="008A2B7D" w:rsidRDefault="00062019" w:rsidP="007C05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Licencji</w:t>
            </w:r>
          </w:p>
          <w:p w14:paraId="6CD45A61" w14:textId="77777777" w:rsidR="00062019" w:rsidRPr="008A2B7D" w:rsidRDefault="00062019" w:rsidP="007C05B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9C361F" w14:textId="65F7D59A" w:rsidR="00062019" w:rsidRPr="0084309D" w:rsidRDefault="00C05CA2" w:rsidP="007C05B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P</w:t>
            </w:r>
            <w:r w:rsidR="00062019" w:rsidRPr="0084309D">
              <w:rPr>
                <w:b/>
                <w:bCs/>
                <w:color w:val="FF0000"/>
                <w:sz w:val="20"/>
                <w:szCs w:val="20"/>
              </w:rPr>
              <w:t xml:space="preserve">roducent </w:t>
            </w:r>
            <w:r w:rsidR="00062019">
              <w:rPr>
                <w:b/>
                <w:bCs/>
                <w:color w:val="FF0000"/>
                <w:sz w:val="20"/>
                <w:szCs w:val="20"/>
              </w:rPr>
              <w:t xml:space="preserve">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D518E7" w14:textId="77777777" w:rsidR="00062019" w:rsidRPr="008A2B7D" w:rsidRDefault="00062019" w:rsidP="007C05B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5229475C" w14:textId="77777777" w:rsidR="00062019" w:rsidRPr="008A2B7D" w:rsidRDefault="00062019" w:rsidP="007C05B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A36E6A" w14:textId="77777777" w:rsidR="00062019" w:rsidRPr="008A2B7D" w:rsidRDefault="00062019" w:rsidP="007C05B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CF91C0" w14:textId="77777777" w:rsidR="00062019" w:rsidRPr="008A2B7D" w:rsidRDefault="00062019" w:rsidP="007C05B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2176A43" w14:textId="77777777" w:rsidR="00062019" w:rsidRPr="008A2B7D" w:rsidRDefault="00062019" w:rsidP="007C05B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545B50" w14:textId="77777777" w:rsidR="00062019" w:rsidRPr="008A2B7D" w:rsidRDefault="00062019" w:rsidP="007C05B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A3FF722" w14:textId="77777777" w:rsidR="00062019" w:rsidRPr="008A2B7D" w:rsidRDefault="00062019" w:rsidP="007C0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2F8C2ED" w14:textId="77777777" w:rsidR="00062019" w:rsidRPr="008A2B7D" w:rsidRDefault="00062019" w:rsidP="007C0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5A9D0C" w14:textId="77777777" w:rsidR="00062019" w:rsidRPr="008A2B7D" w:rsidRDefault="00062019" w:rsidP="007C05B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B478983" w14:textId="77777777" w:rsidR="00062019" w:rsidRPr="008A2B7D" w:rsidRDefault="00062019" w:rsidP="007C05B4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62734140" w14:textId="77777777" w:rsidR="00062019" w:rsidRPr="008A2B7D" w:rsidRDefault="00062019" w:rsidP="007C05B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62019" w:rsidRPr="002A16E2" w14:paraId="3695F506" w14:textId="77777777" w:rsidTr="007C05B4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FBE60A" w14:textId="77777777" w:rsidR="00062019" w:rsidRPr="002A16E2" w:rsidRDefault="00062019" w:rsidP="007C05B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B4DFFB" w14:textId="77777777" w:rsidR="00062019" w:rsidRPr="002A16E2" w:rsidRDefault="00062019" w:rsidP="007C05B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016B90" w14:textId="77777777" w:rsidR="00062019" w:rsidRPr="002A16E2" w:rsidRDefault="00062019" w:rsidP="007C05B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8842CF" w14:textId="77777777" w:rsidR="00062019" w:rsidRPr="002A16E2" w:rsidRDefault="00062019" w:rsidP="007C05B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77F4B0" w14:textId="77777777" w:rsidR="00062019" w:rsidRPr="002A16E2" w:rsidRDefault="00062019" w:rsidP="007C05B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F2D696" w14:textId="77777777" w:rsidR="00062019" w:rsidRPr="002A16E2" w:rsidRDefault="00062019" w:rsidP="007C05B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1EF961" w14:textId="77777777" w:rsidR="00062019" w:rsidRPr="002A16E2" w:rsidRDefault="00062019" w:rsidP="007C05B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E51E39E" w14:textId="77777777" w:rsidR="00062019" w:rsidRPr="002A16E2" w:rsidRDefault="00062019" w:rsidP="007C05B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62019" w:rsidRPr="002A16E2" w14:paraId="5C658201" w14:textId="77777777" w:rsidTr="007C05B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E5ABBE" w14:textId="77777777" w:rsidR="00062019" w:rsidRPr="00062019" w:rsidRDefault="00062019" w:rsidP="007C05B4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06201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5337" w14:textId="1804CCC6" w:rsidR="00062019" w:rsidRPr="00561BC0" w:rsidRDefault="00062019" w:rsidP="007C05B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color w:val="000000"/>
                <w:sz w:val="16"/>
                <w:szCs w:val="16"/>
              </w:rPr>
              <w:t>Teleskop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51D9" w14:textId="77777777" w:rsidR="00062019" w:rsidRPr="00A47B30" w:rsidRDefault="00062019" w:rsidP="007C05B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EF1C" w14:textId="61E36972" w:rsidR="00062019" w:rsidRPr="00F55968" w:rsidRDefault="00062019" w:rsidP="007C05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F9FD" w14:textId="77777777" w:rsidR="00062019" w:rsidRPr="002A16E2" w:rsidRDefault="00062019" w:rsidP="007C05B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1947" w14:textId="77777777" w:rsidR="00062019" w:rsidRPr="002A16E2" w:rsidRDefault="00062019" w:rsidP="007C05B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ADA5BC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BC21B2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</w:tr>
      <w:tr w:rsidR="00062019" w:rsidRPr="002A16E2" w14:paraId="3329930C" w14:textId="77777777" w:rsidTr="007C05B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39401F" w14:textId="77777777" w:rsidR="00062019" w:rsidRPr="00062019" w:rsidRDefault="00062019" w:rsidP="007C05B4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062019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C458" w14:textId="1669685E" w:rsidR="00062019" w:rsidRPr="00561BC0" w:rsidRDefault="00062019" w:rsidP="007C05B4">
            <w:pPr>
              <w:suppressAutoHyphens/>
              <w:spacing w:after="12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Mikroskop cyfrowy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5111" w14:textId="77777777" w:rsidR="00062019" w:rsidRPr="00A47B30" w:rsidRDefault="00062019" w:rsidP="007C05B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BEA3" w14:textId="1B5C6AED" w:rsidR="00062019" w:rsidRDefault="00062019" w:rsidP="007C05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354D" w14:textId="77777777" w:rsidR="00062019" w:rsidRPr="002A16E2" w:rsidRDefault="00062019" w:rsidP="007C05B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ACC1" w14:textId="77777777" w:rsidR="00062019" w:rsidRPr="002A16E2" w:rsidRDefault="00062019" w:rsidP="007C05B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1F439A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713C78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</w:tr>
      <w:tr w:rsidR="00062019" w:rsidRPr="002A16E2" w14:paraId="3D106081" w14:textId="77777777" w:rsidTr="007C05B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FB09D3" w14:textId="77777777" w:rsidR="00062019" w:rsidRPr="00062019" w:rsidRDefault="00062019" w:rsidP="007C05B4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062019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D505" w14:textId="78FBABB3" w:rsidR="00062019" w:rsidRDefault="00062019" w:rsidP="007C05B4">
            <w:pPr>
              <w:suppressAutoHyphens/>
              <w:spacing w:after="12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Mikroskop triokul</w:t>
            </w:r>
            <w:r w:rsidR="00FE44D0">
              <w:rPr>
                <w:b/>
                <w:color w:val="000000"/>
                <w:sz w:val="16"/>
                <w:szCs w:val="16"/>
              </w:rPr>
              <w:t>a</w:t>
            </w:r>
            <w:r>
              <w:rPr>
                <w:b/>
                <w:color w:val="000000"/>
                <w:sz w:val="16"/>
                <w:szCs w:val="16"/>
              </w:rPr>
              <w:t>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F3D7" w14:textId="77777777" w:rsidR="00062019" w:rsidRPr="00A47B30" w:rsidRDefault="00062019" w:rsidP="007C05B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3C78" w14:textId="0D9757A2" w:rsidR="00062019" w:rsidRDefault="00062019" w:rsidP="007C05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BEBA" w14:textId="77777777" w:rsidR="00062019" w:rsidRPr="002A16E2" w:rsidRDefault="00062019" w:rsidP="007C05B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DE95" w14:textId="77777777" w:rsidR="00062019" w:rsidRPr="002A16E2" w:rsidRDefault="00062019" w:rsidP="007C05B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EFBB05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E66DD5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</w:tr>
      <w:tr w:rsidR="00062019" w:rsidRPr="002A16E2" w14:paraId="5EF6FFB2" w14:textId="77777777" w:rsidTr="007C05B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530809" w14:textId="77777777" w:rsidR="00062019" w:rsidRPr="00062019" w:rsidRDefault="00062019" w:rsidP="007C05B4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062019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0C92" w14:textId="4D07A39B" w:rsidR="00062019" w:rsidRDefault="00062019" w:rsidP="007C05B4">
            <w:pPr>
              <w:suppressAutoHyphens/>
              <w:spacing w:after="12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Mikroskop biologiczny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2BF0" w14:textId="77777777" w:rsidR="00062019" w:rsidRPr="00A47B30" w:rsidRDefault="00062019" w:rsidP="007C05B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4312" w14:textId="4F66E422" w:rsidR="00062019" w:rsidRDefault="00062019" w:rsidP="007C05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DBCF" w14:textId="77777777" w:rsidR="00062019" w:rsidRPr="002A16E2" w:rsidRDefault="00062019" w:rsidP="007C05B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7EFA" w14:textId="77777777" w:rsidR="00062019" w:rsidRPr="002A16E2" w:rsidRDefault="00062019" w:rsidP="007C05B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2EEA13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D6D004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</w:tr>
      <w:tr w:rsidR="00062019" w:rsidRPr="002A16E2" w14:paraId="6BA1244A" w14:textId="77777777" w:rsidTr="007C05B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B9C8AD" w14:textId="1FFA0A1E" w:rsidR="00062019" w:rsidRPr="00062019" w:rsidRDefault="00062019" w:rsidP="007C05B4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06201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4361" w14:textId="420178F2" w:rsidR="00062019" w:rsidRDefault="00062019" w:rsidP="007C05B4">
            <w:pPr>
              <w:suppressAutoHyphens/>
              <w:spacing w:after="12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Lornetka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B25C" w14:textId="77777777" w:rsidR="00062019" w:rsidRPr="00A47B30" w:rsidRDefault="00062019" w:rsidP="007C05B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5042" w14:textId="0D1EDA96" w:rsidR="00062019" w:rsidRDefault="00062019" w:rsidP="007C05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CFD6" w14:textId="77777777" w:rsidR="00062019" w:rsidRPr="002A16E2" w:rsidRDefault="00062019" w:rsidP="007C05B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391C" w14:textId="77777777" w:rsidR="00062019" w:rsidRPr="002A16E2" w:rsidRDefault="00062019" w:rsidP="007C05B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8C9E06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96FE27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</w:tr>
      <w:tr w:rsidR="00062019" w:rsidRPr="002A16E2" w14:paraId="14411D25" w14:textId="77777777" w:rsidTr="007C05B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FA3F80" w14:textId="2107E225" w:rsidR="00062019" w:rsidRPr="00062019" w:rsidRDefault="00062019" w:rsidP="007C05B4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C1D4" w14:textId="627E4C3D" w:rsidR="00062019" w:rsidRDefault="00062019" w:rsidP="007C05B4">
            <w:pPr>
              <w:suppressAutoHyphens/>
              <w:spacing w:after="12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Planetarium domowe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C1ED" w14:textId="77777777" w:rsidR="00062019" w:rsidRPr="00A47B30" w:rsidRDefault="00062019" w:rsidP="007C05B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67C2" w14:textId="431ECD8D" w:rsidR="00062019" w:rsidRDefault="00062019" w:rsidP="007C05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3BF8" w14:textId="77777777" w:rsidR="00062019" w:rsidRPr="002A16E2" w:rsidRDefault="00062019" w:rsidP="007C05B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5F4D" w14:textId="77777777" w:rsidR="00062019" w:rsidRPr="002A16E2" w:rsidRDefault="00062019" w:rsidP="007C05B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98EE61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FDDE2C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</w:tr>
      <w:tr w:rsidR="00062019" w:rsidRPr="002A16E2" w14:paraId="0E24BB75" w14:textId="77777777" w:rsidTr="007C05B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F5A703" w14:textId="6EB34AB5" w:rsidR="00062019" w:rsidRPr="002A16E2" w:rsidRDefault="00062019" w:rsidP="003D1A60">
            <w:pPr>
              <w:ind w:right="425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DA55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08CA38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42A0EE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</w:tr>
      <w:tr w:rsidR="00062019" w:rsidRPr="002A16E2" w14:paraId="17A33020" w14:textId="77777777" w:rsidTr="007C05B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3827AF" w14:textId="77777777" w:rsidR="00062019" w:rsidRPr="003D1A60" w:rsidRDefault="00062019" w:rsidP="007C05B4">
            <w:pPr>
              <w:rPr>
                <w:sz w:val="20"/>
                <w:szCs w:val="20"/>
              </w:rPr>
            </w:pPr>
            <w:r w:rsidRPr="003D1A60"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529D6194" w14:textId="7398105A" w:rsidR="00062019" w:rsidRPr="002A16E2" w:rsidRDefault="00062019" w:rsidP="003D1A60">
            <w:pPr>
              <w:rPr>
                <w:sz w:val="22"/>
                <w:szCs w:val="22"/>
              </w:rPr>
            </w:pPr>
            <w:r w:rsidRPr="003D1A60"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5E60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F2937F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11241C" w14:textId="77777777" w:rsidR="00062019" w:rsidRPr="002A16E2" w:rsidRDefault="00062019" w:rsidP="007C05B4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A79E8F4" w14:textId="77777777" w:rsidR="00062019" w:rsidRPr="00FB1B4F" w:rsidRDefault="00062019" w:rsidP="00062019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1EAD4B8" w14:textId="77777777" w:rsidR="00062019" w:rsidRPr="00FB1B4F" w:rsidRDefault="00062019" w:rsidP="00062019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08EF8F42" w14:textId="77777777" w:rsidR="00062019" w:rsidRPr="00FB1B4F" w:rsidRDefault="00062019" w:rsidP="00062019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957867B" w14:textId="77777777" w:rsidR="00062019" w:rsidRDefault="00062019" w:rsidP="00062019">
      <w:pPr>
        <w:pStyle w:val="Tekstpodstawowy"/>
      </w:pPr>
      <w:r>
        <w:t>Powyższa cena zawiera  podatek VAT w wysokości 23% tj.…………………….PLN</w:t>
      </w:r>
    </w:p>
    <w:p w14:paraId="5DCEFCAA" w14:textId="77777777" w:rsidR="00062019" w:rsidRDefault="00062019" w:rsidP="00062019">
      <w:pPr>
        <w:widowControl w:val="0"/>
        <w:ind w:right="1"/>
        <w:jc w:val="both"/>
        <w:rPr>
          <w:iCs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</w:t>
      </w:r>
      <w:r>
        <w:t xml:space="preserve"> dni od daty podpisania umowy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66596E29" w14:textId="77777777" w:rsidR="00062019" w:rsidRDefault="00062019" w:rsidP="00062019">
      <w:pPr>
        <w:widowControl w:val="0"/>
        <w:ind w:right="1"/>
        <w:jc w:val="both"/>
        <w:rPr>
          <w:iCs/>
        </w:rPr>
      </w:pPr>
    </w:p>
    <w:p w14:paraId="1F64E5BE" w14:textId="55B545F8" w:rsidR="00062019" w:rsidRPr="00062019" w:rsidRDefault="00062019" w:rsidP="00062019">
      <w:pPr>
        <w:widowControl w:val="0"/>
        <w:ind w:right="1"/>
        <w:jc w:val="both"/>
        <w:rPr>
          <w:b/>
          <w:iCs/>
        </w:rPr>
      </w:pPr>
      <w:r w:rsidRPr="00062019">
        <w:rPr>
          <w:b/>
          <w:bCs/>
          <w:iCs/>
        </w:rPr>
        <w:t xml:space="preserve">Okres </w:t>
      </w:r>
      <w:r w:rsidR="003D1A60" w:rsidRPr="00062019">
        <w:rPr>
          <w:b/>
          <w:bCs/>
          <w:iCs/>
        </w:rPr>
        <w:t xml:space="preserve">gwarancji </w:t>
      </w:r>
      <w:r w:rsidRPr="00062019">
        <w:rPr>
          <w:b/>
          <w:bCs/>
          <w:iCs/>
        </w:rPr>
        <w:t>za całość zamówienia: ………………… miesięcy</w:t>
      </w:r>
      <w:r>
        <w:rPr>
          <w:iCs/>
        </w:rPr>
        <w:t xml:space="preserve">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2E1DB0F5" w14:textId="77777777" w:rsidR="00062019" w:rsidRDefault="00062019" w:rsidP="00062019">
      <w:pPr>
        <w:tabs>
          <w:tab w:val="left" w:pos="426"/>
        </w:tabs>
        <w:jc w:val="both"/>
        <w:rPr>
          <w:sz w:val="22"/>
        </w:rPr>
      </w:pPr>
    </w:p>
    <w:p w14:paraId="68BFF9BF" w14:textId="0771A6EE" w:rsidR="00062019" w:rsidRPr="00FE545C" w:rsidRDefault="00062019" w:rsidP="00062019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7DCF51F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</w:t>
      </w:r>
    </w:p>
    <w:p w14:paraId="62B46CD8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EC0785B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8D60562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59987FF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E03242B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98F59FD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B7C2CFB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5D66C82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E0D6A1B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3AC4E19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43CE913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FC66F7E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AB01CB3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149D665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8B2B296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A7A12C9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82F913F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3E3EAD7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9B5027D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02D3AB9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2327F5C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64CB015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7FACA45" w14:textId="77777777" w:rsidR="003D1A60" w:rsidRDefault="003D1A60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5CC342F" w14:textId="77777777" w:rsidR="003D1A60" w:rsidRDefault="003D1A60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70BF04C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00E55D9" w14:textId="77777777" w:rsidR="00062019" w:rsidRDefault="00062019" w:rsidP="0006201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F1F179B" w14:textId="77777777" w:rsidR="00062019" w:rsidRDefault="00062019" w:rsidP="0006201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6D986F9" w14:textId="77777777" w:rsidR="00062019" w:rsidRDefault="00062019" w:rsidP="0006201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121BED5B" w14:textId="77777777" w:rsidR="00062019" w:rsidRDefault="00062019" w:rsidP="0006201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46D68F1" w14:textId="77777777" w:rsidR="00062019" w:rsidRDefault="00062019" w:rsidP="000620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45FB7D3" w14:textId="77777777" w:rsidR="00062019" w:rsidRDefault="00062019" w:rsidP="0006201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1BDE0F" w14:textId="77777777" w:rsidR="00062019" w:rsidRDefault="00062019" w:rsidP="0006201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22DF6F" w14:textId="77777777" w:rsidR="00062019" w:rsidRDefault="00062019" w:rsidP="000620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62019" w14:paraId="5AAB8360" w14:textId="77777777" w:rsidTr="007C05B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27413" w14:textId="77777777" w:rsidR="00062019" w:rsidRDefault="00062019" w:rsidP="007C05B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BD313" w14:textId="77777777" w:rsidR="00062019" w:rsidRDefault="00062019" w:rsidP="007C05B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42D2F09" w14:textId="77777777" w:rsidR="00062019" w:rsidRDefault="00062019" w:rsidP="007C05B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22968" w14:textId="77777777" w:rsidR="00062019" w:rsidRDefault="00062019" w:rsidP="007C05B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62019" w14:paraId="0BF9AF78" w14:textId="77777777" w:rsidTr="007C05B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BD8D0" w14:textId="77777777" w:rsidR="00062019" w:rsidRDefault="00062019" w:rsidP="007C05B4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95C5D" w14:textId="77777777" w:rsidR="00062019" w:rsidRDefault="00062019" w:rsidP="007C05B4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90320" w14:textId="77777777" w:rsidR="00062019" w:rsidRDefault="00062019" w:rsidP="007C05B4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062019" w14:paraId="5669165E" w14:textId="77777777" w:rsidTr="007C05B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D3958" w14:textId="77777777" w:rsidR="00062019" w:rsidRDefault="00062019" w:rsidP="007C05B4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D9D47" w14:textId="77777777" w:rsidR="00062019" w:rsidRDefault="00062019" w:rsidP="007C05B4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786BF" w14:textId="77777777" w:rsidR="00062019" w:rsidRDefault="00062019" w:rsidP="007C05B4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188BEAD8" w14:textId="77777777" w:rsidR="00062019" w:rsidRDefault="00062019" w:rsidP="000620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ABD1A03" w14:textId="77777777" w:rsidR="00062019" w:rsidRDefault="00062019" w:rsidP="00062019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539BD21C" w14:textId="77777777" w:rsidR="00062019" w:rsidRDefault="00062019" w:rsidP="00062019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1BD86107" w14:textId="77777777" w:rsidR="00062019" w:rsidRDefault="00062019" w:rsidP="00062019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570F0FC0" w14:textId="77777777" w:rsidR="00062019" w:rsidRDefault="00062019" w:rsidP="00062019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77DC1A27" w14:textId="77777777" w:rsidR="00062019" w:rsidRDefault="00062019" w:rsidP="00062019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51E44F77" w14:textId="77777777" w:rsidR="00062019" w:rsidRDefault="00062019" w:rsidP="00062019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3EC96777" w14:textId="77777777" w:rsidR="00062019" w:rsidRDefault="00062019" w:rsidP="000620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F9314E6" w14:textId="77777777" w:rsidR="00062019" w:rsidRDefault="00062019" w:rsidP="000620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959F22" w14:textId="77777777" w:rsidR="00062019" w:rsidRDefault="00062019" w:rsidP="000620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F06C48C" w14:textId="77777777" w:rsidR="00062019" w:rsidRDefault="00062019" w:rsidP="0006201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AF2FF6" w14:textId="77777777" w:rsidR="00062019" w:rsidRDefault="00062019" w:rsidP="0006201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8CFC901" w14:textId="77777777" w:rsidR="00062019" w:rsidRDefault="00062019" w:rsidP="0006201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65F26FE" w14:textId="77777777" w:rsidR="00062019" w:rsidRDefault="00062019" w:rsidP="0006201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B67D364" w14:textId="77777777" w:rsidR="00062019" w:rsidRDefault="00062019" w:rsidP="0006201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79255321" w14:textId="77777777" w:rsidR="00062019" w:rsidRPr="00FB3F21" w:rsidRDefault="00062019" w:rsidP="00062019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57A99EF7" w14:textId="77777777" w:rsidR="00FE545C" w:rsidRPr="00062019" w:rsidRDefault="00FE545C" w:rsidP="00062019"/>
    <w:sectPr w:rsidR="00FE545C" w:rsidRPr="000620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560D3" w14:textId="77777777" w:rsidR="004970DA" w:rsidRDefault="004970DA">
      <w:r>
        <w:separator/>
      </w:r>
    </w:p>
  </w:endnote>
  <w:endnote w:type="continuationSeparator" w:id="0">
    <w:p w14:paraId="556B505C" w14:textId="77777777" w:rsidR="004970DA" w:rsidRDefault="00497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6EBC0" w14:textId="77777777" w:rsidR="00C461A6" w:rsidRDefault="00C461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8FBD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BA9A3" w14:textId="77777777" w:rsidR="00C461A6" w:rsidRDefault="00C461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8A743" w14:textId="77777777" w:rsidR="004970DA" w:rsidRDefault="004970DA">
      <w:r>
        <w:separator/>
      </w:r>
    </w:p>
  </w:footnote>
  <w:footnote w:type="continuationSeparator" w:id="0">
    <w:p w14:paraId="32F6E36F" w14:textId="77777777" w:rsidR="004970DA" w:rsidRDefault="00497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B9A88" w14:textId="77777777" w:rsidR="00C461A6" w:rsidRDefault="00C461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E1AF5" w14:textId="33AFE67E" w:rsidR="003D1A60" w:rsidRPr="001C2B5B" w:rsidRDefault="00C05CA2" w:rsidP="003D1A60">
    <w:pPr>
      <w:pStyle w:val="Nagwek"/>
    </w:pPr>
    <w:r>
      <w:rPr>
        <w:noProof/>
      </w:rPr>
      <w:pict w14:anchorId="23AC6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Czcionka, Grafika, pismo odręczne, design&#10;&#10;Zawartość wygenerowana przez sztuczną inteligencję może być niepoprawna." style="width:57.75pt;height:48.75pt;visibility:visible;mso-wrap-style:square">
          <v:imagedata r:id="rId1" o:title="Obraz zawierający Czcionka, Grafika, pismo odręczne, design&#10;&#10;Zawartość wygenerowana przez sztuczną inteligencję może być niepoprawna" cropright="-12483f"/>
        </v:shape>
      </w:pict>
    </w:r>
    <w:r w:rsidR="003D1A60">
      <w:t xml:space="preserve">  </w:t>
    </w:r>
    <w:r>
      <w:rPr>
        <w:noProof/>
      </w:rPr>
      <w:pict w14:anchorId="31BD8DB3">
        <v:shape id="Obraz 2" o:spid="_x0000_i1026" type="#_x0000_t75" alt="Obraz zawierający flaga, symbol, logo, Jaskrawoniebieski&#10;&#10;Zawartość wygenerowana przez sztuczną inteligencję może być niepoprawna." style="width:68.25pt;height:49.5pt;visibility:visible;mso-wrap-style:square">
          <v:imagedata r:id="rId2" o:title="Obraz zawierający flaga, symbol, logo, Jaskrawoniebieski&#10;&#10;Zawartość wygenerowana przez sztuczną inteligencję może być niepoprawna"/>
        </v:shape>
      </w:pict>
    </w:r>
    <w:r w:rsidR="003D1A60">
      <w:t xml:space="preserve">  </w:t>
    </w:r>
    <w:r>
      <w:rPr>
        <w:noProof/>
      </w:rPr>
      <w:pict w14:anchorId="27FA2936">
        <v:shape id="Obraz 3" o:spid="_x0000_i1027" type="#_x0000_t75" alt="Obraz zawierający tekst, logo, Czcionka, Grafika&#10;&#10;Zawartość wygenerowana przez sztuczną inteligencję może być niepoprawna." style="width:101.25pt;height:50.25pt;visibility:visible;mso-wrap-style:square">
          <v:imagedata r:id="rId3" o:title="Obraz zawierający tekst, logo, Czcionka, Grafika&#10;&#10;Zawartość wygenerowana przez sztuczną inteligencję może być niepoprawna"/>
        </v:shape>
      </w:pict>
    </w:r>
  </w:p>
  <w:p w14:paraId="14BDBC51" w14:textId="77777777" w:rsidR="003D1A60" w:rsidRDefault="003D1A60">
    <w:pPr>
      <w:pStyle w:val="Nagwek"/>
      <w:rPr>
        <w:sz w:val="22"/>
      </w:rPr>
    </w:pPr>
  </w:p>
  <w:p w14:paraId="53922360" w14:textId="5AA2059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1A532" w14:textId="77777777" w:rsidR="00C461A6" w:rsidRDefault="00C461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9758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89442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7596280">
    <w:abstractNumId w:val="0"/>
  </w:num>
  <w:num w:numId="4" w16cid:durableId="4504408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0DA"/>
    <w:rsid w:val="00012286"/>
    <w:rsid w:val="00042B97"/>
    <w:rsid w:val="00062019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1A60"/>
    <w:rsid w:val="004970D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2665"/>
    <w:rsid w:val="008D2AB8"/>
    <w:rsid w:val="008F1C66"/>
    <w:rsid w:val="00970FE4"/>
    <w:rsid w:val="00A0022B"/>
    <w:rsid w:val="00A346FE"/>
    <w:rsid w:val="00A47B4D"/>
    <w:rsid w:val="00A83018"/>
    <w:rsid w:val="00B774DC"/>
    <w:rsid w:val="00C05CA2"/>
    <w:rsid w:val="00C461A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44D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  <w14:docId w14:val="2EE868BF"/>
  <w15:chartTrackingRefBased/>
  <w15:docId w15:val="{22A19052-22C2-400E-B63F-8B5E262B2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201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3D1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536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2025-05-27T10:57:00Z</cp:lastPrinted>
  <dcterms:created xsi:type="dcterms:W3CDTF">2025-05-27T10:59:00Z</dcterms:created>
  <dcterms:modified xsi:type="dcterms:W3CDTF">2025-05-27T10:59:00Z</dcterms:modified>
</cp:coreProperties>
</file>