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E3F73F" w14:textId="2D7B5B71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154D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39912D97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118EBD85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2C094B9E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BA6BDFE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46D3B20F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4262BBCC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0CB4C7C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24226E8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6EDB87C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76F46336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88EF5F2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F7E0AF9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177C5ED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4AF0FC46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1A0AE7D8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F6CF7DA" w14:textId="225F11EE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5453C0" w:rsidRPr="005453C0">
        <w:rPr>
          <w:rFonts w:eastAsia="Times New Roman" w:cs="Calibri"/>
          <w:b/>
          <w:lang w:eastAsia="pl-PL"/>
        </w:rPr>
        <w:t>Dostawa i montaż monitora dotykowego 85" na uchwycie ściennym na potrzeby CR AGH</w:t>
      </w:r>
      <w:r w:rsidRPr="00432E10">
        <w:rPr>
          <w:rFonts w:eastAsia="Times New Roman" w:cs="Calibri"/>
          <w:lang w:eastAsia="pl-PL"/>
        </w:rPr>
        <w:t xml:space="preserve">, </w:t>
      </w:r>
      <w:r w:rsidR="006154D3">
        <w:rPr>
          <w:rFonts w:eastAsia="Times New Roman" w:cs="Calibri"/>
          <w:lang w:eastAsia="pl-PL"/>
        </w:rPr>
        <w:t xml:space="preserve">nr sprawy: </w:t>
      </w:r>
      <w:r w:rsidR="006154D3" w:rsidRPr="006154D3">
        <w:rPr>
          <w:rFonts w:eastAsia="Times New Roman" w:cs="Calibri"/>
          <w:b/>
          <w:bCs/>
          <w:lang w:eastAsia="pl-PL"/>
        </w:rPr>
        <w:t>DE-dzp.272-283/25</w:t>
      </w:r>
      <w:r w:rsidR="006154D3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026D2A62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30FFB051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C1BEE8A" w14:textId="3D54E681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>109 ust. 1</w:t>
      </w:r>
      <w:r w:rsidR="006154D3">
        <w:rPr>
          <w:rFonts w:cs="Calibri"/>
          <w:bCs/>
          <w:iCs/>
          <w:color w:val="000000"/>
          <w:lang w:val="x-none" w:eastAsia="x-none"/>
        </w:rPr>
        <w:t xml:space="preserve"> pkt 1,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369B102E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75C88BB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29A44DD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F49DABD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F5944A5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4EAB72CA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25F8B2C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66ADE04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40FA96FC" w14:textId="7D1BB3B5" w:rsidR="005103B9" w:rsidRPr="009475A8" w:rsidRDefault="008F3D36" w:rsidP="006154D3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6F0894" w14:textId="77777777" w:rsidR="00981EED" w:rsidRDefault="00981EED" w:rsidP="0038231F">
      <w:pPr>
        <w:spacing w:after="0" w:line="240" w:lineRule="auto"/>
      </w:pPr>
      <w:r>
        <w:separator/>
      </w:r>
    </w:p>
  </w:endnote>
  <w:endnote w:type="continuationSeparator" w:id="0">
    <w:p w14:paraId="2DA0E31F" w14:textId="77777777" w:rsidR="00981EED" w:rsidRDefault="00981EE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D7679" w14:textId="77777777" w:rsidR="005453C0" w:rsidRDefault="005453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FA38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A60D51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5C058" w14:textId="77777777" w:rsidR="005453C0" w:rsidRDefault="005453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5E42D4" w14:textId="77777777" w:rsidR="00981EED" w:rsidRDefault="00981EED" w:rsidP="0038231F">
      <w:pPr>
        <w:spacing w:after="0" w:line="240" w:lineRule="auto"/>
      </w:pPr>
      <w:r>
        <w:separator/>
      </w:r>
    </w:p>
  </w:footnote>
  <w:footnote w:type="continuationSeparator" w:id="0">
    <w:p w14:paraId="3D2B5FE3" w14:textId="77777777" w:rsidR="00981EED" w:rsidRDefault="00981EED" w:rsidP="0038231F">
      <w:pPr>
        <w:spacing w:after="0" w:line="240" w:lineRule="auto"/>
      </w:pPr>
      <w:r>
        <w:continuationSeparator/>
      </w:r>
    </w:p>
  </w:footnote>
  <w:footnote w:id="1">
    <w:p w14:paraId="414B61B2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03EFD1E5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1FB23" w14:textId="77777777" w:rsidR="005453C0" w:rsidRDefault="005453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93E93" w14:textId="77777777" w:rsidR="005453C0" w:rsidRDefault="005453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75E9E" w14:textId="77777777" w:rsidR="005453C0" w:rsidRDefault="005453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4537171">
    <w:abstractNumId w:val="7"/>
  </w:num>
  <w:num w:numId="2" w16cid:durableId="1823691733">
    <w:abstractNumId w:val="0"/>
  </w:num>
  <w:num w:numId="3" w16cid:durableId="1546992192">
    <w:abstractNumId w:val="6"/>
  </w:num>
  <w:num w:numId="4" w16cid:durableId="2015911363">
    <w:abstractNumId w:val="9"/>
  </w:num>
  <w:num w:numId="5" w16cid:durableId="1313100303">
    <w:abstractNumId w:val="8"/>
  </w:num>
  <w:num w:numId="6" w16cid:durableId="1164975833">
    <w:abstractNumId w:val="5"/>
  </w:num>
  <w:num w:numId="7" w16cid:durableId="662247383">
    <w:abstractNumId w:val="1"/>
  </w:num>
  <w:num w:numId="8" w16cid:durableId="1499687836">
    <w:abstractNumId w:val="3"/>
  </w:num>
  <w:num w:numId="9" w16cid:durableId="392197848">
    <w:abstractNumId w:val="2"/>
  </w:num>
  <w:num w:numId="10" w16cid:durableId="439183066">
    <w:abstractNumId w:val="4"/>
  </w:num>
  <w:num w:numId="11" w16cid:durableId="21335928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1EE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453C0"/>
    <w:rsid w:val="005641F0"/>
    <w:rsid w:val="005C39CA"/>
    <w:rsid w:val="005E176A"/>
    <w:rsid w:val="006154D3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81EED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46DD79"/>
  <w15:chartTrackingRefBased/>
  <w15:docId w15:val="{3E400124-E432-421B-8528-420078588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313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2025-05-20T11:42:00Z</dcterms:created>
  <dcterms:modified xsi:type="dcterms:W3CDTF">2025-05-20T11:43:00Z</dcterms:modified>
</cp:coreProperties>
</file>