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5F989" w14:textId="77777777" w:rsidR="0059620D" w:rsidRPr="00E874DC" w:rsidRDefault="0059620D" w:rsidP="0059620D">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3EB2E106" w14:textId="77777777" w:rsidR="0059620D" w:rsidRDefault="0059620D" w:rsidP="0059620D">
      <w:pPr>
        <w:spacing w:before="48" w:line="240" w:lineRule="atLeast"/>
        <w:jc w:val="right"/>
        <w:rPr>
          <w:b/>
          <w:sz w:val="24"/>
          <w:szCs w:val="24"/>
          <w:lang w:val="pl-PL"/>
        </w:rPr>
      </w:pPr>
    </w:p>
    <w:p w14:paraId="6F6F7E84" w14:textId="77777777" w:rsidR="0059620D" w:rsidRDefault="0059620D" w:rsidP="0059620D">
      <w:pPr>
        <w:spacing w:before="48" w:line="240" w:lineRule="atLeast"/>
        <w:jc w:val="center"/>
        <w:rPr>
          <w:b/>
          <w:sz w:val="24"/>
          <w:szCs w:val="24"/>
          <w:lang w:val="pl-PL"/>
        </w:rPr>
      </w:pPr>
      <w:r>
        <w:rPr>
          <w:b/>
          <w:sz w:val="24"/>
          <w:szCs w:val="24"/>
          <w:lang w:val="pl-PL"/>
        </w:rPr>
        <w:t>WZÓR UMOWY</w:t>
      </w:r>
    </w:p>
    <w:p w14:paraId="235577E7" w14:textId="77777777" w:rsidR="0059620D" w:rsidRDefault="0059620D" w:rsidP="0059620D">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0E5ACC4" w14:textId="77777777" w:rsidR="0059620D" w:rsidRDefault="0059620D" w:rsidP="0059620D">
      <w:pPr>
        <w:spacing w:before="48" w:line="240" w:lineRule="atLeast"/>
        <w:jc w:val="center"/>
        <w:rPr>
          <w:b/>
          <w:sz w:val="28"/>
          <w:lang w:val="pl-PL"/>
        </w:rPr>
      </w:pPr>
    </w:p>
    <w:p w14:paraId="2621987F" w14:textId="01CEE230" w:rsidR="0059620D" w:rsidRPr="00AA2A22" w:rsidRDefault="0059620D" w:rsidP="0059620D">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DE-dzp.272-266/25</w:t>
      </w:r>
      <w:r w:rsidRPr="00AA2A22">
        <w:rPr>
          <w:rFonts w:ascii="Times New Roman" w:hAnsi="Times New Roman"/>
        </w:rPr>
        <w:t xml:space="preserve"> </w:t>
      </w:r>
    </w:p>
    <w:p w14:paraId="71E409F0" w14:textId="77777777" w:rsidR="0059620D" w:rsidRDefault="0059620D" w:rsidP="0059620D">
      <w:pPr>
        <w:pStyle w:val="Tekstpodstawowy"/>
        <w:ind w:right="-47"/>
        <w:jc w:val="both"/>
        <w:rPr>
          <w:rFonts w:ascii="Times New Roman" w:hAnsi="Times New Roman"/>
        </w:rPr>
      </w:pPr>
      <w:r w:rsidRPr="00AA2A22">
        <w:rPr>
          <w:rFonts w:ascii="Times New Roman" w:hAnsi="Times New Roman"/>
        </w:rPr>
        <w:t>pomiędzy</w:t>
      </w:r>
    </w:p>
    <w:p w14:paraId="545E392B" w14:textId="77777777" w:rsidR="0059620D" w:rsidRDefault="0059620D" w:rsidP="0059620D">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3DC3FF90" w14:textId="77777777" w:rsidR="0059620D" w:rsidRDefault="0059620D" w:rsidP="0059620D">
      <w:pPr>
        <w:pStyle w:val="Tekstpodstawowy"/>
        <w:ind w:right="-47"/>
        <w:jc w:val="both"/>
        <w:rPr>
          <w:rFonts w:ascii="Times New Roman" w:hAnsi="Times New Roman"/>
        </w:rPr>
      </w:pPr>
      <w:r>
        <w:rPr>
          <w:rFonts w:ascii="Times New Roman" w:hAnsi="Times New Roman"/>
        </w:rPr>
        <w:t>reprezentowana przez:</w:t>
      </w:r>
    </w:p>
    <w:p w14:paraId="23300218" w14:textId="77777777" w:rsidR="0059620D" w:rsidRDefault="0059620D" w:rsidP="0059620D">
      <w:pPr>
        <w:pStyle w:val="Tekstpodstawowy"/>
        <w:ind w:right="-47"/>
        <w:jc w:val="both"/>
        <w:rPr>
          <w:rFonts w:ascii="Times New Roman" w:hAnsi="Times New Roman"/>
        </w:rPr>
      </w:pPr>
      <w:r>
        <w:rPr>
          <w:rFonts w:ascii="Times New Roman" w:hAnsi="Times New Roman"/>
        </w:rPr>
        <w:t xml:space="preserve">1.Dziekana Wydziału /Kierownika Jednostki/............................................................................. </w:t>
      </w:r>
    </w:p>
    <w:p w14:paraId="03CD10D7" w14:textId="77777777" w:rsidR="0059620D" w:rsidRDefault="0059620D" w:rsidP="0059620D">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D0BAB78" w14:textId="77777777" w:rsidR="0059620D" w:rsidRDefault="0059620D" w:rsidP="0059620D">
      <w:pPr>
        <w:pStyle w:val="Tekstpodstawowy"/>
        <w:ind w:right="-47"/>
        <w:jc w:val="both"/>
        <w:rPr>
          <w:rFonts w:ascii="Times New Roman" w:hAnsi="Times New Roman"/>
        </w:rPr>
      </w:pPr>
      <w:r>
        <w:rPr>
          <w:rFonts w:ascii="Times New Roman" w:hAnsi="Times New Roman"/>
        </w:rPr>
        <w:t>zwaną dalej KUPUJĄCYM</w:t>
      </w:r>
    </w:p>
    <w:p w14:paraId="73BE109A" w14:textId="77777777" w:rsidR="0059620D" w:rsidRDefault="0059620D" w:rsidP="0059620D">
      <w:pPr>
        <w:pStyle w:val="Tekstpodstawowy"/>
        <w:ind w:right="-47"/>
        <w:jc w:val="both"/>
        <w:rPr>
          <w:rFonts w:ascii="Times New Roman" w:hAnsi="Times New Roman"/>
        </w:rPr>
      </w:pPr>
      <w:r>
        <w:rPr>
          <w:rFonts w:ascii="Times New Roman" w:hAnsi="Times New Roman"/>
        </w:rPr>
        <w:t xml:space="preserve">a </w:t>
      </w:r>
    </w:p>
    <w:p w14:paraId="5D8FE771" w14:textId="77777777" w:rsidR="0059620D" w:rsidRDefault="0059620D" w:rsidP="0059620D">
      <w:pPr>
        <w:pStyle w:val="Tekstpodstawowy"/>
        <w:ind w:right="-47"/>
        <w:jc w:val="both"/>
        <w:rPr>
          <w:rFonts w:ascii="Times New Roman" w:hAnsi="Times New Roman"/>
        </w:rPr>
      </w:pPr>
      <w:r>
        <w:rPr>
          <w:rFonts w:ascii="Times New Roman" w:hAnsi="Times New Roman"/>
        </w:rPr>
        <w:t>......................................................................................................................................................</w:t>
      </w:r>
    </w:p>
    <w:p w14:paraId="74AED1DC" w14:textId="77777777" w:rsidR="0059620D" w:rsidRDefault="0059620D" w:rsidP="0059620D">
      <w:pPr>
        <w:pStyle w:val="Tekstpodstawowy"/>
        <w:ind w:right="-47"/>
        <w:jc w:val="both"/>
        <w:rPr>
          <w:rFonts w:ascii="Times New Roman" w:hAnsi="Times New Roman"/>
        </w:rPr>
      </w:pPr>
      <w:r>
        <w:rPr>
          <w:rFonts w:ascii="Times New Roman" w:hAnsi="Times New Roman"/>
        </w:rPr>
        <w:t>......................................................................................................................................................</w:t>
      </w:r>
    </w:p>
    <w:p w14:paraId="71B5CFC4" w14:textId="77777777" w:rsidR="0059620D" w:rsidRDefault="0059620D" w:rsidP="0059620D">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66F0934D" w14:textId="77777777" w:rsidR="0059620D" w:rsidRDefault="0059620D" w:rsidP="0059620D">
      <w:pPr>
        <w:pStyle w:val="Tekstpodstawowy"/>
        <w:ind w:right="-47"/>
        <w:jc w:val="both"/>
        <w:rPr>
          <w:rFonts w:ascii="Times New Roman" w:hAnsi="Times New Roman"/>
        </w:rPr>
      </w:pPr>
      <w:r>
        <w:rPr>
          <w:rFonts w:ascii="Times New Roman" w:hAnsi="Times New Roman"/>
        </w:rPr>
        <w:t>reprezentowanym przez:</w:t>
      </w:r>
    </w:p>
    <w:p w14:paraId="364FEFFA" w14:textId="77777777" w:rsidR="0059620D" w:rsidRDefault="0059620D" w:rsidP="0059620D">
      <w:pPr>
        <w:pStyle w:val="Tekstpodstawowy"/>
        <w:ind w:right="-47"/>
        <w:jc w:val="both"/>
        <w:rPr>
          <w:rFonts w:ascii="Times New Roman" w:hAnsi="Times New Roman"/>
        </w:rPr>
      </w:pPr>
      <w:r>
        <w:rPr>
          <w:rFonts w:ascii="Times New Roman" w:hAnsi="Times New Roman"/>
        </w:rPr>
        <w:t>1...................................................................................................................................................</w:t>
      </w:r>
    </w:p>
    <w:p w14:paraId="33B61F17" w14:textId="77777777" w:rsidR="0059620D" w:rsidRDefault="0059620D" w:rsidP="0059620D">
      <w:pPr>
        <w:pStyle w:val="Tekstpodstawowy"/>
        <w:ind w:right="-47"/>
        <w:jc w:val="both"/>
        <w:rPr>
          <w:rFonts w:ascii="Times New Roman" w:hAnsi="Times New Roman"/>
        </w:rPr>
      </w:pPr>
      <w:r>
        <w:rPr>
          <w:rFonts w:ascii="Times New Roman" w:hAnsi="Times New Roman"/>
        </w:rPr>
        <w:t xml:space="preserve">2................................................................................................................................................... </w:t>
      </w:r>
    </w:p>
    <w:p w14:paraId="6CD383F4" w14:textId="77777777" w:rsidR="0059620D" w:rsidRDefault="0059620D" w:rsidP="0059620D">
      <w:pPr>
        <w:pStyle w:val="Tekstpodstawowy"/>
        <w:ind w:right="-47"/>
        <w:jc w:val="both"/>
        <w:rPr>
          <w:rFonts w:ascii="Times New Roman" w:hAnsi="Times New Roman"/>
        </w:rPr>
      </w:pPr>
      <w:r>
        <w:rPr>
          <w:rFonts w:ascii="Times New Roman" w:hAnsi="Times New Roman"/>
        </w:rPr>
        <w:t>zwanym dalej SPRZEDAWCĄ</w:t>
      </w:r>
    </w:p>
    <w:p w14:paraId="097A163D" w14:textId="77777777" w:rsidR="0059620D" w:rsidRDefault="0059620D" w:rsidP="0059620D">
      <w:pPr>
        <w:pStyle w:val="Tekstpodstawowy"/>
        <w:ind w:right="-47"/>
        <w:jc w:val="center"/>
        <w:rPr>
          <w:rFonts w:ascii="Times New Roman" w:hAnsi="Times New Roman"/>
        </w:rPr>
      </w:pPr>
    </w:p>
    <w:p w14:paraId="2BB3D989"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1</w:t>
      </w:r>
    </w:p>
    <w:p w14:paraId="2DAD192A" w14:textId="4107E95E" w:rsidR="0059620D" w:rsidRPr="003D561B" w:rsidRDefault="0059620D" w:rsidP="0059620D">
      <w:pPr>
        <w:pStyle w:val="Tekstpodstawowy"/>
        <w:numPr>
          <w:ilvl w:val="0"/>
          <w:numId w:val="6"/>
        </w:numPr>
        <w:tabs>
          <w:tab w:val="clear" w:pos="780"/>
          <w:tab w:val="num" w:pos="284"/>
        </w:tabs>
        <w:spacing w:line="240" w:lineRule="auto"/>
        <w:ind w:left="284" w:right="-47" w:hanging="284"/>
        <w:jc w:val="both"/>
        <w:rPr>
          <w:rFonts w:ascii="Times New Roman" w:hAnsi="Times New Roman"/>
          <w:sz w:val="22"/>
          <w:szCs w:val="22"/>
        </w:rPr>
      </w:pPr>
      <w:r w:rsidRPr="00520F53">
        <w:rPr>
          <w:rFonts w:ascii="Times New Roman" w:hAnsi="Times New Roman"/>
        </w:rPr>
        <w:t xml:space="preserve">Przedmiotem niniejszej umowy jest sprzedaż i </w:t>
      </w:r>
      <w:r w:rsidR="003D561B" w:rsidRPr="003D561B">
        <w:rPr>
          <w:rFonts w:ascii="Times New Roman" w:hAnsi="Times New Roman"/>
          <w:b/>
          <w:szCs w:val="24"/>
        </w:rPr>
        <w:t xml:space="preserve">Dostawa 4 zestawów okularów wirtualnej i rozszerzonej rzeczywistości na potrzeby Studenckiego Koła Naukowego </w:t>
      </w:r>
      <w:proofErr w:type="spellStart"/>
      <w:r w:rsidR="003D561B" w:rsidRPr="003D561B">
        <w:rPr>
          <w:rFonts w:ascii="Times New Roman" w:hAnsi="Times New Roman"/>
          <w:b/>
          <w:szCs w:val="24"/>
        </w:rPr>
        <w:t>Larp</w:t>
      </w:r>
      <w:proofErr w:type="spellEnd"/>
      <w:r w:rsidR="003D561B" w:rsidRPr="003D561B">
        <w:rPr>
          <w:rFonts w:ascii="Times New Roman" w:hAnsi="Times New Roman"/>
          <w:b/>
          <w:szCs w:val="24"/>
        </w:rPr>
        <w:t xml:space="preserve"> AGH</w:t>
      </w:r>
    </w:p>
    <w:p w14:paraId="64AB232B" w14:textId="77777777" w:rsidR="0059620D" w:rsidRDefault="0059620D" w:rsidP="0059620D">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4710A55" w14:textId="77777777" w:rsidR="0059620D" w:rsidRPr="0043435F" w:rsidRDefault="0059620D" w:rsidP="0059620D">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4FA60CF6" w14:textId="77777777" w:rsidR="0059620D" w:rsidRDefault="0059620D" w:rsidP="0059620D">
      <w:pPr>
        <w:pStyle w:val="Tekstpodstawowy"/>
        <w:ind w:right="-47"/>
        <w:jc w:val="both"/>
        <w:rPr>
          <w:rFonts w:ascii="Times New Roman" w:hAnsi="Times New Roman"/>
        </w:rPr>
      </w:pPr>
    </w:p>
    <w:p w14:paraId="304C080B"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2</w:t>
      </w:r>
    </w:p>
    <w:p w14:paraId="6FDD5D31" w14:textId="77777777" w:rsidR="0059620D" w:rsidRPr="0043435F" w:rsidRDefault="0059620D" w:rsidP="0059620D">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A4D20C8" w14:textId="77777777" w:rsidR="0059620D" w:rsidRPr="0043435F" w:rsidRDefault="0059620D" w:rsidP="0059620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BEF556D" w14:textId="77777777" w:rsidR="0059620D" w:rsidRPr="0043435F" w:rsidRDefault="0059620D" w:rsidP="0059620D">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7ACF5FD" w14:textId="77777777" w:rsidR="0059620D" w:rsidRDefault="0059620D" w:rsidP="0059620D">
      <w:pPr>
        <w:pStyle w:val="Tekstpodstawowy"/>
        <w:ind w:right="-47"/>
        <w:jc w:val="both"/>
        <w:rPr>
          <w:rFonts w:ascii="Times New Roman" w:hAnsi="Times New Roman"/>
        </w:rPr>
      </w:pPr>
    </w:p>
    <w:p w14:paraId="5165B803" w14:textId="77777777" w:rsidR="0059620D" w:rsidRDefault="0059620D" w:rsidP="0059620D">
      <w:pPr>
        <w:pStyle w:val="Tekstpodstawowy"/>
        <w:ind w:right="-47"/>
        <w:jc w:val="center"/>
        <w:rPr>
          <w:rFonts w:ascii="Times New Roman" w:hAnsi="Times New Roman"/>
          <w:b/>
        </w:rPr>
      </w:pPr>
    </w:p>
    <w:p w14:paraId="46512168" w14:textId="77777777" w:rsidR="0059620D" w:rsidRDefault="0059620D" w:rsidP="0059620D">
      <w:pPr>
        <w:pStyle w:val="Tekstpodstawowy"/>
        <w:ind w:right="-47"/>
        <w:jc w:val="center"/>
        <w:rPr>
          <w:rFonts w:ascii="Times New Roman" w:hAnsi="Times New Roman"/>
          <w:b/>
        </w:rPr>
      </w:pPr>
    </w:p>
    <w:p w14:paraId="317B7636"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3</w:t>
      </w:r>
    </w:p>
    <w:p w14:paraId="6872D0E1" w14:textId="77777777" w:rsidR="0059620D" w:rsidRPr="0043435F" w:rsidRDefault="0059620D" w:rsidP="0059620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17C42AB9" w14:textId="77777777" w:rsidR="0059620D" w:rsidRPr="0043435F" w:rsidRDefault="0059620D" w:rsidP="0059620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BA7ACA9" w14:textId="77777777" w:rsidR="0059620D" w:rsidRPr="0043435F" w:rsidRDefault="0059620D" w:rsidP="0059620D">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A97A4BD" w14:textId="77777777" w:rsidR="0059620D" w:rsidRPr="0043435F" w:rsidRDefault="0059620D" w:rsidP="0059620D">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697BC3B" w14:textId="77777777" w:rsidR="0059620D" w:rsidRDefault="0059620D" w:rsidP="0059620D">
      <w:pPr>
        <w:pStyle w:val="Tekstpodstawowy"/>
        <w:ind w:right="-47"/>
        <w:jc w:val="both"/>
        <w:rPr>
          <w:rFonts w:ascii="Times New Roman" w:hAnsi="Times New Roman"/>
        </w:rPr>
      </w:pPr>
    </w:p>
    <w:p w14:paraId="761CE78A"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4</w:t>
      </w:r>
    </w:p>
    <w:p w14:paraId="4DEB9D9B" w14:textId="77777777" w:rsidR="0059620D" w:rsidRDefault="0059620D" w:rsidP="0059620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630A228A" w14:textId="77777777" w:rsidR="0059620D" w:rsidRDefault="0059620D" w:rsidP="0059620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16DC032B" w14:textId="77777777" w:rsidR="0059620D" w:rsidRDefault="0059620D" w:rsidP="0059620D">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17245D7" w14:textId="77777777" w:rsidR="0059620D" w:rsidRPr="00593CEB" w:rsidRDefault="0059620D" w:rsidP="0059620D">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67EE0BF0" w14:textId="77777777" w:rsidR="0059620D" w:rsidRDefault="0059620D" w:rsidP="0059620D">
      <w:pPr>
        <w:pStyle w:val="Tekstpodstawowy"/>
        <w:ind w:right="-47"/>
        <w:jc w:val="center"/>
        <w:rPr>
          <w:rFonts w:ascii="Times New Roman" w:hAnsi="Times New Roman"/>
        </w:rPr>
      </w:pPr>
    </w:p>
    <w:p w14:paraId="324CF74A"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5</w:t>
      </w:r>
    </w:p>
    <w:p w14:paraId="4DB7AA73" w14:textId="77777777" w:rsidR="0059620D" w:rsidRPr="00C53B52" w:rsidRDefault="0059620D" w:rsidP="0059620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A12CC14" w14:textId="77777777" w:rsidR="0059620D" w:rsidRPr="00C53B52" w:rsidRDefault="0059620D" w:rsidP="0059620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E2BEDFC" w14:textId="77777777" w:rsidR="0059620D" w:rsidRPr="00C53B52" w:rsidRDefault="0059620D" w:rsidP="0059620D">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655CAC4" w14:textId="77777777" w:rsidR="0059620D" w:rsidRPr="00C53B52" w:rsidRDefault="0059620D" w:rsidP="0059620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450A276" w14:textId="77810325" w:rsidR="0059620D" w:rsidRPr="00C53B52" w:rsidRDefault="0059620D" w:rsidP="0059620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008D55B3" w:rsidRPr="008D55B3">
        <w:rPr>
          <w:rFonts w:ascii="Times New Roman" w:hAnsi="Times New Roman"/>
        </w:rPr>
        <w:t>z przyczyn występujących po stronie</w:t>
      </w:r>
      <w:r w:rsidR="008D55B3">
        <w:rPr>
          <w:rFonts w:ascii="Times New Roman" w:hAnsi="Times New Roman"/>
        </w:rPr>
        <w:t xml:space="preserve"> </w:t>
      </w:r>
      <w:r w:rsidRPr="00C53B52">
        <w:rPr>
          <w:rFonts w:ascii="Times New Roman" w:hAnsi="Times New Roman"/>
        </w:rPr>
        <w:t>Sprzedawcy, w wysokości 10% całkowitego wynagrodzenia netto określonego w  § 3 ust. 1;</w:t>
      </w:r>
    </w:p>
    <w:p w14:paraId="147559DE" w14:textId="0A764D1E" w:rsidR="0059620D" w:rsidRPr="00C53B52" w:rsidRDefault="0059620D" w:rsidP="0059620D">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008D55B3" w:rsidRPr="008D55B3">
        <w:rPr>
          <w:rFonts w:ascii="Times New Roman" w:hAnsi="Times New Roman"/>
        </w:rPr>
        <w:t>z przyczyn występujących po stronie</w:t>
      </w:r>
      <w:r w:rsidR="008D55B3" w:rsidRPr="008D55B3">
        <w:rPr>
          <w:rFonts w:ascii="Times New Roman" w:hAnsi="Times New Roman"/>
        </w:rPr>
        <w:t xml:space="preserve"> </w:t>
      </w:r>
      <w:r w:rsidRPr="00C53B52">
        <w:rPr>
          <w:rFonts w:ascii="Times New Roman" w:hAnsi="Times New Roman"/>
        </w:rPr>
        <w:t>Sprzedawcy, w wysokości 10% wartości netto części przedmiotu umowy, której dotyczy odstąpienie;</w:t>
      </w:r>
    </w:p>
    <w:p w14:paraId="75055AAF" w14:textId="77777777" w:rsidR="0059620D" w:rsidRPr="00C53B52" w:rsidRDefault="0059620D" w:rsidP="0059620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974DEE3" w14:textId="692419B2" w:rsidR="0059620D" w:rsidRPr="00C53B52" w:rsidRDefault="0059620D" w:rsidP="0059620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008D55B3" w:rsidRPr="008D55B3">
        <w:rPr>
          <w:rFonts w:ascii="Times New Roman" w:hAnsi="Times New Roman"/>
        </w:rPr>
        <w:t>z przyczyn występujących po stronie</w:t>
      </w:r>
      <w:r w:rsidR="008D55B3" w:rsidRPr="008D55B3">
        <w:rPr>
          <w:rFonts w:ascii="Times New Roman" w:hAnsi="Times New Roman"/>
        </w:rPr>
        <w:t xml:space="preserve"> </w:t>
      </w:r>
      <w:r w:rsidRPr="00C53B52">
        <w:rPr>
          <w:rFonts w:ascii="Times New Roman" w:hAnsi="Times New Roman"/>
        </w:rPr>
        <w:t>Kupującego, w wysokości 10% całkowitego wynagrodzenia netto określonego w § 3 ust. 1;</w:t>
      </w:r>
    </w:p>
    <w:p w14:paraId="43979949" w14:textId="0DEF5255" w:rsidR="0059620D" w:rsidRPr="00C53B52" w:rsidRDefault="0059620D" w:rsidP="0059620D">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008D55B3" w:rsidRPr="008D55B3">
        <w:rPr>
          <w:rFonts w:ascii="Times New Roman" w:hAnsi="Times New Roman"/>
        </w:rPr>
        <w:t>z przyczyn występujących po stronie</w:t>
      </w:r>
      <w:r w:rsidR="008D55B3" w:rsidRPr="008D55B3">
        <w:rPr>
          <w:rFonts w:ascii="Times New Roman" w:hAnsi="Times New Roman"/>
        </w:rPr>
        <w:t xml:space="preserve"> </w:t>
      </w:r>
      <w:r w:rsidRPr="00C53B52">
        <w:rPr>
          <w:rFonts w:ascii="Times New Roman" w:hAnsi="Times New Roman"/>
        </w:rPr>
        <w:t>Kupującego, w wysokości 10% wartości netto części przedmiotu umowy, której dotyczy odstąpienie</w:t>
      </w:r>
    </w:p>
    <w:p w14:paraId="29E051CC" w14:textId="77777777" w:rsidR="0059620D" w:rsidRPr="006B2CAA" w:rsidRDefault="0059620D" w:rsidP="0059620D">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1DAED581" w14:textId="77777777" w:rsidR="0059620D" w:rsidRDefault="0059620D" w:rsidP="0059620D">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74179E6" w14:textId="77777777" w:rsidR="0059620D" w:rsidRDefault="0059620D" w:rsidP="0059620D">
      <w:pPr>
        <w:pStyle w:val="Tekstpodstawowy"/>
        <w:ind w:right="-47"/>
        <w:jc w:val="center"/>
        <w:rPr>
          <w:rFonts w:ascii="Times New Roman" w:hAnsi="Times New Roman"/>
          <w:b/>
        </w:rPr>
      </w:pPr>
    </w:p>
    <w:p w14:paraId="05EE43B3" w14:textId="77777777" w:rsidR="0059620D" w:rsidRDefault="0059620D" w:rsidP="0059620D">
      <w:pPr>
        <w:pStyle w:val="Tekstpodstawowy"/>
        <w:ind w:right="-47"/>
        <w:jc w:val="center"/>
        <w:rPr>
          <w:rFonts w:ascii="Times New Roman" w:hAnsi="Times New Roman"/>
          <w:b/>
        </w:rPr>
      </w:pPr>
    </w:p>
    <w:p w14:paraId="20A7E705" w14:textId="77777777" w:rsidR="0059620D" w:rsidRDefault="0059620D" w:rsidP="0059620D">
      <w:pPr>
        <w:pStyle w:val="Tekstpodstawowy"/>
        <w:ind w:right="-47"/>
        <w:jc w:val="center"/>
        <w:rPr>
          <w:rFonts w:ascii="Times New Roman" w:hAnsi="Times New Roman"/>
          <w:b/>
        </w:rPr>
      </w:pPr>
      <w:r w:rsidRPr="00877B92">
        <w:rPr>
          <w:rFonts w:ascii="Times New Roman" w:hAnsi="Times New Roman"/>
          <w:b/>
        </w:rPr>
        <w:t>§ 6</w:t>
      </w:r>
    </w:p>
    <w:p w14:paraId="64567F1C" w14:textId="77777777" w:rsidR="0059620D" w:rsidRDefault="0059620D" w:rsidP="0059620D">
      <w:pPr>
        <w:pStyle w:val="Tekstpodstawowy"/>
        <w:ind w:right="-47"/>
        <w:jc w:val="center"/>
        <w:rPr>
          <w:rFonts w:ascii="Times New Roman" w:hAnsi="Times New Roman"/>
          <w:b/>
        </w:rPr>
      </w:pPr>
    </w:p>
    <w:p w14:paraId="65573C45" w14:textId="77777777" w:rsidR="0059620D" w:rsidRDefault="0059620D" w:rsidP="0059620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EB020DF" w14:textId="77777777" w:rsidR="0059620D" w:rsidRDefault="0059620D" w:rsidP="0059620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5E9E3E1" w14:textId="77777777" w:rsidR="0059620D" w:rsidRDefault="0059620D" w:rsidP="0059620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18D7F28D" w14:textId="77777777" w:rsidR="0059620D" w:rsidRDefault="0059620D" w:rsidP="0059620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F80CD76" w14:textId="77777777" w:rsidR="0059620D" w:rsidRDefault="0059620D" w:rsidP="0059620D">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B56F138"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170EAE0" w14:textId="77777777" w:rsidR="0059620D" w:rsidRPr="003F1749" w:rsidRDefault="0059620D" w:rsidP="0059620D">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3EF8530" w14:textId="77777777" w:rsidR="0059620D" w:rsidRDefault="0059620D" w:rsidP="0059620D">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6D57F45" w14:textId="77777777" w:rsidR="0059620D" w:rsidRDefault="0059620D" w:rsidP="0059620D">
      <w:pPr>
        <w:pStyle w:val="Tekstpodstawowy"/>
        <w:ind w:right="-47"/>
        <w:jc w:val="center"/>
        <w:rPr>
          <w:rFonts w:ascii="Times New Roman" w:hAnsi="Times New Roman"/>
        </w:rPr>
      </w:pPr>
    </w:p>
    <w:p w14:paraId="07804539"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EEC564D" w14:textId="77777777" w:rsidR="0059620D" w:rsidRPr="0043435F" w:rsidRDefault="0059620D" w:rsidP="0059620D">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BB7A376" w14:textId="179161B1" w:rsidR="0059620D" w:rsidRPr="0043435F" w:rsidRDefault="0059620D" w:rsidP="0059620D">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sidR="008D55B3">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3F06B764"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FB642C7"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0E2CC920"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672C9BC7"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35610240"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65A02CBC" w14:textId="3492ED7B"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sidR="008D55B3">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4CE1202F" w14:textId="77777777" w:rsidR="0059620D" w:rsidRPr="0043435F" w:rsidRDefault="0059620D" w:rsidP="0059620D">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39C7686" w14:textId="77777777" w:rsidR="0059620D" w:rsidRPr="0043435F" w:rsidRDefault="0059620D" w:rsidP="0059620D">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47BEF82" w14:textId="77777777" w:rsidR="0059620D" w:rsidRPr="0043435F" w:rsidRDefault="0059620D" w:rsidP="0059620D">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1A03FBE" w14:textId="77777777" w:rsidR="0059620D" w:rsidRPr="0043435F" w:rsidRDefault="0059620D" w:rsidP="0059620D">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BBA3CFA" w14:textId="77777777" w:rsidR="0059620D" w:rsidRDefault="0059620D" w:rsidP="0059620D">
      <w:pPr>
        <w:pStyle w:val="Tekstpodstawowy"/>
        <w:ind w:left="284" w:right="-47"/>
        <w:jc w:val="both"/>
        <w:rPr>
          <w:rFonts w:ascii="Times New Roman" w:hAnsi="Times New Roman"/>
        </w:rPr>
      </w:pPr>
    </w:p>
    <w:p w14:paraId="62C244AB"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560940C" w14:textId="77777777" w:rsidR="0059620D" w:rsidRPr="009B2595" w:rsidRDefault="0059620D" w:rsidP="0059620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51C8912" w14:textId="77777777" w:rsidR="0059620D" w:rsidRPr="009B2595" w:rsidRDefault="0059620D" w:rsidP="0059620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2C342EA" w14:textId="77777777" w:rsidR="0059620D" w:rsidRPr="009B2595" w:rsidRDefault="0059620D" w:rsidP="0059620D">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47EB00DF" w14:textId="77777777" w:rsidR="0059620D" w:rsidRPr="009B2595" w:rsidRDefault="0059620D" w:rsidP="0059620D">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D8D3A37" w14:textId="77777777" w:rsidR="0059620D" w:rsidRPr="009B2595" w:rsidRDefault="0059620D" w:rsidP="0059620D">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DFF033B" w14:textId="77777777" w:rsidR="0059620D" w:rsidRPr="009B2595" w:rsidRDefault="0059620D" w:rsidP="0059620D">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przedłużenia okresu gwarancji, w sytuacji jej przedłużenia przez producenta lub Sprzedawcę,</w:t>
      </w:r>
    </w:p>
    <w:p w14:paraId="4B2BD190" w14:textId="77777777" w:rsidR="0059620D" w:rsidRPr="009B2595" w:rsidRDefault="0059620D" w:rsidP="0059620D">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B136710" w14:textId="77777777" w:rsidR="0059620D" w:rsidRPr="009B2595" w:rsidRDefault="0059620D" w:rsidP="0059620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65C446" w14:textId="77777777" w:rsidR="0059620D" w:rsidRPr="009B2595" w:rsidRDefault="0059620D" w:rsidP="0059620D">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527AE2F" w14:textId="77777777" w:rsidR="0059620D" w:rsidRPr="00042F5C" w:rsidRDefault="0059620D" w:rsidP="0059620D">
      <w:pPr>
        <w:widowControl w:val="0"/>
        <w:suppressAutoHyphens/>
        <w:autoSpaceDN w:val="0"/>
        <w:ind w:left="360"/>
        <w:jc w:val="center"/>
        <w:textAlignment w:val="baseline"/>
        <w:rPr>
          <w:rFonts w:eastAsia="SimSun"/>
          <w:b/>
          <w:bCs/>
          <w:color w:val="000000"/>
          <w:kern w:val="2"/>
          <w:sz w:val="24"/>
          <w:szCs w:val="24"/>
          <w:lang w:val="pl-PL"/>
        </w:rPr>
      </w:pPr>
    </w:p>
    <w:p w14:paraId="0E522B7A" w14:textId="77777777" w:rsidR="0059620D" w:rsidRPr="009B2595" w:rsidRDefault="0059620D" w:rsidP="0059620D">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15A981A" w14:textId="77777777" w:rsidR="0059620D" w:rsidRPr="009B2595" w:rsidRDefault="0059620D" w:rsidP="0059620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B89DA71" w14:textId="77777777" w:rsidR="0059620D" w:rsidRPr="009B2595" w:rsidRDefault="0059620D" w:rsidP="0059620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28DCEFC" w14:textId="77777777" w:rsidR="0059620D" w:rsidRPr="009B2595" w:rsidRDefault="0059620D" w:rsidP="0059620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4A65C9" w14:textId="77777777" w:rsidR="0059620D" w:rsidRPr="009B2595" w:rsidRDefault="0059620D" w:rsidP="0059620D">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22FB613" w14:textId="77777777"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1B68B984" w14:textId="77777777" w:rsidR="0059620D" w:rsidRDefault="0059620D" w:rsidP="0059620D">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1BA1C2CA" w14:textId="77777777" w:rsidR="0059620D" w:rsidRDefault="0059620D" w:rsidP="0059620D">
      <w:pPr>
        <w:pStyle w:val="Tekstpodstawowy"/>
        <w:ind w:right="-47"/>
        <w:jc w:val="center"/>
        <w:rPr>
          <w:rFonts w:ascii="Times New Roman" w:hAnsi="Times New Roman"/>
        </w:rPr>
      </w:pPr>
    </w:p>
    <w:p w14:paraId="27BA7DF3" w14:textId="77777777" w:rsidR="0059620D" w:rsidRDefault="0059620D" w:rsidP="0059620D">
      <w:pPr>
        <w:pStyle w:val="Tekstpodstawowy"/>
        <w:ind w:right="-47"/>
        <w:jc w:val="center"/>
        <w:rPr>
          <w:rFonts w:ascii="Times New Roman" w:hAnsi="Times New Roman"/>
        </w:rPr>
      </w:pPr>
    </w:p>
    <w:p w14:paraId="63677ADC" w14:textId="124F1869"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§1</w:t>
      </w:r>
      <w:r w:rsidR="003D561B">
        <w:rPr>
          <w:rFonts w:ascii="Times New Roman" w:hAnsi="Times New Roman"/>
          <w:b/>
        </w:rPr>
        <w:t>2</w:t>
      </w:r>
    </w:p>
    <w:p w14:paraId="13E14076" w14:textId="77777777" w:rsidR="0059620D" w:rsidRDefault="0059620D" w:rsidP="0059620D">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372AFFB" w14:textId="77777777" w:rsidR="0059620D" w:rsidRDefault="0059620D" w:rsidP="0059620D">
      <w:pPr>
        <w:pStyle w:val="Tekstpodstawowy"/>
        <w:ind w:right="-47"/>
        <w:jc w:val="both"/>
        <w:rPr>
          <w:rFonts w:ascii="Times New Roman" w:hAnsi="Times New Roman"/>
        </w:rPr>
      </w:pPr>
    </w:p>
    <w:p w14:paraId="21D6041B" w14:textId="5D59C72D"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t>§1</w:t>
      </w:r>
      <w:r w:rsidR="003D561B">
        <w:rPr>
          <w:rFonts w:ascii="Times New Roman" w:hAnsi="Times New Roman"/>
          <w:b/>
        </w:rPr>
        <w:t>3</w:t>
      </w:r>
    </w:p>
    <w:p w14:paraId="2A684412" w14:textId="77777777" w:rsidR="0059620D" w:rsidRDefault="0059620D" w:rsidP="0059620D">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D082C38" w14:textId="77777777" w:rsidR="0059620D" w:rsidRDefault="0059620D" w:rsidP="0059620D">
      <w:pPr>
        <w:pStyle w:val="Tekstpodstawowy"/>
        <w:ind w:right="-47"/>
        <w:jc w:val="both"/>
        <w:rPr>
          <w:rFonts w:ascii="Times New Roman" w:hAnsi="Times New Roman"/>
        </w:rPr>
      </w:pPr>
    </w:p>
    <w:p w14:paraId="52D54A8F" w14:textId="77777777" w:rsidR="003D561B" w:rsidRDefault="003D561B" w:rsidP="0059620D">
      <w:pPr>
        <w:pStyle w:val="Tekstpodstawowy"/>
        <w:ind w:right="-47"/>
        <w:jc w:val="center"/>
        <w:rPr>
          <w:rFonts w:ascii="Times New Roman" w:hAnsi="Times New Roman"/>
          <w:b/>
        </w:rPr>
      </w:pPr>
    </w:p>
    <w:p w14:paraId="432568DC" w14:textId="77777777" w:rsidR="003D561B" w:rsidRDefault="003D561B" w:rsidP="0059620D">
      <w:pPr>
        <w:pStyle w:val="Tekstpodstawowy"/>
        <w:ind w:right="-47"/>
        <w:jc w:val="center"/>
        <w:rPr>
          <w:rFonts w:ascii="Times New Roman" w:hAnsi="Times New Roman"/>
          <w:b/>
        </w:rPr>
      </w:pPr>
    </w:p>
    <w:p w14:paraId="33D0D879" w14:textId="77777777" w:rsidR="003D561B" w:rsidRDefault="003D561B" w:rsidP="0059620D">
      <w:pPr>
        <w:pStyle w:val="Tekstpodstawowy"/>
        <w:ind w:right="-47"/>
        <w:jc w:val="center"/>
        <w:rPr>
          <w:rFonts w:ascii="Times New Roman" w:hAnsi="Times New Roman"/>
          <w:b/>
        </w:rPr>
      </w:pPr>
    </w:p>
    <w:p w14:paraId="3D955DB3" w14:textId="0D348B4E" w:rsidR="0059620D" w:rsidRPr="00877B92" w:rsidRDefault="0059620D" w:rsidP="0059620D">
      <w:pPr>
        <w:pStyle w:val="Tekstpodstawowy"/>
        <w:ind w:right="-47"/>
        <w:jc w:val="center"/>
        <w:rPr>
          <w:rFonts w:ascii="Times New Roman" w:hAnsi="Times New Roman"/>
          <w:b/>
        </w:rPr>
      </w:pPr>
      <w:r w:rsidRPr="00877B92">
        <w:rPr>
          <w:rFonts w:ascii="Times New Roman" w:hAnsi="Times New Roman"/>
          <w:b/>
        </w:rPr>
        <w:lastRenderedPageBreak/>
        <w:t>§1</w:t>
      </w:r>
      <w:r w:rsidR="003D561B">
        <w:rPr>
          <w:rFonts w:ascii="Times New Roman" w:hAnsi="Times New Roman"/>
          <w:b/>
        </w:rPr>
        <w:t>4</w:t>
      </w:r>
    </w:p>
    <w:p w14:paraId="26387186" w14:textId="77777777" w:rsidR="0059620D" w:rsidRPr="004F0507" w:rsidRDefault="0059620D" w:rsidP="0059620D">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E67DED2" w14:textId="77777777" w:rsidR="0059620D" w:rsidRDefault="0059620D" w:rsidP="0059620D">
      <w:pPr>
        <w:pStyle w:val="Tekstpodstawowy2"/>
        <w:spacing w:line="240" w:lineRule="auto"/>
        <w:ind w:right="-47"/>
      </w:pPr>
    </w:p>
    <w:p w14:paraId="66C3ED94" w14:textId="77777777" w:rsidR="003D561B" w:rsidRDefault="003D561B" w:rsidP="003D561B">
      <w:pPr>
        <w:pStyle w:val="Tekstpodstawowy2"/>
        <w:spacing w:line="240" w:lineRule="auto"/>
        <w:ind w:right="-47"/>
        <w:rPr>
          <w:b/>
          <w:sz w:val="22"/>
          <w:szCs w:val="22"/>
        </w:rPr>
      </w:pPr>
      <w:r>
        <w:rPr>
          <w:b/>
          <w:sz w:val="22"/>
          <w:szCs w:val="22"/>
        </w:rPr>
        <w:t xml:space="preserve">         </w:t>
      </w:r>
    </w:p>
    <w:p w14:paraId="1F5607DB" w14:textId="1E05FCE7" w:rsidR="003D561B" w:rsidRDefault="003D561B" w:rsidP="003D561B">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427813EE" w14:textId="77777777" w:rsidR="003D561B" w:rsidRDefault="003D561B" w:rsidP="003D561B">
      <w:pPr>
        <w:rPr>
          <w:sz w:val="22"/>
          <w:szCs w:val="22"/>
          <w:lang w:val="pl-PL"/>
        </w:rPr>
      </w:pPr>
    </w:p>
    <w:p w14:paraId="13A17438" w14:textId="77777777" w:rsidR="003D561B" w:rsidRDefault="003D561B" w:rsidP="003D561B">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3F44B41" w14:textId="77777777" w:rsidR="003D561B" w:rsidRDefault="003D561B" w:rsidP="003D561B">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3DF7DE52" w14:textId="77777777" w:rsidR="003D561B" w:rsidRDefault="003D561B" w:rsidP="003D561B">
      <w:pPr>
        <w:pStyle w:val="Zwykytekst"/>
        <w:rPr>
          <w:rFonts w:ascii="Times New Roman" w:hAnsi="Times New Roman" w:cs="Times New Roman"/>
          <w:sz w:val="22"/>
          <w:szCs w:val="22"/>
          <w:lang w:val="pl-PL"/>
        </w:rPr>
      </w:pPr>
    </w:p>
    <w:p w14:paraId="6918C43B" w14:textId="77777777" w:rsidR="003D561B" w:rsidRDefault="003D561B" w:rsidP="003D561B">
      <w:pPr>
        <w:pStyle w:val="Zwykytekst"/>
        <w:ind w:left="4956" w:firstLine="708"/>
        <w:rPr>
          <w:rFonts w:ascii="Times New Roman" w:hAnsi="Times New Roman" w:cs="Times New Roman"/>
          <w:sz w:val="22"/>
          <w:szCs w:val="22"/>
          <w:lang w:val="pl-PL"/>
        </w:rPr>
      </w:pPr>
    </w:p>
    <w:p w14:paraId="762D0078" w14:textId="77777777" w:rsidR="003D561B" w:rsidRDefault="003D561B" w:rsidP="003D561B">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3777F128" w14:textId="77777777" w:rsidR="003D561B" w:rsidRDefault="003D561B" w:rsidP="003D561B">
      <w:pPr>
        <w:pStyle w:val="Zwykytekst"/>
        <w:ind w:left="4956" w:firstLine="708"/>
        <w:rPr>
          <w:rFonts w:ascii="Times New Roman" w:hAnsi="Times New Roman" w:cs="Times New Roman"/>
          <w:b/>
          <w:bCs/>
          <w:sz w:val="22"/>
          <w:szCs w:val="22"/>
          <w:lang w:val="pl-PL"/>
        </w:rPr>
      </w:pPr>
    </w:p>
    <w:p w14:paraId="0F6B6539" w14:textId="77777777" w:rsidR="003D561B" w:rsidRDefault="003D561B" w:rsidP="003D561B">
      <w:pPr>
        <w:pStyle w:val="Zwykytekst"/>
        <w:ind w:left="4956" w:firstLine="708"/>
        <w:rPr>
          <w:rFonts w:ascii="Times New Roman" w:hAnsi="Times New Roman" w:cs="Times New Roman"/>
          <w:b/>
          <w:bCs/>
          <w:sz w:val="22"/>
          <w:szCs w:val="22"/>
          <w:lang w:val="pl-PL"/>
        </w:rPr>
      </w:pPr>
    </w:p>
    <w:p w14:paraId="2616FF72" w14:textId="77777777" w:rsidR="003D561B" w:rsidRDefault="003D561B" w:rsidP="003D561B">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5B5273AE" w14:textId="77777777" w:rsidR="003D561B" w:rsidRDefault="003D561B" w:rsidP="003D561B">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052CCE0E" w14:textId="77777777" w:rsidR="003D561B" w:rsidRDefault="003D561B" w:rsidP="003D561B">
      <w:pPr>
        <w:pStyle w:val="Zwykytekst"/>
        <w:tabs>
          <w:tab w:val="left" w:pos="7050"/>
        </w:tabs>
        <w:rPr>
          <w:rFonts w:ascii="Times New Roman" w:hAnsi="Times New Roman" w:cs="Times New Roman"/>
          <w:i/>
          <w:iCs/>
          <w:sz w:val="22"/>
          <w:szCs w:val="22"/>
          <w:lang w:val="pl-PL"/>
        </w:rPr>
      </w:pPr>
    </w:p>
    <w:p w14:paraId="73C24F5F" w14:textId="77777777" w:rsidR="0059620D" w:rsidRPr="00496551" w:rsidRDefault="0059620D" w:rsidP="0059620D">
      <w:pPr>
        <w:pStyle w:val="Zwykytekst"/>
        <w:rPr>
          <w:rFonts w:ascii="Times New Roman" w:hAnsi="Times New Roman" w:cs="Times New Roman"/>
          <w:sz w:val="16"/>
          <w:szCs w:val="16"/>
          <w:lang w:val="pl-PL"/>
        </w:rPr>
      </w:pPr>
    </w:p>
    <w:p w14:paraId="006BDCFC" w14:textId="77777777" w:rsidR="0059620D" w:rsidRPr="00496551" w:rsidRDefault="0059620D" w:rsidP="0059620D">
      <w:pPr>
        <w:pStyle w:val="Zwykytekst"/>
        <w:rPr>
          <w:sz w:val="16"/>
          <w:szCs w:val="16"/>
          <w:lang w:val="pl-PL"/>
        </w:rPr>
      </w:pPr>
    </w:p>
    <w:p w14:paraId="4509718F" w14:textId="77777777" w:rsidR="0059620D" w:rsidRPr="00877B92" w:rsidRDefault="0059620D" w:rsidP="0059620D">
      <w:pPr>
        <w:rPr>
          <w:lang w:val="pl-PL"/>
        </w:rPr>
      </w:pPr>
    </w:p>
    <w:p w14:paraId="165655C4" w14:textId="77777777" w:rsidR="0059620D" w:rsidRDefault="0059620D" w:rsidP="0059620D">
      <w:pPr>
        <w:rPr>
          <w:lang w:val="pl-PL"/>
        </w:rPr>
      </w:pPr>
    </w:p>
    <w:p w14:paraId="092504D7" w14:textId="77777777" w:rsidR="0059620D" w:rsidRPr="009B06ED" w:rsidRDefault="0059620D" w:rsidP="0059620D">
      <w:pPr>
        <w:rPr>
          <w:lang w:val="pl-PL"/>
        </w:rPr>
      </w:pPr>
      <w:r>
        <w:rPr>
          <w:lang w:val="pl-PL"/>
        </w:rPr>
        <w:t>* Egzemplarz dla Wykonawcy / AGH</w:t>
      </w:r>
    </w:p>
    <w:p w14:paraId="6C376E44" w14:textId="77777777" w:rsidR="0059620D" w:rsidRPr="00456B64" w:rsidRDefault="0059620D" w:rsidP="0059620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258E0F74" w14:textId="77777777" w:rsidR="0059620D" w:rsidRPr="00456B64" w:rsidRDefault="0059620D" w:rsidP="0059620D">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55F3AC95" w14:textId="77777777" w:rsidR="0059620D" w:rsidRPr="002D7003" w:rsidRDefault="0059620D" w:rsidP="0059620D">
      <w:pPr>
        <w:rPr>
          <w:lang w:val="pl-PL"/>
        </w:rPr>
      </w:pPr>
    </w:p>
    <w:p w14:paraId="0030A900" w14:textId="77777777" w:rsidR="0059620D" w:rsidRPr="00C51FE0" w:rsidRDefault="0059620D" w:rsidP="0059620D">
      <w:pPr>
        <w:rPr>
          <w:lang w:val="pl-PL"/>
        </w:rPr>
      </w:pPr>
    </w:p>
    <w:p w14:paraId="65D00272" w14:textId="77777777" w:rsidR="0059620D" w:rsidRPr="00D57065" w:rsidRDefault="0059620D" w:rsidP="0059620D">
      <w:pPr>
        <w:rPr>
          <w:lang w:val="pl-PL"/>
        </w:rPr>
      </w:pPr>
    </w:p>
    <w:p w14:paraId="77FAB803" w14:textId="77777777" w:rsidR="0059620D" w:rsidRPr="00F8529B" w:rsidRDefault="0059620D" w:rsidP="0059620D">
      <w:pPr>
        <w:rPr>
          <w:lang w:val="pl-PL"/>
        </w:rPr>
      </w:pPr>
    </w:p>
    <w:p w14:paraId="68724931" w14:textId="77777777" w:rsidR="0059620D" w:rsidRPr="00901D7D" w:rsidRDefault="0059620D" w:rsidP="0059620D">
      <w:pPr>
        <w:rPr>
          <w:lang w:val="pl-PL"/>
        </w:rPr>
      </w:pPr>
    </w:p>
    <w:p w14:paraId="036ED19E" w14:textId="77777777" w:rsidR="0059620D" w:rsidRPr="00B028C6" w:rsidRDefault="0059620D" w:rsidP="0059620D">
      <w:pPr>
        <w:rPr>
          <w:lang w:val="pl-PL"/>
        </w:rPr>
      </w:pPr>
    </w:p>
    <w:p w14:paraId="5A95CB02" w14:textId="77777777" w:rsidR="00496551" w:rsidRPr="0059620D" w:rsidRDefault="00496551" w:rsidP="0059620D">
      <w:pPr>
        <w:rPr>
          <w:lang w:val="pl-PL"/>
        </w:rPr>
      </w:pPr>
    </w:p>
    <w:sectPr w:rsidR="00496551" w:rsidRPr="0059620D">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87A4D3" w14:textId="77777777" w:rsidR="003C54FB" w:rsidRDefault="003C54FB">
      <w:r>
        <w:separator/>
      </w:r>
    </w:p>
  </w:endnote>
  <w:endnote w:type="continuationSeparator" w:id="0">
    <w:p w14:paraId="1CDCC6CD" w14:textId="77777777" w:rsidR="003C54FB" w:rsidRDefault="003C5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FF7C" w14:textId="77777777" w:rsidR="003D561B" w:rsidRDefault="003D561B">
    <w:pPr>
      <w:pStyle w:val="Stopka"/>
      <w:jc w:val="right"/>
    </w:pPr>
    <w:r>
      <w:fldChar w:fldCharType="begin"/>
    </w:r>
    <w:r>
      <w:instrText>PAGE   \* MERGEFORMAT</w:instrText>
    </w:r>
    <w:r>
      <w:fldChar w:fldCharType="separate"/>
    </w:r>
    <w:r>
      <w:rPr>
        <w:lang w:val="pl-PL"/>
      </w:rPr>
      <w:t>2</w:t>
    </w:r>
    <w:r>
      <w:fldChar w:fldCharType="end"/>
    </w:r>
  </w:p>
  <w:p w14:paraId="22A672D4" w14:textId="77777777" w:rsidR="003D561B" w:rsidRDefault="003D56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4FBA1" w14:textId="77777777" w:rsidR="003C54FB" w:rsidRDefault="003C54FB">
      <w:r>
        <w:separator/>
      </w:r>
    </w:p>
  </w:footnote>
  <w:footnote w:type="continuationSeparator" w:id="0">
    <w:p w14:paraId="4D3E7AC4" w14:textId="77777777" w:rsidR="003C54FB" w:rsidRDefault="003C54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12859448">
    <w:abstractNumId w:val="19"/>
  </w:num>
  <w:num w:numId="2" w16cid:durableId="136794713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55869152">
    <w:abstractNumId w:val="29"/>
  </w:num>
  <w:num w:numId="4" w16cid:durableId="329214827">
    <w:abstractNumId w:val="11"/>
  </w:num>
  <w:num w:numId="5" w16cid:durableId="1089043976">
    <w:abstractNumId w:val="30"/>
  </w:num>
  <w:num w:numId="6" w16cid:durableId="1305743581">
    <w:abstractNumId w:val="32"/>
  </w:num>
  <w:num w:numId="7" w16cid:durableId="708066245">
    <w:abstractNumId w:val="35"/>
  </w:num>
  <w:num w:numId="8" w16cid:durableId="1112171216">
    <w:abstractNumId w:val="25"/>
  </w:num>
  <w:num w:numId="9" w16cid:durableId="379209449">
    <w:abstractNumId w:val="39"/>
  </w:num>
  <w:num w:numId="10" w16cid:durableId="495390257">
    <w:abstractNumId w:val="27"/>
  </w:num>
  <w:num w:numId="11" w16cid:durableId="267586119">
    <w:abstractNumId w:val="6"/>
  </w:num>
  <w:num w:numId="12" w16cid:durableId="2137483396">
    <w:abstractNumId w:val="10"/>
  </w:num>
  <w:num w:numId="13" w16cid:durableId="1603027777">
    <w:abstractNumId w:val="14"/>
  </w:num>
  <w:num w:numId="14" w16cid:durableId="1343244813">
    <w:abstractNumId w:val="40"/>
  </w:num>
  <w:num w:numId="15" w16cid:durableId="297147676">
    <w:abstractNumId w:val="13"/>
  </w:num>
  <w:num w:numId="16" w16cid:durableId="1763990764">
    <w:abstractNumId w:val="9"/>
  </w:num>
  <w:num w:numId="17" w16cid:durableId="95172359">
    <w:abstractNumId w:val="37"/>
  </w:num>
  <w:num w:numId="18" w16cid:durableId="1066991688">
    <w:abstractNumId w:val="28"/>
  </w:num>
  <w:num w:numId="19" w16cid:durableId="1967346346">
    <w:abstractNumId w:val="23"/>
  </w:num>
  <w:num w:numId="20" w16cid:durableId="2092656426">
    <w:abstractNumId w:val="26"/>
  </w:num>
  <w:num w:numId="21" w16cid:durableId="259946522">
    <w:abstractNumId w:val="20"/>
  </w:num>
  <w:num w:numId="22" w16cid:durableId="1454060768">
    <w:abstractNumId w:val="0"/>
  </w:num>
  <w:num w:numId="23" w16cid:durableId="1070693086">
    <w:abstractNumId w:val="38"/>
  </w:num>
  <w:num w:numId="24" w16cid:durableId="1659384251">
    <w:abstractNumId w:val="18"/>
  </w:num>
  <w:num w:numId="25" w16cid:durableId="237055100">
    <w:abstractNumId w:val="3"/>
  </w:num>
  <w:num w:numId="26" w16cid:durableId="1124271798">
    <w:abstractNumId w:val="31"/>
  </w:num>
  <w:num w:numId="27" w16cid:durableId="7621849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87151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18717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796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29645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792119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558020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993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62227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912236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70580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671945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426449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11358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399255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6476049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1947877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906778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375608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948880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367480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942152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C54FB"/>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54FB"/>
    <w:rsid w:val="003C6167"/>
    <w:rsid w:val="003D561B"/>
    <w:rsid w:val="003F1749"/>
    <w:rsid w:val="00496551"/>
    <w:rsid w:val="00496733"/>
    <w:rsid w:val="004A692C"/>
    <w:rsid w:val="004C4EC3"/>
    <w:rsid w:val="0050219D"/>
    <w:rsid w:val="00512FD2"/>
    <w:rsid w:val="00523F87"/>
    <w:rsid w:val="00593CEB"/>
    <w:rsid w:val="0059620D"/>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551A2"/>
    <w:rsid w:val="0086736E"/>
    <w:rsid w:val="008D3AF3"/>
    <w:rsid w:val="008D55B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81C82"/>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329ADC"/>
  <w15:chartTrackingRefBased/>
  <w15:docId w15:val="{D4D23FEA-9E49-43E6-84A4-5550D703C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9620D"/>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uiPriority w:val="99"/>
    <w:rsid w:val="003D561B"/>
    <w:rPr>
      <w:lang w:val="en-US"/>
    </w:rPr>
  </w:style>
  <w:style w:type="character" w:customStyle="1" w:styleId="StopkaZnak">
    <w:name w:val="Stopka Znak"/>
    <w:link w:val="Stopka"/>
    <w:uiPriority w:val="99"/>
    <w:rsid w:val="003D561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7</TotalTime>
  <Pages>6</Pages>
  <Words>1894</Words>
  <Characters>13057</Characters>
  <Application>Microsoft Office Word</Application>
  <DocSecurity>0</DocSecurity>
  <Lines>108</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14922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2025-05-20T11:23:00Z</cp:lastPrinted>
  <dcterms:created xsi:type="dcterms:W3CDTF">2025-05-14T11:23:00Z</dcterms:created>
  <dcterms:modified xsi:type="dcterms:W3CDTF">2025-05-20T11:30:00Z</dcterms:modified>
</cp:coreProperties>
</file>