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E334F" w14:textId="77777777" w:rsidR="006876B9" w:rsidRPr="002A16E2" w:rsidRDefault="00BC4322" w:rsidP="006876B9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4369563D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6876B9" w:rsidRPr="002A16E2">
        <w:rPr>
          <w:rFonts w:ascii="Times New Roman" w:hAnsi="Times New Roman"/>
          <w:b w:val="0"/>
          <w:sz w:val="22"/>
          <w:szCs w:val="22"/>
        </w:rPr>
        <w:tab/>
      </w:r>
      <w:r w:rsidR="006876B9" w:rsidRPr="002A16E2">
        <w:rPr>
          <w:rFonts w:ascii="Times New Roman" w:hAnsi="Times New Roman"/>
          <w:b w:val="0"/>
          <w:sz w:val="22"/>
          <w:szCs w:val="22"/>
        </w:rPr>
        <w:tab/>
      </w:r>
      <w:r w:rsidR="006876B9" w:rsidRPr="002A16E2">
        <w:rPr>
          <w:rFonts w:ascii="Times New Roman" w:hAnsi="Times New Roman"/>
          <w:b w:val="0"/>
          <w:sz w:val="22"/>
          <w:szCs w:val="22"/>
        </w:rPr>
        <w:tab/>
      </w:r>
      <w:r w:rsidR="006876B9" w:rsidRPr="002A16E2">
        <w:rPr>
          <w:rFonts w:ascii="Times New Roman" w:hAnsi="Times New Roman"/>
          <w:b w:val="0"/>
          <w:sz w:val="22"/>
          <w:szCs w:val="22"/>
        </w:rPr>
        <w:tab/>
      </w:r>
      <w:r w:rsidR="006876B9" w:rsidRPr="002A16E2">
        <w:rPr>
          <w:rFonts w:ascii="Times New Roman" w:hAnsi="Times New Roman"/>
          <w:b w:val="0"/>
          <w:sz w:val="22"/>
          <w:szCs w:val="22"/>
        </w:rPr>
        <w:tab/>
      </w:r>
      <w:r w:rsidR="006876B9" w:rsidRPr="002A16E2">
        <w:rPr>
          <w:rFonts w:ascii="Times New Roman" w:hAnsi="Times New Roman"/>
          <w:b w:val="0"/>
          <w:sz w:val="22"/>
          <w:szCs w:val="22"/>
        </w:rPr>
        <w:tab/>
      </w:r>
      <w:r w:rsidR="006876B9" w:rsidRPr="002A16E2">
        <w:rPr>
          <w:rFonts w:ascii="Times New Roman" w:hAnsi="Times New Roman"/>
          <w:b w:val="0"/>
          <w:sz w:val="22"/>
          <w:szCs w:val="22"/>
        </w:rPr>
        <w:tab/>
      </w:r>
      <w:r w:rsidR="006876B9" w:rsidRPr="002A16E2">
        <w:rPr>
          <w:rFonts w:ascii="Times New Roman" w:hAnsi="Times New Roman"/>
          <w:sz w:val="22"/>
          <w:szCs w:val="22"/>
        </w:rPr>
        <w:t>Załącznik nr 1</w:t>
      </w:r>
    </w:p>
    <w:p w14:paraId="10A32CAD" w14:textId="77777777" w:rsidR="006876B9" w:rsidRPr="002A16E2" w:rsidRDefault="006876B9" w:rsidP="006876B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EF5AD8E" w14:textId="77777777" w:rsidR="006876B9" w:rsidRPr="002A16E2" w:rsidRDefault="006876B9" w:rsidP="006876B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2101015" w14:textId="77777777" w:rsidR="006876B9" w:rsidRPr="002A16E2" w:rsidRDefault="006876B9" w:rsidP="006876B9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D45B3E6" w14:textId="77777777" w:rsidR="006876B9" w:rsidRPr="002A16E2" w:rsidRDefault="006876B9" w:rsidP="006876B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6132FDC" w14:textId="77777777" w:rsidR="006876B9" w:rsidRPr="00FA50AF" w:rsidRDefault="006876B9" w:rsidP="006876B9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691FD254" w14:textId="77777777" w:rsidR="006876B9" w:rsidRPr="002A16E2" w:rsidRDefault="006876B9" w:rsidP="006876B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04D4BE54" w14:textId="77777777" w:rsidR="006876B9" w:rsidRPr="002A16E2" w:rsidRDefault="006876B9" w:rsidP="006876B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0965FE0" w14:textId="77777777" w:rsidR="006876B9" w:rsidRPr="002A16E2" w:rsidRDefault="006876B9" w:rsidP="006876B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3E8F987" w14:textId="77777777" w:rsidR="006876B9" w:rsidRPr="002A16E2" w:rsidRDefault="006876B9" w:rsidP="006876B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BB99247" w14:textId="77777777" w:rsidR="006876B9" w:rsidRPr="002A16E2" w:rsidRDefault="006876B9" w:rsidP="006876B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92D664B" w14:textId="77777777" w:rsidR="006876B9" w:rsidRPr="002A16E2" w:rsidRDefault="006876B9" w:rsidP="006876B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DB9FD13" w14:textId="77777777" w:rsidR="006876B9" w:rsidRPr="002A16E2" w:rsidRDefault="006876B9" w:rsidP="006876B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32E93B9" w14:textId="77777777" w:rsidR="006876B9" w:rsidRPr="002A16E2" w:rsidRDefault="006876B9" w:rsidP="006876B9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CE60789" w14:textId="77777777" w:rsidR="006876B9" w:rsidRPr="002A16E2" w:rsidRDefault="006876B9" w:rsidP="006876B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FBBD8C0" w14:textId="77777777" w:rsidR="006876B9" w:rsidRPr="002A16E2" w:rsidRDefault="006876B9" w:rsidP="006876B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477309D" w14:textId="77777777" w:rsidR="006876B9" w:rsidRPr="002A16E2" w:rsidRDefault="006876B9" w:rsidP="006876B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B90E256" w14:textId="77777777" w:rsidR="006876B9" w:rsidRPr="002A16E2" w:rsidRDefault="006876B9" w:rsidP="006876B9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047B4E9" w14:textId="77777777" w:rsidR="006876B9" w:rsidRPr="002A16E2" w:rsidRDefault="006876B9" w:rsidP="006876B9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9F44D47" w14:textId="77777777" w:rsidR="006876B9" w:rsidRPr="002A16E2" w:rsidRDefault="006876B9" w:rsidP="006876B9">
      <w:pPr>
        <w:ind w:firstLine="3969"/>
        <w:rPr>
          <w:b/>
          <w:sz w:val="22"/>
          <w:szCs w:val="22"/>
        </w:rPr>
      </w:pPr>
    </w:p>
    <w:p w14:paraId="7C454F5E" w14:textId="0A0EED79" w:rsidR="006876B9" w:rsidRDefault="006876B9" w:rsidP="006876B9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BC4322" w:rsidRPr="00BC4322">
        <w:rPr>
          <w:b/>
          <w:sz w:val="22"/>
          <w:szCs w:val="22"/>
        </w:rPr>
        <w:t>Dostawa 4 zestawów okularów wirtualnej i rozszerzonej rzeczywistości na potrzeby Studenckiego Koła Naukowego Larp AGH</w:t>
      </w:r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BC4322">
        <w:rPr>
          <w:b/>
          <w:sz w:val="22"/>
          <w:szCs w:val="22"/>
        </w:rPr>
        <w:t>26</w:t>
      </w:r>
      <w:r>
        <w:rPr>
          <w:b/>
          <w:sz w:val="22"/>
          <w:szCs w:val="22"/>
        </w:rPr>
        <w:t>6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A02BA4B" w14:textId="77777777" w:rsidR="006876B9" w:rsidRDefault="006876B9" w:rsidP="006876B9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BC4322" w:rsidRPr="008A2B7D" w14:paraId="5671C568" w14:textId="77777777" w:rsidTr="001F748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4C6703" w14:textId="77777777" w:rsidR="00BC4322" w:rsidRPr="002A16E2" w:rsidRDefault="00BC4322" w:rsidP="001F748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18CCD6" w14:textId="77777777" w:rsidR="00BC4322" w:rsidRDefault="00BC4322" w:rsidP="001F748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5876F333" w14:textId="77777777" w:rsidR="00BC4322" w:rsidRPr="008A2B7D" w:rsidRDefault="00BC4322" w:rsidP="001F748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5CD3FA" w14:textId="77777777" w:rsidR="00BC4322" w:rsidRPr="0084309D" w:rsidRDefault="00BC4322" w:rsidP="001F748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3CFF9B" w14:textId="77777777" w:rsidR="00BC4322" w:rsidRPr="008A2B7D" w:rsidRDefault="00BC4322" w:rsidP="001F748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926925C" w14:textId="77777777" w:rsidR="00BC4322" w:rsidRPr="008A2B7D" w:rsidRDefault="00BC4322" w:rsidP="001F748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C99DF9" w14:textId="77777777" w:rsidR="00BC4322" w:rsidRPr="008A2B7D" w:rsidRDefault="00BC4322" w:rsidP="001F748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BE4F65" w14:textId="77777777" w:rsidR="00BC4322" w:rsidRPr="008A2B7D" w:rsidRDefault="00BC4322" w:rsidP="001F748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BF8ABC8" w14:textId="77777777" w:rsidR="00BC4322" w:rsidRPr="008A2B7D" w:rsidRDefault="00BC4322" w:rsidP="001F748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E30C8B" w14:textId="77777777" w:rsidR="00BC4322" w:rsidRPr="008A2B7D" w:rsidRDefault="00BC4322" w:rsidP="001F748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A65181F" w14:textId="77777777" w:rsidR="00BC4322" w:rsidRPr="008A2B7D" w:rsidRDefault="00BC4322" w:rsidP="001F74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35B3F1F" w14:textId="77777777" w:rsidR="00BC4322" w:rsidRPr="008A2B7D" w:rsidRDefault="00BC4322" w:rsidP="001F74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E914447" w14:textId="77777777" w:rsidR="00BC4322" w:rsidRPr="008A2B7D" w:rsidRDefault="00BC4322" w:rsidP="001F748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5F54497" w14:textId="77777777" w:rsidR="00BC4322" w:rsidRPr="008A2B7D" w:rsidRDefault="00BC4322" w:rsidP="001F748D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D5524CE" w14:textId="77777777" w:rsidR="00BC4322" w:rsidRPr="008A2B7D" w:rsidRDefault="00BC4322" w:rsidP="001F748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C4322" w:rsidRPr="002A16E2" w14:paraId="3E5E31C6" w14:textId="77777777" w:rsidTr="001F748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AF0710" w14:textId="77777777" w:rsidR="00BC4322" w:rsidRPr="002A16E2" w:rsidRDefault="00BC4322" w:rsidP="001F748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AEDA51" w14:textId="77777777" w:rsidR="00BC4322" w:rsidRPr="002A16E2" w:rsidRDefault="00BC4322" w:rsidP="001F748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F9FF4F" w14:textId="77777777" w:rsidR="00BC4322" w:rsidRPr="002A16E2" w:rsidRDefault="00BC4322" w:rsidP="001F748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C46825" w14:textId="77777777" w:rsidR="00BC4322" w:rsidRPr="002A16E2" w:rsidRDefault="00BC4322" w:rsidP="001F748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DC2365" w14:textId="77777777" w:rsidR="00BC4322" w:rsidRPr="002A16E2" w:rsidRDefault="00BC4322" w:rsidP="001F748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4685E7" w14:textId="77777777" w:rsidR="00BC4322" w:rsidRPr="002A16E2" w:rsidRDefault="00BC4322" w:rsidP="001F748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8BA8D7" w14:textId="77777777" w:rsidR="00BC4322" w:rsidRPr="002A16E2" w:rsidRDefault="00BC4322" w:rsidP="001F748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D9033E" w14:textId="77777777" w:rsidR="00BC4322" w:rsidRPr="002A16E2" w:rsidRDefault="00BC4322" w:rsidP="001F748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C4322" w:rsidRPr="002A16E2" w14:paraId="75D1ECA3" w14:textId="77777777" w:rsidTr="001F748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A84103" w14:textId="77777777" w:rsidR="00BC4322" w:rsidRPr="002A16E2" w:rsidRDefault="00BC4322" w:rsidP="001F7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DFE3" w14:textId="628090C8" w:rsidR="00BC4322" w:rsidRPr="00125021" w:rsidRDefault="00BC4322" w:rsidP="001F748D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Okulary VR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F276" w14:textId="77777777" w:rsidR="00BC4322" w:rsidRPr="00A47B30" w:rsidRDefault="00BC4322" w:rsidP="001F748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8164" w14:textId="08431AFB" w:rsidR="00BC4322" w:rsidRPr="00F55968" w:rsidRDefault="00BC4322" w:rsidP="001F74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C215" w14:textId="77777777" w:rsidR="00BC4322" w:rsidRPr="002A16E2" w:rsidRDefault="00BC4322" w:rsidP="001F748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50B5" w14:textId="77777777" w:rsidR="00BC4322" w:rsidRPr="002A16E2" w:rsidRDefault="00BC4322" w:rsidP="001F748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AC089F" w14:textId="77777777" w:rsidR="00BC4322" w:rsidRPr="002A16E2" w:rsidRDefault="00BC4322" w:rsidP="001F748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D37F93" w14:textId="77777777" w:rsidR="00BC4322" w:rsidRPr="002A16E2" w:rsidRDefault="00BC4322" w:rsidP="001F748D">
            <w:pPr>
              <w:ind w:right="425"/>
              <w:rPr>
                <w:sz w:val="22"/>
                <w:szCs w:val="22"/>
              </w:rPr>
            </w:pPr>
          </w:p>
        </w:tc>
      </w:tr>
      <w:tr w:rsidR="00BC4322" w:rsidRPr="002A16E2" w14:paraId="01163905" w14:textId="77777777" w:rsidTr="001F748D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7018F0" w14:textId="77777777" w:rsidR="00BC4322" w:rsidRDefault="00BC4322" w:rsidP="001F748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4795C13" w14:textId="77777777" w:rsidR="00BC4322" w:rsidRPr="002A16E2" w:rsidRDefault="00BC4322" w:rsidP="001F748D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F0D0" w14:textId="77777777" w:rsidR="00BC4322" w:rsidRPr="002A16E2" w:rsidRDefault="00BC4322" w:rsidP="001F748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9C1FFA" w14:textId="77777777" w:rsidR="00BC4322" w:rsidRPr="002A16E2" w:rsidRDefault="00BC4322" w:rsidP="001F748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836714" w14:textId="77777777" w:rsidR="00BC4322" w:rsidRPr="002A16E2" w:rsidRDefault="00BC4322" w:rsidP="001F748D">
            <w:pPr>
              <w:ind w:right="425"/>
              <w:rPr>
                <w:sz w:val="22"/>
                <w:szCs w:val="22"/>
              </w:rPr>
            </w:pPr>
          </w:p>
        </w:tc>
      </w:tr>
      <w:tr w:rsidR="00BC4322" w:rsidRPr="002A16E2" w14:paraId="14F9770D" w14:textId="77777777" w:rsidTr="001F748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96249F" w14:textId="77777777" w:rsidR="00BC4322" w:rsidRPr="002A16E2" w:rsidRDefault="00BC4322" w:rsidP="001F748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707BD42" w14:textId="77777777" w:rsidR="00BC4322" w:rsidRPr="002A16E2" w:rsidRDefault="00BC4322" w:rsidP="001F748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5595" w14:textId="77777777" w:rsidR="00BC4322" w:rsidRPr="002A16E2" w:rsidRDefault="00BC4322" w:rsidP="001F748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840F58" w14:textId="77777777" w:rsidR="00BC4322" w:rsidRPr="002A16E2" w:rsidRDefault="00BC4322" w:rsidP="001F748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4D711E" w14:textId="77777777" w:rsidR="00BC4322" w:rsidRPr="002A16E2" w:rsidRDefault="00BC4322" w:rsidP="001F748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AF578CE" w14:textId="77777777" w:rsidR="006876B9" w:rsidRPr="00483084" w:rsidRDefault="006876B9" w:rsidP="006876B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628328E" w14:textId="77777777" w:rsidR="006876B9" w:rsidRDefault="006876B9" w:rsidP="006876B9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768C55A8" w14:textId="77777777" w:rsidR="006876B9" w:rsidRPr="002A16E2" w:rsidRDefault="006876B9" w:rsidP="006876B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…………. dni od daty podpisania umowy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0BF058C" w14:textId="77777777" w:rsidR="006876B9" w:rsidRPr="002A16E2" w:rsidRDefault="006876B9" w:rsidP="006876B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12</w:t>
      </w:r>
      <w:r w:rsidRPr="002A16E2">
        <w:rPr>
          <w:b/>
          <w:bCs/>
          <w:sz w:val="22"/>
          <w:szCs w:val="22"/>
        </w:rPr>
        <w:t xml:space="preserve"> 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y</w:t>
      </w:r>
    </w:p>
    <w:p w14:paraId="3B44748C" w14:textId="77777777" w:rsidR="006876B9" w:rsidRPr="002A16E2" w:rsidRDefault="006876B9" w:rsidP="006876B9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C37EA8A" w14:textId="77777777" w:rsidR="006876B9" w:rsidRDefault="006876B9" w:rsidP="006876B9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82D809C" w14:textId="77777777" w:rsidR="006876B9" w:rsidRDefault="006876B9" w:rsidP="006876B9">
      <w:pPr>
        <w:tabs>
          <w:tab w:val="left" w:pos="426"/>
        </w:tabs>
        <w:jc w:val="both"/>
        <w:rPr>
          <w:sz w:val="22"/>
          <w:szCs w:val="22"/>
        </w:rPr>
      </w:pPr>
    </w:p>
    <w:p w14:paraId="24AB974C" w14:textId="77777777" w:rsidR="006876B9" w:rsidRPr="002A16E2" w:rsidRDefault="006876B9" w:rsidP="006876B9">
      <w:pPr>
        <w:tabs>
          <w:tab w:val="left" w:pos="426"/>
        </w:tabs>
        <w:jc w:val="both"/>
        <w:rPr>
          <w:sz w:val="22"/>
          <w:szCs w:val="22"/>
        </w:rPr>
      </w:pPr>
    </w:p>
    <w:p w14:paraId="65D8020B" w14:textId="77777777" w:rsidR="006876B9" w:rsidRDefault="006876B9" w:rsidP="006876B9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2AD34C1F" w14:textId="77777777" w:rsidR="006876B9" w:rsidRPr="002A16E2" w:rsidRDefault="006876B9" w:rsidP="006876B9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071BF8DD" w14:textId="77777777" w:rsidR="006876B9" w:rsidRPr="002A16E2" w:rsidRDefault="006876B9" w:rsidP="006876B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5726E138" w14:textId="77777777" w:rsidR="006876B9" w:rsidRDefault="006876B9" w:rsidP="006876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99AFE42" w14:textId="77777777" w:rsidR="006876B9" w:rsidRPr="003E2056" w:rsidRDefault="006876B9" w:rsidP="006876B9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A18E672" w14:textId="77777777" w:rsidR="006876B9" w:rsidRPr="002A16E2" w:rsidRDefault="006876B9" w:rsidP="006876B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4D6D4B" w14:textId="77777777" w:rsidR="006876B9" w:rsidRPr="002A16E2" w:rsidRDefault="006876B9" w:rsidP="006876B9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66B3D4" w14:textId="77777777" w:rsidR="006876B9" w:rsidRPr="002A16E2" w:rsidRDefault="006876B9" w:rsidP="006876B9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0DC733" w14:textId="77777777" w:rsidR="006876B9" w:rsidRPr="002A16E2" w:rsidRDefault="006876B9" w:rsidP="006876B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876B9" w:rsidRPr="002A16E2" w14:paraId="4767A21E" w14:textId="77777777" w:rsidTr="001F748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FBAAE" w14:textId="77777777" w:rsidR="006876B9" w:rsidRPr="002A16E2" w:rsidRDefault="006876B9" w:rsidP="001F748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9862B" w14:textId="77777777" w:rsidR="006876B9" w:rsidRPr="002A16E2" w:rsidRDefault="006876B9" w:rsidP="001F748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B2CFB1C" w14:textId="77777777" w:rsidR="006876B9" w:rsidRPr="002A16E2" w:rsidRDefault="006876B9" w:rsidP="001F748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A32B2" w14:textId="77777777" w:rsidR="006876B9" w:rsidRPr="002A16E2" w:rsidRDefault="006876B9" w:rsidP="001F748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6876B9" w:rsidRPr="002A16E2" w14:paraId="1400A81E" w14:textId="77777777" w:rsidTr="001F748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32F5D" w14:textId="77777777" w:rsidR="006876B9" w:rsidRPr="002A16E2" w:rsidRDefault="006876B9" w:rsidP="001F748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CF426" w14:textId="77777777" w:rsidR="006876B9" w:rsidRPr="002A16E2" w:rsidRDefault="006876B9" w:rsidP="001F748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F4F43" w14:textId="77777777" w:rsidR="006876B9" w:rsidRPr="002A16E2" w:rsidRDefault="006876B9" w:rsidP="001F748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876B9" w:rsidRPr="002A16E2" w14:paraId="58643E84" w14:textId="77777777" w:rsidTr="001F748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E3427" w14:textId="77777777" w:rsidR="006876B9" w:rsidRPr="002A16E2" w:rsidRDefault="006876B9" w:rsidP="001F748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3B149" w14:textId="77777777" w:rsidR="006876B9" w:rsidRPr="002A16E2" w:rsidRDefault="006876B9" w:rsidP="001F748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4ED66" w14:textId="77777777" w:rsidR="006876B9" w:rsidRPr="002A16E2" w:rsidRDefault="006876B9" w:rsidP="001F748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8BF2D57" w14:textId="77777777" w:rsidR="006876B9" w:rsidRPr="002A16E2" w:rsidRDefault="006876B9" w:rsidP="006876B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93B1ED8" w14:textId="77777777" w:rsidR="006876B9" w:rsidRPr="002A16E2" w:rsidRDefault="006876B9" w:rsidP="006876B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C1B462B" w14:textId="77777777" w:rsidR="006876B9" w:rsidRPr="002A16E2" w:rsidRDefault="006876B9" w:rsidP="006876B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D5FC9A4" w14:textId="77777777" w:rsidR="006876B9" w:rsidRPr="002A16E2" w:rsidRDefault="006876B9" w:rsidP="006876B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EC799AF" w14:textId="77777777" w:rsidR="006876B9" w:rsidRPr="002A16E2" w:rsidRDefault="006876B9" w:rsidP="006876B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1A5F80DB" w14:textId="77777777" w:rsidR="006876B9" w:rsidRPr="002A16E2" w:rsidRDefault="006876B9" w:rsidP="006876B9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CDF0076" w14:textId="77777777" w:rsidR="006876B9" w:rsidRPr="002A16E2" w:rsidRDefault="006876B9" w:rsidP="006876B9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221A3D4" w14:textId="77777777" w:rsidR="006876B9" w:rsidRPr="002A16E2" w:rsidRDefault="006876B9" w:rsidP="006876B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F96EA9D" w14:textId="77777777" w:rsidR="006876B9" w:rsidRPr="002A16E2" w:rsidRDefault="006876B9" w:rsidP="006876B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BB34069" w14:textId="77777777" w:rsidR="006876B9" w:rsidRPr="00F47191" w:rsidRDefault="006876B9" w:rsidP="006876B9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A8AADF3" w14:textId="77777777" w:rsidR="00FE545C" w:rsidRPr="006876B9" w:rsidRDefault="00FE545C" w:rsidP="006876B9"/>
    <w:sectPr w:rsidR="00FE545C" w:rsidRPr="006876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17D6F" w14:textId="77777777" w:rsidR="009C7495" w:rsidRDefault="009C7495">
      <w:r>
        <w:separator/>
      </w:r>
    </w:p>
  </w:endnote>
  <w:endnote w:type="continuationSeparator" w:id="0">
    <w:p w14:paraId="24E90B9B" w14:textId="77777777" w:rsidR="009C7495" w:rsidRDefault="009C7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E188B" w14:textId="77777777" w:rsidR="00B37678" w:rsidRDefault="00B376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8F4A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0C71" w14:textId="77777777" w:rsidR="00B37678" w:rsidRDefault="00B376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6B136" w14:textId="77777777" w:rsidR="009C7495" w:rsidRDefault="009C7495">
      <w:r>
        <w:separator/>
      </w:r>
    </w:p>
  </w:footnote>
  <w:footnote w:type="continuationSeparator" w:id="0">
    <w:p w14:paraId="54DE207D" w14:textId="77777777" w:rsidR="009C7495" w:rsidRDefault="009C7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F2913" w14:textId="77777777" w:rsidR="00B37678" w:rsidRDefault="00B376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8A93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D7F80" w14:textId="77777777" w:rsidR="00B37678" w:rsidRDefault="00B376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87524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48186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8182633">
    <w:abstractNumId w:val="0"/>
  </w:num>
  <w:num w:numId="4" w16cid:durableId="654260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749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76B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7495"/>
    <w:rsid w:val="00A0022B"/>
    <w:rsid w:val="00A346FE"/>
    <w:rsid w:val="00A47B4D"/>
    <w:rsid w:val="00A83018"/>
    <w:rsid w:val="00B37678"/>
    <w:rsid w:val="00B774DC"/>
    <w:rsid w:val="00BC2B61"/>
    <w:rsid w:val="00BC432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981D8E0"/>
  <w15:chartTrackingRefBased/>
  <w15:docId w15:val="{68AF834B-31D6-478D-AEE0-1C64BE1E7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6B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579</Words>
  <Characters>4356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2025-05-14T11:09:00Z</dcterms:created>
  <dcterms:modified xsi:type="dcterms:W3CDTF">2025-05-14T11:13:00Z</dcterms:modified>
</cp:coreProperties>
</file>