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Pr="00D85DC7" w:rsidRDefault="00910A25" w:rsidP="00D85DC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0174C1" w:rsidRPr="000174C1">
        <w:rPr>
          <w:b/>
          <w:sz w:val="24"/>
          <w:szCs w:val="24"/>
        </w:rPr>
        <w:t xml:space="preserve">Usługa transportowa na zajęcia terenowe dla słuchaczy studiów podyplomowych </w:t>
      </w:r>
      <w:proofErr w:type="spellStart"/>
      <w:r w:rsidR="000174C1" w:rsidRPr="000174C1">
        <w:rPr>
          <w:b/>
          <w:sz w:val="24"/>
          <w:szCs w:val="24"/>
        </w:rPr>
        <w:t>pn</w:t>
      </w:r>
      <w:proofErr w:type="spellEnd"/>
      <w:r w:rsidR="000174C1" w:rsidRPr="000174C1">
        <w:rPr>
          <w:b/>
          <w:sz w:val="24"/>
          <w:szCs w:val="24"/>
        </w:rPr>
        <w:t>."Wodó</w:t>
      </w:r>
      <w:r w:rsidR="00185C1D">
        <w:rPr>
          <w:b/>
          <w:sz w:val="24"/>
          <w:szCs w:val="24"/>
        </w:rPr>
        <w:t>r</w:t>
      </w:r>
      <w:bookmarkStart w:id="0" w:name="_GoBack"/>
      <w:bookmarkEnd w:id="0"/>
      <w:r w:rsidR="000174C1" w:rsidRPr="000174C1">
        <w:rPr>
          <w:b/>
          <w:sz w:val="24"/>
          <w:szCs w:val="24"/>
        </w:rPr>
        <w:t xml:space="preserve"> i </w:t>
      </w:r>
      <w:proofErr w:type="spellStart"/>
      <w:r w:rsidR="000174C1" w:rsidRPr="000174C1">
        <w:rPr>
          <w:b/>
          <w:sz w:val="24"/>
          <w:szCs w:val="24"/>
        </w:rPr>
        <w:t>biometan</w:t>
      </w:r>
      <w:proofErr w:type="spellEnd"/>
      <w:r w:rsidR="000174C1" w:rsidRPr="000174C1">
        <w:rPr>
          <w:b/>
          <w:sz w:val="24"/>
          <w:szCs w:val="24"/>
        </w:rPr>
        <w:t xml:space="preserve">-pozyskanie, transport i wykorzystanie. Transformacja energetyczna" dla </w:t>
      </w:r>
      <w:proofErr w:type="spellStart"/>
      <w:r w:rsidR="000174C1" w:rsidRPr="000174C1">
        <w:rPr>
          <w:b/>
          <w:sz w:val="24"/>
          <w:szCs w:val="24"/>
        </w:rPr>
        <w:t>WWNiG</w:t>
      </w:r>
      <w:proofErr w:type="spellEnd"/>
      <w:r w:rsidR="000174C1" w:rsidRPr="000174C1">
        <w:rPr>
          <w:b/>
          <w:sz w:val="24"/>
          <w:szCs w:val="24"/>
        </w:rPr>
        <w:t xml:space="preserve"> - DE-dzp.272-275/25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Default="001253B5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1" w:name="_Hlk162525145"/>
    </w:p>
    <w:p w:rsidR="000174C1" w:rsidRPr="00D85DC7" w:rsidRDefault="000174C1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bookmarkEnd w:id="1"/>
    </w:tbl>
    <w:p w:rsidR="001253B5" w:rsidRPr="004B6DFD" w:rsidRDefault="001253B5" w:rsidP="000174C1">
      <w:pPr>
        <w:tabs>
          <w:tab w:val="left" w:pos="0"/>
        </w:tabs>
        <w:spacing w:line="264" w:lineRule="auto"/>
      </w:pPr>
    </w:p>
    <w:p w:rsidR="00F55B12" w:rsidRPr="00D85DC7" w:rsidRDefault="00547241" w:rsidP="00D85DC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sectPr w:rsidR="00F55B12" w:rsidRPr="00D85DC7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6A4" w:rsidRDefault="008736A4">
      <w:r>
        <w:separator/>
      </w:r>
    </w:p>
  </w:endnote>
  <w:endnote w:type="continuationSeparator" w:id="0">
    <w:p w:rsidR="008736A4" w:rsidRDefault="00873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6A4" w:rsidRDefault="008736A4">
      <w:r>
        <w:separator/>
      </w:r>
    </w:p>
  </w:footnote>
  <w:footnote w:type="continuationSeparator" w:id="0">
    <w:p w:rsidR="008736A4" w:rsidRDefault="008736A4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174C1"/>
    <w:rsid w:val="001253B5"/>
    <w:rsid w:val="00185C1D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8539D0"/>
    <w:rsid w:val="008736A4"/>
    <w:rsid w:val="008E4A55"/>
    <w:rsid w:val="008E66F9"/>
    <w:rsid w:val="008F29DB"/>
    <w:rsid w:val="00910A25"/>
    <w:rsid w:val="009A2394"/>
    <w:rsid w:val="009D2718"/>
    <w:rsid w:val="009E4F5D"/>
    <w:rsid w:val="00A1177F"/>
    <w:rsid w:val="00A45A87"/>
    <w:rsid w:val="00B33027"/>
    <w:rsid w:val="00BE4E2C"/>
    <w:rsid w:val="00C25FE1"/>
    <w:rsid w:val="00C303B2"/>
    <w:rsid w:val="00C9532C"/>
    <w:rsid w:val="00D85DC7"/>
    <w:rsid w:val="00D87CF2"/>
    <w:rsid w:val="00D954A9"/>
    <w:rsid w:val="00E40F8E"/>
    <w:rsid w:val="00EC7630"/>
    <w:rsid w:val="00F04CB8"/>
    <w:rsid w:val="00F11BBE"/>
    <w:rsid w:val="00F21267"/>
    <w:rsid w:val="00F55B12"/>
    <w:rsid w:val="00FB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244DA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2022-10-31T09:02:00Z</cp:lastPrinted>
  <dcterms:created xsi:type="dcterms:W3CDTF">2025-05-14T06:04:00Z</dcterms:created>
  <dcterms:modified xsi:type="dcterms:W3CDTF">2025-05-14T06:06:00Z</dcterms:modified>
</cp:coreProperties>
</file>