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F34E8" w14:textId="2E393A01" w:rsidR="008D2AB8" w:rsidRPr="0002044E" w:rsidRDefault="008D2AB8" w:rsidP="0002044E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b w:val="0"/>
          <w:sz w:val="20"/>
          <w:szCs w:val="20"/>
        </w:rPr>
        <w:tab/>
      </w:r>
      <w:r w:rsidRPr="0002044E">
        <w:rPr>
          <w:rFonts w:ascii="Verdana" w:hAnsi="Verdana"/>
          <w:b w:val="0"/>
          <w:sz w:val="20"/>
          <w:szCs w:val="20"/>
        </w:rPr>
        <w:tab/>
      </w:r>
      <w:r w:rsidRPr="0002044E">
        <w:rPr>
          <w:rFonts w:ascii="Verdana" w:hAnsi="Verdana"/>
          <w:b w:val="0"/>
          <w:sz w:val="20"/>
          <w:szCs w:val="20"/>
        </w:rPr>
        <w:tab/>
      </w:r>
      <w:r w:rsidRPr="0002044E">
        <w:rPr>
          <w:rFonts w:ascii="Verdana" w:hAnsi="Verdana"/>
          <w:b w:val="0"/>
          <w:sz w:val="20"/>
          <w:szCs w:val="20"/>
        </w:rPr>
        <w:tab/>
      </w:r>
      <w:r w:rsidRPr="0002044E">
        <w:rPr>
          <w:rFonts w:ascii="Verdana" w:hAnsi="Verdana"/>
          <w:b w:val="0"/>
          <w:sz w:val="20"/>
          <w:szCs w:val="20"/>
        </w:rPr>
        <w:tab/>
      </w:r>
      <w:r w:rsidRPr="0002044E">
        <w:rPr>
          <w:rFonts w:ascii="Verdana" w:hAnsi="Verdana"/>
          <w:b w:val="0"/>
          <w:sz w:val="20"/>
          <w:szCs w:val="20"/>
        </w:rPr>
        <w:tab/>
      </w:r>
      <w:r w:rsidRPr="0002044E">
        <w:rPr>
          <w:rFonts w:ascii="Verdana" w:hAnsi="Verdana"/>
          <w:b w:val="0"/>
          <w:sz w:val="20"/>
          <w:szCs w:val="20"/>
        </w:rPr>
        <w:tab/>
      </w:r>
      <w:r w:rsidRPr="0002044E">
        <w:rPr>
          <w:rFonts w:ascii="Verdana" w:hAnsi="Verdana"/>
          <w:sz w:val="20"/>
          <w:szCs w:val="20"/>
        </w:rPr>
        <w:t xml:space="preserve">Załącznik nr </w:t>
      </w:r>
      <w:r w:rsidR="00012286" w:rsidRPr="0002044E">
        <w:rPr>
          <w:rFonts w:ascii="Verdana" w:hAnsi="Verdana"/>
          <w:sz w:val="20"/>
          <w:szCs w:val="20"/>
        </w:rPr>
        <w:t>1</w:t>
      </w:r>
    </w:p>
    <w:p w14:paraId="4FD0A9A2" w14:textId="77777777" w:rsidR="008D2AB8" w:rsidRPr="0002044E" w:rsidRDefault="008D2AB8" w:rsidP="0002044E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02044E">
        <w:rPr>
          <w:rFonts w:ascii="Verdana" w:hAnsi="Verdana"/>
          <w:b/>
          <w:sz w:val="20"/>
          <w:szCs w:val="20"/>
        </w:rPr>
        <w:t>FORMULARZ OFERTY</w:t>
      </w:r>
    </w:p>
    <w:p w14:paraId="1308991A" w14:textId="77777777" w:rsidR="008D2AB8" w:rsidRPr="0002044E" w:rsidRDefault="008D2AB8" w:rsidP="0002044E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BE6277A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7855387" w14:textId="5DA7D0B2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sz w:val="20"/>
          <w:szCs w:val="20"/>
        </w:rPr>
        <w:t>FORMA PROWADZONEJ DZIAŁALNOŚCI: .........................................................</w:t>
      </w:r>
    </w:p>
    <w:p w14:paraId="30E24493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36D8FC5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D3166A3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2044E">
        <w:rPr>
          <w:rFonts w:ascii="Verdana" w:hAnsi="Verdana"/>
          <w:sz w:val="20"/>
          <w:szCs w:val="20"/>
          <w:lang w:val="de-DE"/>
        </w:rPr>
        <w:t>TEL.</w:t>
      </w:r>
      <w:r w:rsidRPr="0002044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B3B4E9B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2044E">
        <w:rPr>
          <w:rFonts w:ascii="Verdana" w:hAnsi="Verdana"/>
          <w:sz w:val="20"/>
          <w:szCs w:val="20"/>
          <w:lang w:val="de-DE"/>
        </w:rPr>
        <w:t xml:space="preserve">FAX </w:t>
      </w:r>
      <w:r w:rsidRPr="0002044E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D4396E2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02044E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5001846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02044E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FAFE370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9B50765" w14:textId="77777777" w:rsidR="008D2AB8" w:rsidRPr="0002044E" w:rsidRDefault="008D2AB8" w:rsidP="0002044E">
      <w:pPr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sz w:val="20"/>
          <w:szCs w:val="20"/>
        </w:rPr>
        <w:t>Do: Nazwa i siedziba Zamawiającego:</w:t>
      </w:r>
    </w:p>
    <w:p w14:paraId="04821CC0" w14:textId="77777777" w:rsidR="0002044E" w:rsidRDefault="0002044E" w:rsidP="0002044E">
      <w:pPr>
        <w:ind w:right="-110"/>
        <w:rPr>
          <w:rFonts w:ascii="Verdana" w:hAnsi="Verdana"/>
          <w:b/>
          <w:sz w:val="20"/>
          <w:szCs w:val="20"/>
        </w:rPr>
      </w:pPr>
    </w:p>
    <w:p w14:paraId="69072954" w14:textId="25353013" w:rsidR="008754C9" w:rsidRPr="0002044E" w:rsidRDefault="008754C9" w:rsidP="0002044E">
      <w:pPr>
        <w:ind w:right="-110"/>
        <w:rPr>
          <w:rFonts w:ascii="Verdana" w:hAnsi="Verdana"/>
          <w:b/>
          <w:sz w:val="20"/>
          <w:szCs w:val="20"/>
        </w:rPr>
      </w:pPr>
      <w:r w:rsidRPr="0002044E">
        <w:rPr>
          <w:rFonts w:ascii="Verdana" w:hAnsi="Verdana"/>
          <w:b/>
          <w:sz w:val="20"/>
          <w:szCs w:val="20"/>
        </w:rPr>
        <w:t xml:space="preserve">Akademia Górniczo </w:t>
      </w:r>
      <w:r w:rsidR="00223D00" w:rsidRPr="0002044E">
        <w:rPr>
          <w:rFonts w:ascii="Verdana" w:hAnsi="Verdana"/>
          <w:b/>
          <w:sz w:val="20"/>
          <w:szCs w:val="20"/>
        </w:rPr>
        <w:t>–</w:t>
      </w:r>
      <w:r w:rsidRPr="0002044E">
        <w:rPr>
          <w:rFonts w:ascii="Verdana" w:hAnsi="Verdana"/>
          <w:b/>
          <w:sz w:val="20"/>
          <w:szCs w:val="20"/>
        </w:rPr>
        <w:t xml:space="preserve"> Hutnicza</w:t>
      </w:r>
      <w:r w:rsidR="00223D00" w:rsidRPr="0002044E">
        <w:rPr>
          <w:rFonts w:ascii="Verdana" w:hAnsi="Verdana"/>
          <w:b/>
          <w:sz w:val="20"/>
          <w:szCs w:val="20"/>
        </w:rPr>
        <w:t xml:space="preserve"> </w:t>
      </w:r>
      <w:r w:rsidRPr="0002044E">
        <w:rPr>
          <w:rFonts w:ascii="Verdana" w:hAnsi="Verdana"/>
          <w:b/>
          <w:sz w:val="20"/>
          <w:szCs w:val="20"/>
        </w:rPr>
        <w:t>im. Stanisława Staszica w Krakowie</w:t>
      </w:r>
    </w:p>
    <w:p w14:paraId="52C9622B" w14:textId="77777777" w:rsidR="008D2AB8" w:rsidRPr="0002044E" w:rsidRDefault="008754C9" w:rsidP="0002044E">
      <w:pPr>
        <w:ind w:right="-110"/>
        <w:rPr>
          <w:rFonts w:ascii="Verdana" w:hAnsi="Verdana"/>
          <w:b/>
          <w:sz w:val="20"/>
          <w:szCs w:val="20"/>
        </w:rPr>
      </w:pPr>
      <w:r w:rsidRPr="0002044E">
        <w:rPr>
          <w:rFonts w:ascii="Verdana" w:hAnsi="Verdana"/>
          <w:b/>
          <w:sz w:val="20"/>
          <w:szCs w:val="20"/>
        </w:rPr>
        <w:t>Dział Zamówień Publicznych</w:t>
      </w:r>
      <w:r w:rsidR="008D2AB8" w:rsidRPr="0002044E">
        <w:rPr>
          <w:rFonts w:ascii="Verdana" w:hAnsi="Verdana"/>
          <w:b/>
          <w:sz w:val="20"/>
          <w:szCs w:val="20"/>
        </w:rPr>
        <w:t xml:space="preserve">  </w:t>
      </w:r>
    </w:p>
    <w:p w14:paraId="18DA7BA1" w14:textId="69B015C5" w:rsidR="008D2AB8" w:rsidRPr="0002044E" w:rsidRDefault="008754C9" w:rsidP="0002044E">
      <w:pPr>
        <w:ind w:right="-110"/>
        <w:rPr>
          <w:rFonts w:ascii="Verdana" w:hAnsi="Verdana"/>
          <w:b/>
          <w:sz w:val="20"/>
          <w:szCs w:val="20"/>
        </w:rPr>
      </w:pPr>
      <w:r w:rsidRPr="0002044E">
        <w:rPr>
          <w:rFonts w:ascii="Verdana" w:hAnsi="Verdana"/>
          <w:b/>
          <w:sz w:val="20"/>
          <w:szCs w:val="20"/>
        </w:rPr>
        <w:t>Al. Mickiewicza</w:t>
      </w:r>
      <w:r w:rsidR="008D2AB8" w:rsidRPr="0002044E">
        <w:rPr>
          <w:rFonts w:ascii="Verdana" w:hAnsi="Verdana"/>
          <w:b/>
          <w:sz w:val="20"/>
          <w:szCs w:val="20"/>
        </w:rPr>
        <w:t xml:space="preserve"> </w:t>
      </w:r>
      <w:r w:rsidRPr="0002044E">
        <w:rPr>
          <w:rFonts w:ascii="Verdana" w:hAnsi="Verdana"/>
          <w:b/>
          <w:sz w:val="20"/>
          <w:szCs w:val="20"/>
        </w:rPr>
        <w:t>30</w:t>
      </w:r>
      <w:r w:rsidR="00223D00" w:rsidRPr="0002044E">
        <w:rPr>
          <w:rFonts w:ascii="Verdana" w:hAnsi="Verdana"/>
          <w:b/>
          <w:sz w:val="20"/>
          <w:szCs w:val="20"/>
        </w:rPr>
        <w:t xml:space="preserve">, </w:t>
      </w:r>
      <w:r w:rsidRPr="0002044E">
        <w:rPr>
          <w:rFonts w:ascii="Verdana" w:hAnsi="Verdana"/>
          <w:b/>
          <w:sz w:val="20"/>
          <w:szCs w:val="20"/>
        </w:rPr>
        <w:t>30-059</w:t>
      </w:r>
      <w:r w:rsidR="008D2AB8" w:rsidRPr="0002044E">
        <w:rPr>
          <w:rFonts w:ascii="Verdana" w:hAnsi="Verdana"/>
          <w:b/>
          <w:sz w:val="20"/>
          <w:szCs w:val="20"/>
        </w:rPr>
        <w:t xml:space="preserve"> </w:t>
      </w:r>
      <w:r w:rsidRPr="0002044E">
        <w:rPr>
          <w:rFonts w:ascii="Verdana" w:hAnsi="Verdana"/>
          <w:b/>
          <w:sz w:val="20"/>
          <w:szCs w:val="20"/>
        </w:rPr>
        <w:t>Kraków</w:t>
      </w:r>
      <w:r w:rsidR="008D2AB8" w:rsidRPr="0002044E">
        <w:rPr>
          <w:rFonts w:ascii="Verdana" w:hAnsi="Verdana"/>
          <w:b/>
          <w:sz w:val="20"/>
          <w:szCs w:val="20"/>
        </w:rPr>
        <w:t xml:space="preserve">,  </w:t>
      </w:r>
    </w:p>
    <w:p w14:paraId="10C5910E" w14:textId="77777777" w:rsidR="008D2AB8" w:rsidRPr="0002044E" w:rsidRDefault="008D2AB8" w:rsidP="0002044E">
      <w:pPr>
        <w:ind w:firstLine="3969"/>
        <w:rPr>
          <w:rFonts w:ascii="Verdana" w:hAnsi="Verdana"/>
          <w:b/>
          <w:sz w:val="20"/>
          <w:szCs w:val="20"/>
        </w:rPr>
      </w:pPr>
    </w:p>
    <w:p w14:paraId="065A7718" w14:textId="77777777" w:rsidR="008D2AB8" w:rsidRPr="0002044E" w:rsidRDefault="008D2AB8" w:rsidP="0002044E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754C9" w:rsidRPr="0002044E">
        <w:rPr>
          <w:rFonts w:ascii="Verdana" w:hAnsi="Verdana"/>
          <w:b/>
          <w:sz w:val="20"/>
          <w:szCs w:val="20"/>
        </w:rPr>
        <w:t>Remont piwnic hali w Modlnicy, gm. Wielka Wieś - DE-dzp.272-241/25</w:t>
      </w:r>
      <w:r w:rsidRPr="0002044E">
        <w:rPr>
          <w:rFonts w:ascii="Verdana" w:hAnsi="Verdana"/>
          <w:b/>
          <w:sz w:val="20"/>
          <w:szCs w:val="20"/>
        </w:rPr>
        <w:t xml:space="preserve">, </w:t>
      </w:r>
      <w:r w:rsidRPr="0002044E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57977F40" w14:textId="77777777" w:rsidR="008D2AB8" w:rsidRPr="0002044E" w:rsidRDefault="008D2AB8" w:rsidP="0002044E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79DF62A" w14:textId="77777777" w:rsidR="00223D00" w:rsidRPr="0002044E" w:rsidRDefault="00223D00" w:rsidP="0002044E">
      <w:pPr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lang w:eastAsia="zh-CN"/>
        </w:rPr>
        <w:t>Cena brutto: .........................................................................PLN</w:t>
      </w:r>
    </w:p>
    <w:p w14:paraId="41F987F8" w14:textId="77777777" w:rsidR="00223D00" w:rsidRPr="0002044E" w:rsidRDefault="00223D00" w:rsidP="0002044E">
      <w:pPr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</w:p>
    <w:p w14:paraId="1CE1FF5A" w14:textId="67E984DF" w:rsidR="00223D00" w:rsidRPr="0002044E" w:rsidRDefault="00223D00" w:rsidP="0002044E">
      <w:pPr>
        <w:jc w:val="both"/>
        <w:outlineLvl w:val="1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>Słownie brutto :............................................................</w:t>
      </w:r>
      <w:r w:rsidR="0002044E">
        <w:rPr>
          <w:rFonts w:ascii="Verdana" w:hAnsi="Verdana"/>
          <w:sz w:val="20"/>
          <w:szCs w:val="20"/>
          <w:lang w:eastAsia="zh-CN"/>
        </w:rPr>
        <w:t xml:space="preserve">          </w:t>
      </w:r>
    </w:p>
    <w:p w14:paraId="537EC23E" w14:textId="77777777" w:rsidR="0002044E" w:rsidRDefault="0002044E" w:rsidP="0002044E">
      <w:pPr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</w:p>
    <w:p w14:paraId="250DD366" w14:textId="7F34BCA0" w:rsidR="00223D00" w:rsidRPr="0002044E" w:rsidRDefault="00223D00" w:rsidP="0002044E">
      <w:pPr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lang w:eastAsia="zh-CN"/>
        </w:rPr>
        <w:t>Powyższa cena zawiera podatek VAT w wysokości .......... % tj.………………</w:t>
      </w:r>
      <w:r w:rsidR="0002044E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Pr="0002044E">
        <w:rPr>
          <w:rFonts w:ascii="Verdana" w:hAnsi="Verdana"/>
          <w:b/>
          <w:sz w:val="20"/>
          <w:szCs w:val="20"/>
          <w:lang w:eastAsia="zh-CN"/>
        </w:rPr>
        <w:t>PLN</w:t>
      </w:r>
    </w:p>
    <w:p w14:paraId="1E73B045" w14:textId="77777777" w:rsidR="00223D00" w:rsidRPr="0002044E" w:rsidRDefault="00223D00" w:rsidP="0002044E">
      <w:pPr>
        <w:jc w:val="both"/>
        <w:outlineLvl w:val="1"/>
        <w:rPr>
          <w:rFonts w:ascii="Verdana" w:hAnsi="Verdana"/>
          <w:b/>
          <w:sz w:val="20"/>
          <w:szCs w:val="20"/>
          <w:lang w:eastAsia="zh-CN"/>
        </w:rPr>
      </w:pPr>
    </w:p>
    <w:p w14:paraId="573E1417" w14:textId="673D9FF7" w:rsidR="00223D00" w:rsidRPr="0002044E" w:rsidRDefault="00223D00" w:rsidP="0002044E">
      <w:pPr>
        <w:suppressAutoHyphens/>
        <w:ind w:right="-45"/>
        <w:jc w:val="both"/>
        <w:rPr>
          <w:rFonts w:ascii="Verdana" w:hAnsi="Verdana"/>
          <w:bCs/>
          <w:i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lang w:eastAsia="zh-CN"/>
        </w:rPr>
        <w:t>Okres udzielonej gwarancji wynosi</w:t>
      </w:r>
      <w:r w:rsidRPr="0002044E">
        <w:rPr>
          <w:rFonts w:ascii="Verdana" w:hAnsi="Verdana"/>
          <w:bCs/>
          <w:sz w:val="20"/>
          <w:szCs w:val="20"/>
          <w:lang w:eastAsia="zh-CN"/>
        </w:rPr>
        <w:t>: …………… miesięcy</w:t>
      </w:r>
      <w:r w:rsidRPr="0002044E">
        <w:rPr>
          <w:rFonts w:ascii="Verdana" w:hAnsi="Verdana"/>
          <w:bCs/>
          <w:i/>
          <w:iCs/>
          <w:sz w:val="20"/>
          <w:szCs w:val="20"/>
          <w:lang w:eastAsia="zh-CN"/>
        </w:rPr>
        <w:t>*</w:t>
      </w:r>
      <w:r w:rsidRPr="0002044E">
        <w:rPr>
          <w:rFonts w:ascii="Verdana" w:hAnsi="Verdana"/>
          <w:bCs/>
          <w:sz w:val="20"/>
          <w:szCs w:val="20"/>
          <w:lang w:eastAsia="zh-CN"/>
        </w:rPr>
        <w:t xml:space="preserve"> (</w:t>
      </w:r>
      <w:r w:rsidRPr="0002044E">
        <w:rPr>
          <w:rFonts w:ascii="Verdana" w:hAnsi="Verdana"/>
          <w:bCs/>
          <w:i/>
          <w:sz w:val="20"/>
          <w:szCs w:val="20"/>
          <w:lang w:eastAsia="zh-CN"/>
        </w:rPr>
        <w:t xml:space="preserve">kryterium oceny ofert </w:t>
      </w:r>
    </w:p>
    <w:p w14:paraId="0395AC12" w14:textId="77777777" w:rsidR="00223D00" w:rsidRPr="0002044E" w:rsidRDefault="00223D00" w:rsidP="0002044E">
      <w:pPr>
        <w:suppressAutoHyphens/>
        <w:ind w:right="-45"/>
        <w:jc w:val="both"/>
        <w:rPr>
          <w:rFonts w:ascii="Verdana" w:hAnsi="Verdana"/>
          <w:bCs/>
          <w:sz w:val="16"/>
          <w:szCs w:val="16"/>
          <w:lang w:eastAsia="zh-CN"/>
        </w:rPr>
      </w:pPr>
      <w:r w:rsidRPr="0002044E">
        <w:rPr>
          <w:rFonts w:ascii="Verdana" w:hAnsi="Verdana"/>
          <w:bCs/>
          <w:i/>
          <w:iCs/>
          <w:sz w:val="16"/>
          <w:szCs w:val="16"/>
          <w:lang w:eastAsia="zh-CN"/>
        </w:rPr>
        <w:t xml:space="preserve">*W przypadku nie podania okresu gwarancji, Zamawiający przyjmie minimalny okres gwarancji.  </w:t>
      </w:r>
      <w:r w:rsidRPr="0002044E">
        <w:rPr>
          <w:rFonts w:ascii="Verdana" w:hAnsi="Verdana"/>
          <w:bCs/>
          <w:sz w:val="16"/>
          <w:szCs w:val="16"/>
          <w:lang w:eastAsia="zh-CN"/>
        </w:rPr>
        <w:t xml:space="preserve"> </w:t>
      </w:r>
    </w:p>
    <w:p w14:paraId="00841C48" w14:textId="77777777" w:rsidR="0002044E" w:rsidRDefault="0002044E" w:rsidP="0002044E">
      <w:pPr>
        <w:tabs>
          <w:tab w:val="left" w:pos="1276"/>
        </w:tabs>
        <w:suppressAutoHyphens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1FF6EFBB" w14:textId="04A67285" w:rsidR="00223D00" w:rsidRPr="0002044E" w:rsidRDefault="00223D00" w:rsidP="0002044E">
      <w:pPr>
        <w:tabs>
          <w:tab w:val="left" w:pos="1276"/>
        </w:tabs>
        <w:suppressAutoHyphens/>
        <w:jc w:val="both"/>
        <w:rPr>
          <w:rFonts w:ascii="Verdana" w:hAnsi="Verdana"/>
          <w:b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lang w:eastAsia="zh-CN"/>
        </w:rPr>
        <w:t xml:space="preserve">Termin realizacji umowy: ………..… dni od daty podpisania umowy </w:t>
      </w:r>
    </w:p>
    <w:p w14:paraId="5F578D75" w14:textId="77777777" w:rsidR="00223D00" w:rsidRPr="0002044E" w:rsidRDefault="00223D00" w:rsidP="0002044E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3CDAA802" w14:textId="771D6D1D" w:rsidR="00223D00" w:rsidRPr="0002044E" w:rsidRDefault="00223D00" w:rsidP="0002044E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02044E">
        <w:rPr>
          <w:rFonts w:ascii="Verdana" w:hAnsi="Verdana"/>
          <w:sz w:val="20"/>
          <w:szCs w:val="20"/>
          <w:lang w:eastAsia="zh-CN"/>
        </w:rPr>
        <w:t>Zapłata wynagrodzenia nastąpi przelewem w terminie 21 dni od daty otrzymania faktury przez Zamawiającego na rachunek Wykonawcy umieszczony na dzień zlecenia przelewu w wykazie podmiotów o których mowa w art. 96b ust.1) Ustawy o</w:t>
      </w:r>
      <w:r w:rsidR="0002044E">
        <w:rPr>
          <w:rFonts w:ascii="Verdana" w:hAnsi="Verdana"/>
          <w:sz w:val="20"/>
          <w:szCs w:val="20"/>
          <w:lang w:eastAsia="zh-CN"/>
        </w:rPr>
        <w:t> </w:t>
      </w:r>
      <w:r w:rsidRPr="0002044E">
        <w:rPr>
          <w:rFonts w:ascii="Verdana" w:hAnsi="Verdana"/>
          <w:sz w:val="20"/>
          <w:szCs w:val="20"/>
          <w:lang w:eastAsia="zh-CN"/>
        </w:rPr>
        <w:t>podatku od towarów i usług.</w:t>
      </w:r>
    </w:p>
    <w:p w14:paraId="2B6C1AC9" w14:textId="77777777" w:rsidR="00223D00" w:rsidRPr="0002044E" w:rsidRDefault="00223D00" w:rsidP="0002044E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6D4C647D" w14:textId="77777777" w:rsidR="00223D00" w:rsidRPr="0002044E" w:rsidRDefault="00223D00" w:rsidP="0002044E">
      <w:pPr>
        <w:suppressAutoHyphens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26B7F697" w14:textId="77777777" w:rsidR="00223D00" w:rsidRPr="0002044E" w:rsidRDefault="00223D00" w:rsidP="0002044E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02044E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7A7BB6F9" w14:textId="77777777" w:rsidR="00223D00" w:rsidRPr="0002044E" w:rsidRDefault="00223D00" w:rsidP="0002044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02044E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2044E">
        <w:rPr>
          <w:rFonts w:ascii="Verdana" w:hAnsi="Verdana"/>
          <w:sz w:val="20"/>
          <w:szCs w:val="20"/>
          <w:lang w:eastAsia="ar-SA"/>
        </w:rPr>
        <w:t>zamawiającego</w:t>
      </w:r>
      <w:r w:rsidRPr="0002044E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77277088" w14:textId="77777777" w:rsidR="00223D00" w:rsidRPr="0002044E" w:rsidRDefault="00223D00" w:rsidP="0002044E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lang w:eastAsia="zh-CN"/>
        </w:rPr>
        <w:t xml:space="preserve">Oświadczamy, ze jesteśmy mikro/małym/średnim/dużym przedsiębiorstwem </w:t>
      </w:r>
      <w:r w:rsidRPr="0002044E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02044E">
        <w:rPr>
          <w:rFonts w:ascii="Verdana" w:hAnsi="Verdana"/>
          <w:b/>
          <w:sz w:val="20"/>
          <w:szCs w:val="20"/>
          <w:lang w:eastAsia="zh-CN"/>
        </w:rPr>
        <w:t>*</w:t>
      </w:r>
    </w:p>
    <w:p w14:paraId="3F14F7D5" w14:textId="653F5799" w:rsidR="00223D00" w:rsidRPr="0002044E" w:rsidRDefault="00223D00" w:rsidP="0002044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 xml:space="preserve">oświadczamy, że oferta została sporządzona na podstawie: SWZ, dokumentacji przetargowej, </w:t>
      </w:r>
      <w:r w:rsidR="00CD6DF0">
        <w:rPr>
          <w:rFonts w:ascii="Verdana" w:hAnsi="Verdana"/>
          <w:sz w:val="20"/>
          <w:szCs w:val="20"/>
          <w:lang w:eastAsia="zh-CN"/>
        </w:rPr>
        <w:t xml:space="preserve">przedmiarów robót, </w:t>
      </w:r>
      <w:proofErr w:type="spellStart"/>
      <w:r w:rsidRPr="0002044E">
        <w:rPr>
          <w:rFonts w:ascii="Verdana" w:hAnsi="Verdana"/>
          <w:sz w:val="20"/>
          <w:szCs w:val="20"/>
          <w:lang w:eastAsia="zh-CN"/>
        </w:rPr>
        <w:t>STWiORB</w:t>
      </w:r>
      <w:proofErr w:type="spellEnd"/>
      <w:r w:rsidRPr="0002044E">
        <w:rPr>
          <w:rFonts w:ascii="Verdana" w:hAnsi="Verdana"/>
          <w:sz w:val="20"/>
          <w:szCs w:val="20"/>
          <w:lang w:eastAsia="zh-CN"/>
        </w:rPr>
        <w:t xml:space="preserve"> a oferowana cena obejmuje cały zakres robót objętych przedmiotem zamówienia, które wykonamy zgodnie z zasadami sztuki budowlanej.</w:t>
      </w:r>
    </w:p>
    <w:p w14:paraId="22748BE9" w14:textId="069F10EA" w:rsidR="00223D00" w:rsidRPr="0002044E" w:rsidRDefault="00223D00" w:rsidP="0002044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</w:t>
      </w:r>
      <w:r w:rsidRPr="0002044E">
        <w:rPr>
          <w:rFonts w:ascii="Verdana" w:hAnsi="Verdana"/>
          <w:sz w:val="20"/>
          <w:szCs w:val="20"/>
          <w:lang w:eastAsia="ar-SA"/>
        </w:rPr>
        <w:lastRenderedPageBreak/>
        <w:t xml:space="preserve">wskazane w dokumentacji </w:t>
      </w:r>
      <w:r w:rsidR="0010739F">
        <w:rPr>
          <w:rFonts w:ascii="Verdana" w:hAnsi="Verdana"/>
          <w:sz w:val="20"/>
          <w:szCs w:val="20"/>
          <w:lang w:eastAsia="ar-SA"/>
        </w:rPr>
        <w:t>przetargowej</w:t>
      </w:r>
      <w:r w:rsidRPr="0002044E">
        <w:rPr>
          <w:rFonts w:ascii="Verdana" w:hAnsi="Verdana"/>
          <w:sz w:val="20"/>
          <w:szCs w:val="20"/>
          <w:lang w:eastAsia="ar-SA"/>
        </w:rPr>
        <w:t xml:space="preserve"> oraz w zestawieniu wybranych urządzeń i</w:t>
      </w:r>
      <w:r w:rsidR="0002044E">
        <w:rPr>
          <w:rFonts w:ascii="Verdana" w:hAnsi="Verdana"/>
          <w:sz w:val="20"/>
          <w:szCs w:val="20"/>
          <w:lang w:eastAsia="ar-SA"/>
        </w:rPr>
        <w:t> </w:t>
      </w:r>
      <w:r w:rsidRPr="0002044E">
        <w:rPr>
          <w:rFonts w:ascii="Verdana" w:hAnsi="Verdana"/>
          <w:sz w:val="20"/>
          <w:szCs w:val="20"/>
          <w:lang w:eastAsia="ar-SA"/>
        </w:rPr>
        <w:t>materiałów.</w:t>
      </w:r>
    </w:p>
    <w:p w14:paraId="6C2821D7" w14:textId="2A784828" w:rsidR="00223D00" w:rsidRPr="0010739F" w:rsidRDefault="00223D00" w:rsidP="0002044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10739F">
        <w:rPr>
          <w:rFonts w:ascii="Verdana" w:hAnsi="Verdana"/>
          <w:sz w:val="20"/>
          <w:szCs w:val="20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10739F">
        <w:rPr>
          <w:rFonts w:ascii="Verdana" w:hAnsi="Verdana"/>
          <w:bCs/>
          <w:iCs/>
          <w:sz w:val="20"/>
          <w:szCs w:val="20"/>
          <w:lang w:eastAsia="zh-CN"/>
        </w:rPr>
        <w:t xml:space="preserve">w toku realizacji przedmiotu umowy wyrażamy zgodę przeprowadzić procedurę zatwierdzenia </w:t>
      </w:r>
      <w:r w:rsidRPr="0010739F">
        <w:rPr>
          <w:rFonts w:ascii="Verdana" w:hAnsi="Verdana"/>
          <w:b/>
          <w:bCs/>
          <w:sz w:val="20"/>
          <w:szCs w:val="20"/>
          <w:lang w:eastAsia="zh-CN"/>
        </w:rPr>
        <w:t xml:space="preserve">„KARTY ZATWIERDZENIA /ZAMIANY MATERIAŁÓW I URZĄDZEŃ DO WBUDOWANIA” </w:t>
      </w:r>
      <w:r w:rsidRPr="0010739F">
        <w:rPr>
          <w:rFonts w:ascii="Verdana" w:hAnsi="Verdana"/>
          <w:bCs/>
          <w:iCs/>
          <w:sz w:val="20"/>
          <w:szCs w:val="20"/>
          <w:lang w:eastAsia="zh-CN"/>
        </w:rPr>
        <w:t>zgodnie z zapisami SWZ.</w:t>
      </w:r>
    </w:p>
    <w:p w14:paraId="5AA717C9" w14:textId="77777777" w:rsidR="00223D00" w:rsidRPr="0002044E" w:rsidRDefault="00223D00" w:rsidP="0002044E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02044E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02044E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02044E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02044E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02044E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57485C66" w14:textId="77777777" w:rsidR="00223D00" w:rsidRPr="0002044E" w:rsidRDefault="00223D00" w:rsidP="0002044E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bCs/>
          <w:iCs/>
          <w:sz w:val="20"/>
          <w:szCs w:val="20"/>
          <w:lang w:eastAsia="zh-CN"/>
        </w:rPr>
        <w:t>a.</w:t>
      </w:r>
      <w:r w:rsidRPr="0002044E">
        <w:rPr>
          <w:rFonts w:ascii="Verdana" w:hAnsi="Verdana"/>
          <w:bCs/>
          <w:iCs/>
          <w:sz w:val="20"/>
          <w:szCs w:val="20"/>
          <w:lang w:val="x-none" w:eastAsia="zh-CN"/>
        </w:rPr>
        <w:t>parametry  techniczne, użytkowe i eksploatacyjne są co najmniej takie same lub lepsze od parametrów wymienionych w dokumentacji projektowej,</w:t>
      </w:r>
    </w:p>
    <w:p w14:paraId="0E0DA1DB" w14:textId="77777777" w:rsidR="00223D00" w:rsidRPr="0002044E" w:rsidRDefault="00223D00" w:rsidP="0002044E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bCs/>
          <w:iCs/>
          <w:sz w:val="20"/>
          <w:szCs w:val="20"/>
          <w:lang w:eastAsia="zh-CN"/>
        </w:rPr>
        <w:t>b.</w:t>
      </w:r>
      <w:r w:rsidRPr="0002044E">
        <w:rPr>
          <w:rFonts w:ascii="Verdana" w:hAnsi="Verdana"/>
          <w:bCs/>
          <w:iCs/>
          <w:sz w:val="20"/>
          <w:szCs w:val="20"/>
          <w:lang w:val="x-none" w:eastAsia="zh-CN"/>
        </w:rPr>
        <w:t>geometria, faktura, kolorystyka urządzeń i materiałów nie wpływa na przyjęte rozwiązania architektoniczno-konstrukcyjne,</w:t>
      </w:r>
    </w:p>
    <w:p w14:paraId="3C06F825" w14:textId="77777777" w:rsidR="00223D00" w:rsidRPr="0002044E" w:rsidRDefault="00223D00" w:rsidP="0002044E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val="x-none" w:eastAsia="zh-CN"/>
        </w:rPr>
      </w:pPr>
      <w:r w:rsidRPr="0002044E">
        <w:rPr>
          <w:rFonts w:ascii="Verdana" w:hAnsi="Verdana"/>
          <w:bCs/>
          <w:iCs/>
          <w:sz w:val="20"/>
          <w:szCs w:val="20"/>
          <w:lang w:eastAsia="zh-CN"/>
        </w:rPr>
        <w:t>c.</w:t>
      </w:r>
      <w:r w:rsidRPr="0002044E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rozwiązań projektowych,</w:t>
      </w:r>
    </w:p>
    <w:p w14:paraId="726A7602" w14:textId="77777777" w:rsidR="00223D00" w:rsidRPr="0002044E" w:rsidRDefault="00223D00" w:rsidP="0002044E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20"/>
          <w:szCs w:val="20"/>
          <w:lang w:eastAsia="zh-CN"/>
        </w:rPr>
      </w:pPr>
      <w:r w:rsidRPr="0002044E">
        <w:rPr>
          <w:rFonts w:ascii="Verdana" w:hAnsi="Verdana"/>
          <w:bCs/>
          <w:iCs/>
          <w:sz w:val="20"/>
          <w:szCs w:val="20"/>
          <w:lang w:eastAsia="zh-CN"/>
        </w:rPr>
        <w:t xml:space="preserve">d. </w:t>
      </w:r>
      <w:r w:rsidRPr="0002044E">
        <w:rPr>
          <w:rFonts w:ascii="Verdana" w:hAnsi="Verdana"/>
          <w:bCs/>
          <w:iCs/>
          <w:sz w:val="20"/>
          <w:szCs w:val="20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93E315F" w14:textId="1D002B64" w:rsidR="00223D00" w:rsidRPr="0002044E" w:rsidRDefault="00223D00" w:rsidP="0002044E">
      <w:pPr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bCs/>
          <w:iCs/>
          <w:sz w:val="20"/>
          <w:szCs w:val="20"/>
          <w:lang w:eastAsia="zh-CN"/>
        </w:rPr>
        <w:t>8. Ośw</w:t>
      </w:r>
      <w:r w:rsidRPr="0002044E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02044E">
        <w:rPr>
          <w:rFonts w:ascii="Verdana" w:hAnsi="Verdana"/>
          <w:sz w:val="20"/>
          <w:szCs w:val="20"/>
          <w:lang w:eastAsia="zh-CN"/>
        </w:rPr>
        <w:t>*</w:t>
      </w:r>
      <w:r w:rsidRPr="0002044E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02044E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02044E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02044E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61F8F315" w14:textId="4B6419A6" w:rsidR="00223D00" w:rsidRPr="0002044E" w:rsidRDefault="00223D00" w:rsidP="0002044E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02044E">
        <w:rPr>
          <w:rFonts w:ascii="Verdana" w:hAnsi="Verdana"/>
          <w:sz w:val="16"/>
          <w:szCs w:val="16"/>
          <w:lang w:eastAsia="zh-CN"/>
        </w:rPr>
        <w:t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</w:t>
      </w:r>
      <w:r w:rsidR="0002044E">
        <w:rPr>
          <w:rFonts w:ascii="Verdana" w:hAnsi="Verdana"/>
          <w:sz w:val="16"/>
          <w:szCs w:val="16"/>
          <w:lang w:eastAsia="zh-CN"/>
        </w:rPr>
        <w:t> </w:t>
      </w:r>
      <w:r w:rsidRPr="0002044E">
        <w:rPr>
          <w:rFonts w:ascii="Verdana" w:hAnsi="Verdana"/>
          <w:sz w:val="16"/>
          <w:szCs w:val="16"/>
          <w:lang w:eastAsia="zh-CN"/>
        </w:rPr>
        <w:t xml:space="preserve">04.05.2016, str. 1). </w:t>
      </w:r>
    </w:p>
    <w:p w14:paraId="26926A49" w14:textId="77777777" w:rsidR="00223D00" w:rsidRPr="0002044E" w:rsidRDefault="00223D00" w:rsidP="0002044E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02044E">
        <w:rPr>
          <w:rFonts w:ascii="Verdana" w:eastAsia="Calibri" w:hAnsi="Verdana"/>
          <w:sz w:val="16"/>
          <w:szCs w:val="16"/>
          <w:lang w:eastAsia="zh-CN"/>
        </w:rPr>
        <w:t>**</w:t>
      </w:r>
      <w:r w:rsidRPr="0002044E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02044E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B630D4" w14:textId="4F757B5D" w:rsidR="00223D00" w:rsidRPr="0002044E" w:rsidRDefault="00223D00" w:rsidP="0002044E">
      <w:pPr>
        <w:numPr>
          <w:ilvl w:val="0"/>
          <w:numId w:val="10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02044E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02044E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</w:t>
      </w:r>
      <w:r w:rsidR="0002044E">
        <w:rPr>
          <w:rFonts w:ascii="Verdana" w:hAnsi="Verdana"/>
          <w:b/>
          <w:sz w:val="20"/>
          <w:szCs w:val="20"/>
          <w:lang w:eastAsia="zh-CN"/>
        </w:rPr>
        <w:t> </w:t>
      </w:r>
      <w:r w:rsidRPr="0002044E">
        <w:rPr>
          <w:rFonts w:ascii="Verdana" w:hAnsi="Verdana"/>
          <w:b/>
          <w:sz w:val="20"/>
          <w:szCs w:val="20"/>
          <w:lang w:eastAsia="zh-CN"/>
        </w:rPr>
        <w:t>następującym zakresie</w:t>
      </w:r>
      <w:r w:rsidRPr="0002044E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02044E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</w:t>
      </w:r>
    </w:p>
    <w:p w14:paraId="3B7C1CDE" w14:textId="77777777" w:rsidR="00223D00" w:rsidRPr="0002044E" w:rsidRDefault="00223D00" w:rsidP="0002044E">
      <w:pPr>
        <w:numPr>
          <w:ilvl w:val="0"/>
          <w:numId w:val="10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23D00" w:rsidRPr="0002044E" w14:paraId="2DED17FF" w14:textId="77777777" w:rsidTr="00223D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36C4133" w14:textId="77777777" w:rsidR="00223D00" w:rsidRPr="0002044E" w:rsidRDefault="00223D00" w:rsidP="0002044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0DFF1F" w14:textId="77777777" w:rsidR="00223D00" w:rsidRPr="0002044E" w:rsidRDefault="00223D00" w:rsidP="0002044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33010794" w14:textId="77777777" w:rsidR="00223D00" w:rsidRPr="0002044E" w:rsidRDefault="00223D00" w:rsidP="0002044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C7EE6" w14:textId="77777777" w:rsidR="00223D00" w:rsidRPr="0002044E" w:rsidRDefault="00223D00" w:rsidP="0002044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223D00" w:rsidRPr="0002044E" w14:paraId="4F77A5FA" w14:textId="77777777" w:rsidTr="00223D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BE4E53" w14:textId="77777777" w:rsidR="00223D00" w:rsidRPr="0002044E" w:rsidRDefault="00223D00" w:rsidP="0002044E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CFCB4D" w14:textId="77777777" w:rsidR="00223D00" w:rsidRPr="0002044E" w:rsidRDefault="00223D00" w:rsidP="0002044E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71A46" w14:textId="77777777" w:rsidR="00223D00" w:rsidRPr="0002044E" w:rsidRDefault="00223D00" w:rsidP="0002044E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3C274AA7" w14:textId="77777777" w:rsidR="00223D00" w:rsidRPr="0002044E" w:rsidRDefault="00223D00" w:rsidP="0002044E">
      <w:pPr>
        <w:numPr>
          <w:ilvl w:val="0"/>
          <w:numId w:val="10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02044E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02044E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02044E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23D00" w:rsidRPr="0002044E" w14:paraId="04D0DCF4" w14:textId="77777777" w:rsidTr="00223D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67B28C" w14:textId="77777777" w:rsidR="00223D00" w:rsidRPr="0002044E" w:rsidRDefault="00223D00" w:rsidP="0002044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7398273" w14:textId="77777777" w:rsidR="00223D00" w:rsidRPr="0002044E" w:rsidRDefault="00223D00" w:rsidP="0002044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E243C" w14:textId="77777777" w:rsidR="00223D00" w:rsidRPr="0002044E" w:rsidRDefault="00223D00" w:rsidP="0002044E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223D00" w:rsidRPr="0002044E" w14:paraId="186E5F74" w14:textId="77777777" w:rsidTr="00223D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BB9373C" w14:textId="77777777" w:rsidR="00223D00" w:rsidRPr="0002044E" w:rsidRDefault="00223D00" w:rsidP="0002044E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88D448" w14:textId="77777777" w:rsidR="00223D00" w:rsidRPr="0002044E" w:rsidRDefault="00223D00" w:rsidP="0002044E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4C60A" w14:textId="77777777" w:rsidR="00223D00" w:rsidRPr="0002044E" w:rsidRDefault="00223D00" w:rsidP="0002044E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223D00" w:rsidRPr="0002044E" w14:paraId="4117DDD7" w14:textId="77777777" w:rsidTr="00223D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D509551" w14:textId="77777777" w:rsidR="00223D00" w:rsidRPr="0002044E" w:rsidRDefault="00223D00" w:rsidP="0002044E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02044E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7D3CC2" w14:textId="77777777" w:rsidR="00223D00" w:rsidRPr="0002044E" w:rsidRDefault="00223D00" w:rsidP="0002044E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0D3BE" w14:textId="77777777" w:rsidR="00223D00" w:rsidRPr="0002044E" w:rsidRDefault="00223D00" w:rsidP="0002044E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2839915" w14:textId="77777777" w:rsidR="00223D00" w:rsidRPr="0002044E" w:rsidRDefault="00223D00" w:rsidP="0002044E">
      <w:pPr>
        <w:numPr>
          <w:ilvl w:val="0"/>
          <w:numId w:val="10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1D94931F" w14:textId="77777777" w:rsidR="00223D00" w:rsidRPr="0002044E" w:rsidRDefault="00223D00" w:rsidP="0002044E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02044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02044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2044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2044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2044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2044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2044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02044E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419C3E4B" w14:textId="53ADEDAE" w:rsidR="00223D00" w:rsidRPr="0002044E" w:rsidRDefault="00223D00" w:rsidP="0002044E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 </w:t>
      </w:r>
    </w:p>
    <w:p w14:paraId="2750D3C9" w14:textId="58209276" w:rsidR="00223D00" w:rsidRPr="0002044E" w:rsidRDefault="00223D00" w:rsidP="0052115B">
      <w:pPr>
        <w:numPr>
          <w:ilvl w:val="0"/>
          <w:numId w:val="10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02044E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02044E">
        <w:rPr>
          <w:rFonts w:ascii="Verdana" w:hAnsi="Verdana"/>
          <w:sz w:val="20"/>
          <w:szCs w:val="20"/>
          <w:lang w:eastAsia="zh-CN"/>
        </w:rPr>
        <w:t>) dokumentu(ów)</w:t>
      </w:r>
      <w:r w:rsidR="0002044E">
        <w:rPr>
          <w:rFonts w:ascii="Verdana" w:hAnsi="Verdana"/>
          <w:sz w:val="20"/>
          <w:szCs w:val="20"/>
          <w:lang w:eastAsia="zh-CN"/>
        </w:rPr>
        <w:t xml:space="preserve">    </w:t>
      </w:r>
      <w:r w:rsidRPr="0002044E">
        <w:rPr>
          <w:rFonts w:ascii="Verdana" w:hAnsi="Verdana"/>
          <w:sz w:val="20"/>
          <w:szCs w:val="20"/>
          <w:lang w:eastAsia="zh-CN"/>
        </w:rPr>
        <w:t>………………………………………………</w:t>
      </w:r>
      <w:r w:rsidR="0002044E" w:rsidRPr="0002044E">
        <w:rPr>
          <w:rFonts w:ascii="Verdana" w:hAnsi="Verdana"/>
          <w:sz w:val="20"/>
          <w:szCs w:val="20"/>
          <w:lang w:eastAsia="zh-CN"/>
        </w:rPr>
        <w:t xml:space="preserve">, </w:t>
      </w:r>
      <w:r w:rsidRPr="0002044E">
        <w:rPr>
          <w:rFonts w:ascii="Verdana" w:hAnsi="Verdana"/>
          <w:sz w:val="20"/>
          <w:szCs w:val="20"/>
          <w:lang w:eastAsia="zh-CN"/>
        </w:rPr>
        <w:t>które dołączamy do oferty.</w:t>
      </w:r>
    </w:p>
    <w:p w14:paraId="5C859179" w14:textId="77777777" w:rsidR="00BE29E2" w:rsidRPr="0002044E" w:rsidRDefault="00BE29E2" w:rsidP="0002044E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62D9852F" w14:textId="77777777" w:rsidR="00223D00" w:rsidRPr="0002044E" w:rsidRDefault="00223D00" w:rsidP="0002044E">
      <w:pPr>
        <w:numPr>
          <w:ilvl w:val="0"/>
          <w:numId w:val="10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4DD73AA2" w14:textId="77777777" w:rsidR="00223D00" w:rsidRPr="0002044E" w:rsidRDefault="00223D00" w:rsidP="0002044E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54F13B88" w14:textId="77777777" w:rsidR="00223D00" w:rsidRPr="0002044E" w:rsidRDefault="00223D00" w:rsidP="0002044E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4585B2B6" w14:textId="77777777" w:rsidR="00223D00" w:rsidRPr="0002044E" w:rsidRDefault="00223D00" w:rsidP="0002044E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02044E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3525D5F2" w14:textId="77777777" w:rsidR="00223D00" w:rsidRPr="0002044E" w:rsidRDefault="00223D00" w:rsidP="0002044E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02044E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605B702D" w14:textId="37D0556D" w:rsidR="00FE545C" w:rsidRPr="0002044E" w:rsidRDefault="00223D00" w:rsidP="0002044E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02044E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sectPr w:rsidR="00FE545C" w:rsidRPr="000204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4CAF4" w14:textId="77777777" w:rsidR="003E5FB6" w:rsidRDefault="003E5FB6">
      <w:r>
        <w:separator/>
      </w:r>
    </w:p>
  </w:endnote>
  <w:endnote w:type="continuationSeparator" w:id="0">
    <w:p w14:paraId="46C2935C" w14:textId="77777777" w:rsidR="003E5FB6" w:rsidRDefault="003E5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0920" w14:textId="77777777" w:rsidR="008754C9" w:rsidRDefault="008754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267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D5C90" w14:textId="77777777" w:rsidR="008754C9" w:rsidRDefault="008754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A0E63" w14:textId="77777777" w:rsidR="003E5FB6" w:rsidRDefault="003E5FB6">
      <w:r>
        <w:separator/>
      </w:r>
    </w:p>
  </w:footnote>
  <w:footnote w:type="continuationSeparator" w:id="0">
    <w:p w14:paraId="221C9974" w14:textId="77777777" w:rsidR="003E5FB6" w:rsidRDefault="003E5FB6">
      <w:r>
        <w:continuationSeparator/>
      </w:r>
    </w:p>
  </w:footnote>
  <w:footnote w:id="1">
    <w:p w14:paraId="25DBE9E3" w14:textId="77777777" w:rsidR="00223D00" w:rsidRDefault="00223D00" w:rsidP="00223D0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0A86D34" w14:textId="77777777" w:rsidR="00223D00" w:rsidRDefault="00223D00" w:rsidP="00223D0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3A247" w14:textId="77777777" w:rsidR="008754C9" w:rsidRDefault="00875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07037" w14:textId="64730F81" w:rsidR="00F53146" w:rsidRPr="00D0525B" w:rsidRDefault="00F53146" w:rsidP="00D052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2C3B3" w14:textId="77777777" w:rsidR="008754C9" w:rsidRDefault="00875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4C0BDB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2329B5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AF864A6"/>
    <w:lvl w:ilvl="0" w:tplc="A03806FC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30A42"/>
    <w:multiLevelType w:val="hybridMultilevel"/>
    <w:tmpl w:val="93580C4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16285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551626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59635489">
    <w:abstractNumId w:val="3"/>
  </w:num>
  <w:num w:numId="4" w16cid:durableId="1904562476">
    <w:abstractNumId w:val="6"/>
  </w:num>
  <w:num w:numId="5" w16cid:durableId="2963806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73375854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61411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95435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0123345">
    <w:abstractNumId w:val="4"/>
  </w:num>
  <w:num w:numId="10" w16cid:durableId="13351114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5FB6"/>
    <w:rsid w:val="00012286"/>
    <w:rsid w:val="0002044E"/>
    <w:rsid w:val="000704FC"/>
    <w:rsid w:val="00071CCC"/>
    <w:rsid w:val="000B731D"/>
    <w:rsid w:val="000D6134"/>
    <w:rsid w:val="000E09C7"/>
    <w:rsid w:val="000F6589"/>
    <w:rsid w:val="00106636"/>
    <w:rsid w:val="0010739F"/>
    <w:rsid w:val="00116EC6"/>
    <w:rsid w:val="001801DD"/>
    <w:rsid w:val="001D4612"/>
    <w:rsid w:val="00207E98"/>
    <w:rsid w:val="00223D00"/>
    <w:rsid w:val="002723B0"/>
    <w:rsid w:val="00315A4A"/>
    <w:rsid w:val="003E5FB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E762B"/>
    <w:rsid w:val="00833933"/>
    <w:rsid w:val="00853083"/>
    <w:rsid w:val="008754C9"/>
    <w:rsid w:val="008B2F0C"/>
    <w:rsid w:val="008B4928"/>
    <w:rsid w:val="008C7135"/>
    <w:rsid w:val="008D2AB8"/>
    <w:rsid w:val="008D7640"/>
    <w:rsid w:val="008E3DD9"/>
    <w:rsid w:val="008F1C66"/>
    <w:rsid w:val="00970FE4"/>
    <w:rsid w:val="00A0022B"/>
    <w:rsid w:val="00A346FE"/>
    <w:rsid w:val="00A47B4D"/>
    <w:rsid w:val="00A83018"/>
    <w:rsid w:val="00B774DC"/>
    <w:rsid w:val="00BE29E2"/>
    <w:rsid w:val="00C969A6"/>
    <w:rsid w:val="00CA7D36"/>
    <w:rsid w:val="00CD6DF0"/>
    <w:rsid w:val="00D0525B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021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229F8"/>
  <w15:chartTrackingRefBased/>
  <w15:docId w15:val="{E81E3F24-1D31-4896-8E8E-61289BEBA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700</Words>
  <Characters>5288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2025-05-13T06:28:00Z</dcterms:created>
  <dcterms:modified xsi:type="dcterms:W3CDTF">2025-05-13T06:28:00Z</dcterms:modified>
</cp:coreProperties>
</file>