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D449C" w14:textId="284D7874" w:rsidR="009475A8" w:rsidRPr="000F0AF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0F0AF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0F0AF8" w:rsidRPr="000F0AF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077DF974" w14:textId="77777777" w:rsidR="008F3D36" w:rsidRPr="000F0AF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06D79662" w14:textId="77777777" w:rsidR="008F3D36" w:rsidRPr="000F0AF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17B0ECC5" w14:textId="77777777" w:rsidR="008F3D36" w:rsidRPr="000F0AF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7977F9C2" w14:textId="77777777" w:rsidR="008F3D36" w:rsidRPr="000F0AF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0AB59086" w14:textId="77777777" w:rsidR="008F3D36" w:rsidRPr="000F0AF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727620B2" w14:textId="77777777" w:rsidR="008F3D36" w:rsidRPr="000F0AF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38D13976" w14:textId="6A420E67" w:rsidR="008F3D36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</w:t>
      </w:r>
    </w:p>
    <w:p w14:paraId="41A66D0C" w14:textId="4B5D4AD8" w:rsidR="000F0AF8" w:rsidRPr="000F0AF8" w:rsidRDefault="000F0AF8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</w:t>
      </w:r>
    </w:p>
    <w:p w14:paraId="4D9633D1" w14:textId="77777777" w:rsidR="008F3D36" w:rsidRPr="000F0AF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6"/>
          <w:szCs w:val="16"/>
          <w:lang w:eastAsia="pl-PL"/>
        </w:rPr>
      </w:pPr>
      <w:r w:rsidRPr="000F0AF8">
        <w:rPr>
          <w:rFonts w:ascii="Verdana" w:eastAsia="Times New Roman" w:hAnsi="Verdana" w:cs="Calibri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F0AF8">
        <w:rPr>
          <w:rFonts w:ascii="Verdana" w:eastAsia="Times New Roman" w:hAnsi="Verdana" w:cs="Calibri"/>
          <w:i/>
          <w:sz w:val="16"/>
          <w:szCs w:val="16"/>
          <w:lang w:eastAsia="pl-PL"/>
        </w:rPr>
        <w:t>CEiDG</w:t>
      </w:r>
      <w:proofErr w:type="spellEnd"/>
      <w:r w:rsidRPr="000F0AF8">
        <w:rPr>
          <w:rFonts w:ascii="Verdana" w:eastAsia="Times New Roman" w:hAnsi="Verdana" w:cs="Calibri"/>
          <w:i/>
          <w:sz w:val="16"/>
          <w:szCs w:val="16"/>
          <w:lang w:eastAsia="pl-PL"/>
        </w:rPr>
        <w:t>)</w:t>
      </w:r>
    </w:p>
    <w:p w14:paraId="164EAB80" w14:textId="77777777" w:rsidR="008F3D36" w:rsidRPr="000F0AF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0F0AF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316076B" w14:textId="646F82FF" w:rsidR="008F3D36" w:rsidRPr="000F0AF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………………………………………………..</w:t>
      </w:r>
    </w:p>
    <w:p w14:paraId="5F277D5E" w14:textId="77777777" w:rsidR="008F3D36" w:rsidRPr="000F0AF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6"/>
          <w:szCs w:val="16"/>
          <w:lang w:eastAsia="pl-PL"/>
        </w:rPr>
      </w:pPr>
      <w:r w:rsidRPr="000F0AF8">
        <w:rPr>
          <w:rFonts w:ascii="Verdana" w:eastAsia="Times New Roman" w:hAnsi="Verdana" w:cs="Calibri"/>
          <w:i/>
          <w:sz w:val="16"/>
          <w:szCs w:val="16"/>
          <w:lang w:eastAsia="pl-PL"/>
        </w:rPr>
        <w:t>(imię, nazwisko, stanowisko/podstawa do reprezentacji)</w:t>
      </w:r>
    </w:p>
    <w:p w14:paraId="60EFA3E5" w14:textId="77777777" w:rsidR="000F0AF8" w:rsidRDefault="000F0AF8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</w:p>
    <w:p w14:paraId="090175C3" w14:textId="33B925E5" w:rsidR="008F3D36" w:rsidRPr="000F0AF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0F0AF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180F81EC" w14:textId="77777777" w:rsidR="008F3D36" w:rsidRPr="000F0AF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5F80A89" w14:textId="77777777" w:rsidR="008F3D36" w:rsidRPr="000F0AF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0F0AF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0F0AF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37B8EE68" w14:textId="77777777" w:rsidR="008F3D36" w:rsidRPr="000F0AF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0F0AF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4C9ECDF1" w14:textId="550D1A02" w:rsidR="008F3D36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FE02BA" w:rsidRPr="000F0AF8">
        <w:rPr>
          <w:rFonts w:ascii="Verdana" w:eastAsia="Times New Roman" w:hAnsi="Verdana" w:cs="Calibri"/>
          <w:b/>
          <w:sz w:val="18"/>
          <w:szCs w:val="18"/>
          <w:lang w:eastAsia="pl-PL"/>
        </w:rPr>
        <w:t>odbiór, transport oraz zagospodarowanie odpadów wielkogabarytowych  oraz tekstyliów z terenu  AGH - DE-dzp.272-223/25</w:t>
      </w: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0F0AF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0F0AF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C61E057" w14:textId="77777777" w:rsidR="000F0AF8" w:rsidRPr="000F0AF8" w:rsidRDefault="000F0AF8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34F7F4E" w14:textId="77777777" w:rsidR="008F3D36" w:rsidRPr="000F0AF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1BD38444" w14:textId="77777777" w:rsidR="008F3D36" w:rsidRPr="000F0AF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1C85EFA3" w14:textId="77777777" w:rsidR="008F3D36" w:rsidRPr="000F0AF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0F0AF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946FCE8" w14:textId="77777777" w:rsidR="008F3D36" w:rsidRPr="000F0AF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0F0AF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0F0AF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0F0AF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13612F12" w14:textId="77777777" w:rsidR="008F3D36" w:rsidRPr="000F0AF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2577067" w14:textId="77777777" w:rsidR="008F3D36" w:rsidRPr="000F0AF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F7FCEFF" w14:textId="77777777" w:rsidR="008F3D36" w:rsidRPr="000F0AF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534F397" w14:textId="77777777" w:rsidR="008F3D36" w:rsidRPr="000F0AF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B71B15B" w14:textId="77777777" w:rsidR="008F3D36" w:rsidRPr="000F0AF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0F0AF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3ADF787" w14:textId="77777777" w:rsidR="008F3D36" w:rsidRPr="000F0AF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3FDDF77" w14:textId="77777777" w:rsidR="008F3D36" w:rsidRPr="000F0AF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0F0AF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D72C7E0" w14:textId="77777777" w:rsidR="008F3D36" w:rsidRPr="000F0AF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0F0AF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476AA894" w14:textId="77777777" w:rsidR="005103B9" w:rsidRPr="000F0AF8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0F0AF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728EA" w14:textId="77777777" w:rsidR="00292103" w:rsidRDefault="00292103" w:rsidP="0038231F">
      <w:pPr>
        <w:spacing w:after="0" w:line="240" w:lineRule="auto"/>
      </w:pPr>
      <w:r>
        <w:separator/>
      </w:r>
    </w:p>
  </w:endnote>
  <w:endnote w:type="continuationSeparator" w:id="0">
    <w:p w14:paraId="27C39702" w14:textId="77777777" w:rsidR="00292103" w:rsidRDefault="002921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00795" w14:textId="77777777" w:rsidR="00FE02BA" w:rsidRDefault="00FE02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A45F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BC1A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B86E" w14:textId="77777777" w:rsidR="00FE02BA" w:rsidRDefault="00FE02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1BDC6" w14:textId="77777777" w:rsidR="00292103" w:rsidRDefault="00292103" w:rsidP="0038231F">
      <w:pPr>
        <w:spacing w:after="0" w:line="240" w:lineRule="auto"/>
      </w:pPr>
      <w:r>
        <w:separator/>
      </w:r>
    </w:p>
  </w:footnote>
  <w:footnote w:type="continuationSeparator" w:id="0">
    <w:p w14:paraId="30A578F4" w14:textId="77777777" w:rsidR="00292103" w:rsidRDefault="00292103" w:rsidP="0038231F">
      <w:pPr>
        <w:spacing w:after="0" w:line="240" w:lineRule="auto"/>
      </w:pPr>
      <w:r>
        <w:continuationSeparator/>
      </w:r>
    </w:p>
  </w:footnote>
  <w:footnote w:id="1">
    <w:p w14:paraId="589EF1F7" w14:textId="11E83669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4B58218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27E8F" w14:textId="77777777" w:rsidR="00FE02BA" w:rsidRDefault="00FE02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F2A2E" w14:textId="77777777" w:rsidR="00FE02BA" w:rsidRDefault="00FE02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CDD81" w14:textId="77777777" w:rsidR="00FE02BA" w:rsidRDefault="00FE02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119411">
    <w:abstractNumId w:val="7"/>
  </w:num>
  <w:num w:numId="2" w16cid:durableId="999306433">
    <w:abstractNumId w:val="0"/>
  </w:num>
  <w:num w:numId="3" w16cid:durableId="218445750">
    <w:abstractNumId w:val="6"/>
  </w:num>
  <w:num w:numId="4" w16cid:durableId="1979844517">
    <w:abstractNumId w:val="9"/>
  </w:num>
  <w:num w:numId="5" w16cid:durableId="2135170475">
    <w:abstractNumId w:val="8"/>
  </w:num>
  <w:num w:numId="6" w16cid:durableId="1422725744">
    <w:abstractNumId w:val="5"/>
  </w:num>
  <w:num w:numId="7" w16cid:durableId="2098624946">
    <w:abstractNumId w:val="1"/>
  </w:num>
  <w:num w:numId="8" w16cid:durableId="1696417388">
    <w:abstractNumId w:val="3"/>
  </w:num>
  <w:num w:numId="9" w16cid:durableId="1811247845">
    <w:abstractNumId w:val="2"/>
  </w:num>
  <w:num w:numId="10" w16cid:durableId="463931218">
    <w:abstractNumId w:val="4"/>
  </w:num>
  <w:num w:numId="11" w16cid:durableId="1378453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10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0AF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03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02BA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42A689"/>
  <w15:chartTrackingRefBased/>
  <w15:docId w15:val="{D7513F24-7128-4EA2-8220-1BE9ADE73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2025-04-28T07:29:00Z</cp:lastPrinted>
  <dcterms:created xsi:type="dcterms:W3CDTF">2025-04-28T07:29:00Z</dcterms:created>
  <dcterms:modified xsi:type="dcterms:W3CDTF">2025-04-28T07:29:00Z</dcterms:modified>
</cp:coreProperties>
</file>