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0178EF9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62945" w:rsidRPr="00862945">
        <w:rPr>
          <w:rFonts w:ascii="Verdana" w:hAnsi="Verdana" w:cs="Arial"/>
          <w:b/>
          <w:sz w:val="18"/>
          <w:szCs w:val="18"/>
        </w:rPr>
        <w:t xml:space="preserve">dostawę urządzeń do symulacji </w:t>
      </w:r>
      <w:proofErr w:type="spellStart"/>
      <w:r w:rsidR="00862945" w:rsidRPr="00862945">
        <w:rPr>
          <w:rFonts w:ascii="Verdana" w:hAnsi="Verdana" w:cs="Arial"/>
          <w:b/>
          <w:sz w:val="18"/>
          <w:szCs w:val="18"/>
        </w:rPr>
        <w:t>mikrograwitacji</w:t>
      </w:r>
      <w:proofErr w:type="spellEnd"/>
      <w:r w:rsidR="00862945" w:rsidRPr="00862945">
        <w:rPr>
          <w:rFonts w:ascii="Verdana" w:hAnsi="Verdana" w:cs="Arial"/>
          <w:b/>
          <w:sz w:val="18"/>
          <w:szCs w:val="18"/>
        </w:rPr>
        <w:t xml:space="preserve">  (5 szt.) dla Laboratorium Biologii Kosmicznej - DE-dzp.272-157/25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8414" w14:textId="00998EE5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 w:rsidRPr="00862945">
              <w:rPr>
                <w:rFonts w:ascii="Verdana" w:hAnsi="Verdana" w:cs="Arial"/>
                <w:b/>
                <w:sz w:val="18"/>
                <w:szCs w:val="18"/>
              </w:rPr>
              <w:t>urządze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nie</w:t>
            </w:r>
            <w:r w:rsidRPr="00862945">
              <w:rPr>
                <w:rFonts w:ascii="Verdana" w:hAnsi="Verdana" w:cs="Arial"/>
                <w:b/>
                <w:sz w:val="18"/>
                <w:szCs w:val="18"/>
              </w:rPr>
              <w:t xml:space="preserve"> do symulacji </w:t>
            </w:r>
            <w:proofErr w:type="spellStart"/>
            <w:r w:rsidRPr="00862945">
              <w:rPr>
                <w:rFonts w:ascii="Verdana" w:hAnsi="Verdana" w:cs="Arial"/>
                <w:b/>
                <w:sz w:val="18"/>
                <w:szCs w:val="18"/>
              </w:rPr>
              <w:t>mikrograwitacji</w:t>
            </w:r>
            <w:proofErr w:type="spellEnd"/>
            <w:r w:rsidRPr="00862945">
              <w:rPr>
                <w:rFonts w:ascii="Verdana" w:hAnsi="Verdana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5141" w14:textId="3B95E230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5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7642C84C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0F79BBE0" w14:textId="0E4F7049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9E08B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7C4168E9" w14:textId="1CA5759F" w:rsidR="00D352EB" w:rsidRPr="00D352EB" w:rsidRDefault="00D352EB" w:rsidP="00B85D6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  <w:t>*)</w:t>
      </w:r>
      <w:r>
        <w:rPr>
          <w:rFonts w:ascii="Arial" w:hAnsi="Arial" w:cs="Arial"/>
          <w:sz w:val="18"/>
          <w:szCs w:val="18"/>
        </w:rPr>
        <w:t>Zamawiający dopuszcza możliwość przedpłaty do 50% po podpisaniu umowy</w:t>
      </w:r>
      <w:r w:rsidR="0004255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.</w:t>
      </w:r>
    </w:p>
    <w:p w14:paraId="70EB120F" w14:textId="77777777" w:rsidR="004112AF" w:rsidRDefault="004112A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4B1EC4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F99BCF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DAD05B9" w14:textId="77777777" w:rsidR="00D352EB" w:rsidRPr="000164F3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5ABD78B" w14:textId="77777777" w:rsidR="00FB7C74" w:rsidRDefault="00FB7C74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A42AEB6" w14:textId="77777777" w:rsidR="00C25150" w:rsidRDefault="00A97B78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97B78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</w:t>
      </w:r>
      <w:r>
        <w:rPr>
          <w:rFonts w:ascii="Verdana" w:hAnsi="Verdana"/>
          <w:color w:val="000000"/>
          <w:sz w:val="18"/>
          <w:szCs w:val="18"/>
          <w:lang w:eastAsia="ar-SA"/>
        </w:rPr>
        <w:t>ia</w:t>
      </w:r>
      <w:r w:rsidRPr="00A97B78">
        <w:rPr>
          <w:rFonts w:ascii="Verdana" w:hAnsi="Verdana"/>
          <w:color w:val="000000"/>
          <w:sz w:val="18"/>
          <w:szCs w:val="18"/>
          <w:lang w:eastAsia="ar-SA"/>
        </w:rPr>
        <w:t xml:space="preserve">da oznakowanie „CE”, świadczące o spełnianiu wymogów UE. </w:t>
      </w:r>
    </w:p>
    <w:p w14:paraId="4C03BA31" w14:textId="21935855" w:rsidR="00C25150" w:rsidRPr="00C25150" w:rsidRDefault="00C25150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42553"/>
    <w:rsid w:val="0005028C"/>
    <w:rsid w:val="000704FC"/>
    <w:rsid w:val="00071CCC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315A4A"/>
    <w:rsid w:val="00365F57"/>
    <w:rsid w:val="003A7552"/>
    <w:rsid w:val="003C78AA"/>
    <w:rsid w:val="004112AF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815F6"/>
    <w:rsid w:val="006B5EFD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97B78"/>
    <w:rsid w:val="00AC1523"/>
    <w:rsid w:val="00AF4095"/>
    <w:rsid w:val="00B77183"/>
    <w:rsid w:val="00B774DC"/>
    <w:rsid w:val="00B85D67"/>
    <w:rsid w:val="00BC06B2"/>
    <w:rsid w:val="00BF11D5"/>
    <w:rsid w:val="00C044D5"/>
    <w:rsid w:val="00C25150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49B0"/>
    <w:rsid w:val="00EC0BEA"/>
    <w:rsid w:val="00EC3FCE"/>
    <w:rsid w:val="00EC41E9"/>
    <w:rsid w:val="00EE111A"/>
    <w:rsid w:val="00EE48AA"/>
    <w:rsid w:val="00F00591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558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23</cp:revision>
  <cp:lastPrinted>1899-12-31T23:00:00Z</cp:lastPrinted>
  <dcterms:created xsi:type="dcterms:W3CDTF">2024-11-13T10:45:00Z</dcterms:created>
  <dcterms:modified xsi:type="dcterms:W3CDTF">2025-05-05T09:07:00Z</dcterms:modified>
</cp:coreProperties>
</file>