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1150D0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1150D0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98200F">
      <w:pPr>
        <w:tabs>
          <w:tab w:val="right" w:pos="9000"/>
        </w:tabs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95859" w:rsidRPr="00FF4DFB" w:rsidRDefault="00D95859" w:rsidP="0098200F">
      <w:pPr>
        <w:tabs>
          <w:tab w:val="right" w:pos="8222"/>
        </w:tabs>
        <w:jc w:val="both"/>
        <w:rPr>
          <w:sz w:val="22"/>
          <w:szCs w:val="22"/>
        </w:rPr>
      </w:pPr>
      <w:r w:rsidRPr="00FF4DFB">
        <w:rPr>
          <w:sz w:val="22"/>
          <w:szCs w:val="22"/>
        </w:rPr>
        <w:t>RODZAJ WYKONAWCY (mikroprzedsiębiorstwo, małe przedsiębiorstwo, średnie przedsiębiorstwo,  inny rodzaj)  ………… ……………………………………………………………………….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</w:rPr>
      </w:pPr>
      <w:r w:rsidRPr="00FF4DFB">
        <w:rPr>
          <w:sz w:val="22"/>
          <w:szCs w:val="22"/>
        </w:rPr>
        <w:t>ADRES:…………………………………………………………………………………………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</w:rPr>
      </w:pPr>
      <w:r w:rsidRPr="00FF4DFB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TEL.</w:t>
      </w:r>
      <w:r w:rsidRPr="00FF4DFB">
        <w:rPr>
          <w:sz w:val="22"/>
          <w:szCs w:val="22"/>
        </w:rPr>
        <w:t>……………………………………………………………………………………………..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 xml:space="preserve">FAX </w:t>
      </w:r>
      <w:r w:rsidRPr="00FF4DFB">
        <w:rPr>
          <w:sz w:val="22"/>
          <w:szCs w:val="22"/>
        </w:rPr>
        <w:t>…………………………………………………………………………………………….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</w:rPr>
      </w:pPr>
      <w:r w:rsidRPr="00FF4DFB">
        <w:rPr>
          <w:sz w:val="22"/>
          <w:szCs w:val="22"/>
          <w:lang w:val="de-DE"/>
        </w:rPr>
        <w:t xml:space="preserve">NIP…………………………………. </w:t>
      </w:r>
      <w:r w:rsidRPr="00FF4DFB">
        <w:rPr>
          <w:sz w:val="22"/>
          <w:szCs w:val="22"/>
        </w:rPr>
        <w:t>REGON:………………………………………………...</w:t>
      </w:r>
    </w:p>
    <w:p w:rsidR="00D95859" w:rsidRPr="00FF4DFB" w:rsidRDefault="00D95859" w:rsidP="0098200F">
      <w:pPr>
        <w:rPr>
          <w:sz w:val="22"/>
          <w:szCs w:val="22"/>
        </w:rPr>
      </w:pPr>
      <w:r w:rsidRPr="00FF4DFB">
        <w:rPr>
          <w:sz w:val="22"/>
          <w:szCs w:val="22"/>
        </w:rPr>
        <w:t>BANK/ NR KONTA ……………………………………………………………………………</w:t>
      </w:r>
    </w:p>
    <w:p w:rsidR="00D95859" w:rsidRPr="00FF4DFB" w:rsidRDefault="00D95859" w:rsidP="0098200F">
      <w:pPr>
        <w:rPr>
          <w:sz w:val="22"/>
          <w:szCs w:val="22"/>
        </w:rPr>
      </w:pPr>
      <w:r w:rsidRPr="00FF4DFB">
        <w:rPr>
          <w:sz w:val="22"/>
          <w:szCs w:val="22"/>
        </w:rPr>
        <w:t>Do: Nazwa i siedziba Zamawiającego: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Akademia Górniczo - Hutnicza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im. Stanisława Staszica w Krakowie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 xml:space="preserve">Dział Zamówień Publicznych  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 xml:space="preserve">Al. Mickiewicza 30 </w:t>
      </w:r>
    </w:p>
    <w:p w:rsidR="00D95859" w:rsidRPr="00FF4DFB" w:rsidRDefault="00D95859" w:rsidP="0098200F">
      <w:pPr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 xml:space="preserve">30-059 Kraków,  </w:t>
      </w:r>
    </w:p>
    <w:p w:rsidR="00D95859" w:rsidRDefault="00D95859" w:rsidP="008D2AB8">
      <w:pPr>
        <w:widowControl w:val="0"/>
        <w:ind w:right="1"/>
        <w:jc w:val="both"/>
      </w:pPr>
    </w:p>
    <w:p w:rsidR="008D2AB8" w:rsidRDefault="008D2AB8" w:rsidP="0098200F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F6018E" w:rsidRPr="00F6018E">
        <w:rPr>
          <w:b/>
        </w:rPr>
        <w:t>Dostawa pierwiastków chemicznych o wysokiej czystości - DE-dzp.272-</w:t>
      </w:r>
      <w:r w:rsidR="005911D3">
        <w:rPr>
          <w:b/>
        </w:rPr>
        <w:t>242</w:t>
      </w:r>
      <w:bookmarkStart w:id="0" w:name="_GoBack"/>
      <w:bookmarkEnd w:id="0"/>
      <w:r w:rsidR="00F6018E" w:rsidRPr="00F6018E">
        <w:rPr>
          <w:b/>
        </w:rPr>
        <w:t>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898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2211"/>
        <w:gridCol w:w="851"/>
        <w:gridCol w:w="1134"/>
        <w:gridCol w:w="851"/>
        <w:gridCol w:w="1473"/>
      </w:tblGrid>
      <w:tr w:rsidR="0098200F" w:rsidTr="0098200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Nazwa pierwiastka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 xml:space="preserve"> opis, parametry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Ilość</w:t>
            </w:r>
          </w:p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Wartość netto</w:t>
            </w:r>
          </w:p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VAT</w:t>
            </w:r>
          </w:p>
          <w:p w:rsidR="0098200F" w:rsidRPr="00BF20F9" w:rsidRDefault="0098200F" w:rsidP="003D58FF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[%]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98200F" w:rsidRPr="00BF20F9" w:rsidRDefault="0098200F" w:rsidP="003D58FF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[PLN]</w:t>
            </w:r>
          </w:p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 xml:space="preserve"> (z doliczonym </w:t>
            </w:r>
            <w:r w:rsidRPr="00BF20F9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8200F" w:rsidTr="0098200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Chrom (Cr)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czystość ……..%</w:t>
            </w:r>
          </w:p>
          <w:p w:rsidR="0098200F" w:rsidRPr="00BF20F9" w:rsidRDefault="0098200F" w:rsidP="003D58FF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3D58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3D58F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3D58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3D58F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Kobalt (Co)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Wolfram (W)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Molibden (Mo)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Glin (Al)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Tytan (Ti)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Hafn (Hf)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Ren (Re)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Tantal (Ta)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Nikiel (Ni)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017F5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rPr>
                <w:b/>
                <w:sz w:val="20"/>
                <w:szCs w:val="20"/>
              </w:rPr>
            </w:pPr>
            <w:r w:rsidRPr="0098200F">
              <w:rPr>
                <w:b/>
                <w:sz w:val="20"/>
                <w:szCs w:val="20"/>
              </w:rPr>
              <w:t>RAZEM</w:t>
            </w:r>
          </w:p>
          <w:p w:rsidR="0098200F" w:rsidRPr="0098200F" w:rsidRDefault="0098200F" w:rsidP="009820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(słownie brutto: …………………………………………)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</w:tbl>
    <w:p w:rsidR="0098200F" w:rsidRDefault="0098200F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95859">
        <w:rPr>
          <w:b/>
        </w:rPr>
        <w:t xml:space="preserve">do …… dni od daty podpisania umowy </w:t>
      </w:r>
      <w:r w:rsidRPr="0022732C">
        <w:rPr>
          <w:i/>
          <w:highlight w:val="yellow"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D95859" w:rsidRDefault="008D2AB8" w:rsidP="001150D0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9585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150D0" w:rsidRDefault="001150D0" w:rsidP="00FE545C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1150D0" w:rsidRDefault="001150D0" w:rsidP="001150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1150D0" w:rsidRDefault="001150D0" w:rsidP="001150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150D0" w:rsidRDefault="001150D0" w:rsidP="001150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150D0" w:rsidRDefault="001150D0" w:rsidP="001150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150D0" w:rsidRDefault="001150D0" w:rsidP="001150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150D0" w:rsidTr="007D0AF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150D0" w:rsidTr="007D0AF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150D0" w:rsidTr="007D0AF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150D0" w:rsidRDefault="001150D0" w:rsidP="001150D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150D0" w:rsidRDefault="001150D0" w:rsidP="001150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150D0" w:rsidRDefault="001150D0" w:rsidP="001150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1150D0" w:rsidRDefault="001150D0" w:rsidP="001150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150D0" w:rsidRDefault="001150D0" w:rsidP="001150D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150D0" w:rsidRDefault="001150D0" w:rsidP="001150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150D0" w:rsidRDefault="001150D0" w:rsidP="001150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150D0" w:rsidRDefault="001150D0" w:rsidP="001150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150D0" w:rsidRDefault="001150D0" w:rsidP="001150D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805" w:rsidRDefault="00D06805">
      <w:r>
        <w:separator/>
      </w:r>
    </w:p>
  </w:endnote>
  <w:endnote w:type="continuationSeparator" w:id="0">
    <w:p w:rsidR="00D06805" w:rsidRDefault="00D06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805" w:rsidRDefault="00D06805">
      <w:r>
        <w:separator/>
      </w:r>
    </w:p>
  </w:footnote>
  <w:footnote w:type="continuationSeparator" w:id="0">
    <w:p w:rsidR="00D06805" w:rsidRDefault="00D06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461" w:rsidRDefault="006C5BFD" w:rsidP="004B0461">
    <w:pPr>
      <w:suppressAutoHyphens/>
      <w:overflowPunct w:val="0"/>
      <w:autoSpaceDE w:val="0"/>
      <w:textAlignment w:val="baseline"/>
      <w:rPr>
        <w:rFonts w:ascii="Arial" w:hAnsi="Arial" w:cs="Arial"/>
        <w:szCs w:val="20"/>
        <w:lang w:eastAsia="zh-CN"/>
      </w:rPr>
    </w:pPr>
    <w:r>
      <w:rPr>
        <w:rFonts w:ascii="Arial" w:hAnsi="Arial" w:cs="Arial"/>
        <w:noProof/>
        <w:sz w:val="18"/>
        <w:szCs w:val="18"/>
        <w:lang w:eastAsia="zh-CN"/>
      </w:rPr>
      <w:drawing>
        <wp:inline distT="0" distB="0" distL="0" distR="0">
          <wp:extent cx="6353175" cy="628650"/>
          <wp:effectExtent l="0" t="0" r="0" b="0"/>
          <wp:docPr id="1" name="Obraz 1" descr="C:\Users\Jolanta.Oleksy\AppData\Local\Downloads\logo FENG_FN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lanta.Oleksy\AppData\Local\Downloads\logo FENG_FN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3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41B"/>
    <w:rsid w:val="00012286"/>
    <w:rsid w:val="000704FC"/>
    <w:rsid w:val="00071CCC"/>
    <w:rsid w:val="000B731D"/>
    <w:rsid w:val="000D26F2"/>
    <w:rsid w:val="000D6134"/>
    <w:rsid w:val="000E09C7"/>
    <w:rsid w:val="000F6589"/>
    <w:rsid w:val="00106636"/>
    <w:rsid w:val="001150D0"/>
    <w:rsid w:val="00116EC6"/>
    <w:rsid w:val="001801DD"/>
    <w:rsid w:val="001D4612"/>
    <w:rsid w:val="00207E98"/>
    <w:rsid w:val="002723B0"/>
    <w:rsid w:val="00315A4A"/>
    <w:rsid w:val="004B0461"/>
    <w:rsid w:val="004B7300"/>
    <w:rsid w:val="004C6753"/>
    <w:rsid w:val="005911D3"/>
    <w:rsid w:val="00595C87"/>
    <w:rsid w:val="005D2C65"/>
    <w:rsid w:val="005E6D94"/>
    <w:rsid w:val="0063384F"/>
    <w:rsid w:val="00643C6F"/>
    <w:rsid w:val="00646202"/>
    <w:rsid w:val="0065290F"/>
    <w:rsid w:val="006815F6"/>
    <w:rsid w:val="006C5BF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200F"/>
    <w:rsid w:val="00A0022B"/>
    <w:rsid w:val="00A346FE"/>
    <w:rsid w:val="00A47B4D"/>
    <w:rsid w:val="00A83018"/>
    <w:rsid w:val="00B774DC"/>
    <w:rsid w:val="00BF241B"/>
    <w:rsid w:val="00C969A6"/>
    <w:rsid w:val="00CA7D36"/>
    <w:rsid w:val="00D06805"/>
    <w:rsid w:val="00D24208"/>
    <w:rsid w:val="00D60C38"/>
    <w:rsid w:val="00D66893"/>
    <w:rsid w:val="00D90ACB"/>
    <w:rsid w:val="00D95859"/>
    <w:rsid w:val="00DC1500"/>
    <w:rsid w:val="00E44371"/>
    <w:rsid w:val="00E949B0"/>
    <w:rsid w:val="00EC0BEA"/>
    <w:rsid w:val="00F00591"/>
    <w:rsid w:val="00F51688"/>
    <w:rsid w:val="00F53146"/>
    <w:rsid w:val="00F6018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0CAA36"/>
  <w15:chartTrackingRefBased/>
  <w15:docId w15:val="{421EB157-B16F-4B66-BF44-2084C3C7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CED97-29FB-4864-AAC3-4ED2C0A2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543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2025-04-29T10:47:00Z</dcterms:created>
  <dcterms:modified xsi:type="dcterms:W3CDTF">2025-04-29T10:53:00Z</dcterms:modified>
</cp:coreProperties>
</file>