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FA4F6C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b w:val="0"/>
          <w:sz w:val="18"/>
          <w:szCs w:val="18"/>
        </w:rPr>
        <w:tab/>
      </w:r>
      <w:r w:rsidRPr="00FA4F6C">
        <w:rPr>
          <w:rFonts w:ascii="Verdana" w:hAnsi="Verdana"/>
          <w:b w:val="0"/>
          <w:sz w:val="18"/>
          <w:szCs w:val="18"/>
        </w:rPr>
        <w:tab/>
      </w:r>
      <w:r w:rsidRPr="00FA4F6C">
        <w:rPr>
          <w:rFonts w:ascii="Verdana" w:hAnsi="Verdana"/>
          <w:b w:val="0"/>
          <w:sz w:val="18"/>
          <w:szCs w:val="18"/>
        </w:rPr>
        <w:tab/>
      </w:r>
      <w:r w:rsidRPr="00FA4F6C">
        <w:rPr>
          <w:rFonts w:ascii="Verdana" w:hAnsi="Verdana"/>
          <w:b w:val="0"/>
          <w:sz w:val="18"/>
          <w:szCs w:val="18"/>
        </w:rPr>
        <w:tab/>
      </w:r>
      <w:r w:rsidRPr="00FA4F6C">
        <w:rPr>
          <w:rFonts w:ascii="Verdana" w:hAnsi="Verdana"/>
          <w:b w:val="0"/>
          <w:sz w:val="18"/>
          <w:szCs w:val="18"/>
        </w:rPr>
        <w:tab/>
      </w:r>
      <w:r w:rsidRPr="00FA4F6C">
        <w:rPr>
          <w:rFonts w:ascii="Verdana" w:hAnsi="Verdana"/>
          <w:b w:val="0"/>
          <w:sz w:val="18"/>
          <w:szCs w:val="18"/>
        </w:rPr>
        <w:tab/>
      </w:r>
      <w:r w:rsidRPr="00FA4F6C">
        <w:rPr>
          <w:rFonts w:ascii="Verdana" w:hAnsi="Verdana"/>
          <w:b w:val="0"/>
          <w:sz w:val="18"/>
          <w:szCs w:val="18"/>
        </w:rPr>
        <w:tab/>
      </w:r>
      <w:r w:rsidRPr="00FA4F6C">
        <w:rPr>
          <w:rFonts w:ascii="Verdana" w:hAnsi="Verdana"/>
          <w:sz w:val="18"/>
          <w:szCs w:val="18"/>
        </w:rPr>
        <w:t xml:space="preserve">Załącznik nr </w:t>
      </w:r>
      <w:r w:rsidR="00012286" w:rsidRPr="00FA4F6C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FA4F6C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FA4F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FA4F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FA4F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FA4F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FA4F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FA4F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FA4F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FA4F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FA4F6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FA4F6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FA4F6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FA4F6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FA4F6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>Dział Zamówień Publicznych</w:t>
      </w:r>
      <w:r w:rsidR="008D2AB8" w:rsidRPr="00FA4F6C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FA4F6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>Al. Mickiewicza</w:t>
      </w:r>
      <w:r w:rsidR="008D2AB8" w:rsidRPr="00FA4F6C">
        <w:rPr>
          <w:rFonts w:ascii="Verdana" w:hAnsi="Verdana"/>
          <w:b/>
          <w:sz w:val="18"/>
          <w:szCs w:val="18"/>
        </w:rPr>
        <w:t xml:space="preserve"> </w:t>
      </w:r>
      <w:r w:rsidRPr="00FA4F6C">
        <w:rPr>
          <w:rFonts w:ascii="Verdana" w:hAnsi="Verdana"/>
          <w:b/>
          <w:sz w:val="18"/>
          <w:szCs w:val="18"/>
        </w:rPr>
        <w:t>30</w:t>
      </w:r>
      <w:r w:rsidR="008D2AB8" w:rsidRPr="00FA4F6C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FA4F6C" w:rsidRDefault="00D14AA4" w:rsidP="008D2AB8">
      <w:pPr>
        <w:rPr>
          <w:rFonts w:ascii="Verdana" w:hAnsi="Verdana"/>
          <w:b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>30-059</w:t>
      </w:r>
      <w:r w:rsidR="008D2AB8" w:rsidRPr="00FA4F6C">
        <w:rPr>
          <w:rFonts w:ascii="Verdana" w:hAnsi="Verdana"/>
          <w:b/>
          <w:sz w:val="18"/>
          <w:szCs w:val="18"/>
        </w:rPr>
        <w:t xml:space="preserve"> </w:t>
      </w:r>
      <w:r w:rsidRPr="00FA4F6C">
        <w:rPr>
          <w:rFonts w:ascii="Verdana" w:hAnsi="Verdana"/>
          <w:b/>
          <w:sz w:val="18"/>
          <w:szCs w:val="18"/>
        </w:rPr>
        <w:t>Kraków</w:t>
      </w:r>
      <w:r w:rsidR="008D2AB8" w:rsidRPr="00FA4F6C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FA4F6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130F253" w:rsidR="008D2AB8" w:rsidRPr="00FA4F6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D2BD8" w:rsidRPr="00FA4F6C">
        <w:rPr>
          <w:rFonts w:ascii="Verdana" w:hAnsi="Verdana"/>
          <w:b/>
          <w:sz w:val="18"/>
          <w:szCs w:val="18"/>
        </w:rPr>
        <w:t xml:space="preserve">dostawa układu do pomiarów mikro mechanicznych dla </w:t>
      </w:r>
      <w:proofErr w:type="spellStart"/>
      <w:r w:rsidR="00DD2BD8" w:rsidRPr="00FA4F6C">
        <w:rPr>
          <w:rFonts w:ascii="Verdana" w:hAnsi="Verdana"/>
          <w:b/>
          <w:sz w:val="18"/>
          <w:szCs w:val="18"/>
        </w:rPr>
        <w:t>ACMiN</w:t>
      </w:r>
      <w:proofErr w:type="spellEnd"/>
      <w:r w:rsidR="00DD2BD8" w:rsidRPr="00FA4F6C">
        <w:rPr>
          <w:rFonts w:ascii="Verdana" w:hAnsi="Verdana"/>
          <w:b/>
          <w:sz w:val="18"/>
          <w:szCs w:val="18"/>
        </w:rPr>
        <w:t xml:space="preserve"> AGH - DE-dzp.272-214/25</w:t>
      </w:r>
      <w:r w:rsidRPr="00FA4F6C">
        <w:rPr>
          <w:rFonts w:ascii="Verdana" w:hAnsi="Verdana"/>
          <w:b/>
          <w:sz w:val="18"/>
          <w:szCs w:val="18"/>
        </w:rPr>
        <w:t xml:space="preserve">, </w:t>
      </w:r>
      <w:r w:rsidRPr="00FA4F6C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485E71F" w14:textId="77777777" w:rsidR="00102FDA" w:rsidRPr="00FA4F6C" w:rsidRDefault="00102F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99CD62A" w14:textId="77777777" w:rsidR="009505EE" w:rsidRPr="00FA4F6C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70D0DDB3" w14:textId="77777777" w:rsidR="009505EE" w:rsidRPr="00FA4F6C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7D61111" w14:textId="77777777" w:rsidR="009505EE" w:rsidRPr="00FA4F6C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0A598887" w14:textId="77777777" w:rsidR="009505EE" w:rsidRPr="00FA4F6C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D7643B" w14:textId="77777777" w:rsidR="009505EE" w:rsidRPr="00FA4F6C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2D0653" w14:textId="77777777" w:rsidR="009505EE" w:rsidRPr="00FA4F6C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585E4B" w14:textId="77777777" w:rsidR="009505EE" w:rsidRPr="00FA4F6C" w:rsidRDefault="009505EE" w:rsidP="009505EE">
      <w:pPr>
        <w:pStyle w:val="Tekstpodstawowy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7D3FB8AE" w14:textId="5387426B" w:rsidR="00102FDA" w:rsidRPr="00FA4F6C" w:rsidRDefault="00BE604C" w:rsidP="009505EE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FA4F6C">
        <w:rPr>
          <w:rFonts w:ascii="Verdana" w:hAnsi="Verdana"/>
          <w:bCs/>
          <w:iCs/>
          <w:sz w:val="18"/>
          <w:szCs w:val="18"/>
        </w:rPr>
        <w:t>Producent, model zaoferowan</w:t>
      </w:r>
      <w:r w:rsidR="00DD2BD8" w:rsidRPr="00FA4F6C">
        <w:rPr>
          <w:rFonts w:ascii="Verdana" w:hAnsi="Verdana"/>
          <w:bCs/>
          <w:iCs/>
          <w:sz w:val="18"/>
          <w:szCs w:val="18"/>
        </w:rPr>
        <w:t>ego układu do pomiarów mikro mechanicznych</w:t>
      </w:r>
      <w:r w:rsidR="009E21DB" w:rsidRPr="00FA4F6C">
        <w:rPr>
          <w:rFonts w:ascii="Verdana" w:hAnsi="Verdana"/>
          <w:bCs/>
          <w:iCs/>
          <w:sz w:val="18"/>
          <w:szCs w:val="18"/>
        </w:rPr>
        <w:t xml:space="preserve"> </w:t>
      </w:r>
      <w:r w:rsidR="009505EE" w:rsidRPr="00FA4F6C">
        <w:rPr>
          <w:rFonts w:ascii="Verdana" w:hAnsi="Verdana"/>
          <w:bCs/>
          <w:iCs/>
          <w:sz w:val="18"/>
          <w:szCs w:val="18"/>
        </w:rPr>
        <w:t>–</w:t>
      </w:r>
      <w:r w:rsidR="009505EE" w:rsidRPr="00FA4F6C">
        <w:rPr>
          <w:rFonts w:ascii="Verdana" w:hAnsi="Verdana"/>
          <w:sz w:val="18"/>
          <w:szCs w:val="18"/>
        </w:rPr>
        <w:t xml:space="preserve"> </w:t>
      </w:r>
      <w:r w:rsidR="009505EE" w:rsidRPr="00FA4F6C">
        <w:rPr>
          <w:rFonts w:ascii="Verdana" w:hAnsi="Verdana"/>
          <w:b w:val="0"/>
          <w:bCs/>
          <w:sz w:val="18"/>
          <w:szCs w:val="18"/>
        </w:rPr>
        <w:t>………………………</w:t>
      </w:r>
      <w:r w:rsidR="00DB1BFE" w:rsidRPr="00FA4F6C">
        <w:rPr>
          <w:rFonts w:ascii="Verdana" w:hAnsi="Verdana"/>
          <w:b w:val="0"/>
          <w:bCs/>
          <w:sz w:val="18"/>
          <w:szCs w:val="18"/>
        </w:rPr>
        <w:t>……………………………</w:t>
      </w:r>
      <w:r w:rsidR="00F70266" w:rsidRPr="00FA4F6C">
        <w:rPr>
          <w:rFonts w:ascii="Verdana" w:hAnsi="Verdana"/>
          <w:b w:val="0"/>
          <w:bCs/>
          <w:sz w:val="18"/>
          <w:szCs w:val="18"/>
        </w:rPr>
        <w:t>……………………………</w:t>
      </w:r>
      <w:r w:rsidR="00FA4F6C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</w:t>
      </w:r>
    </w:p>
    <w:p w14:paraId="665A3028" w14:textId="06DCA1ED" w:rsidR="00F70266" w:rsidRPr="00FA4F6C" w:rsidRDefault="00F70266" w:rsidP="009505EE">
      <w:pPr>
        <w:pStyle w:val="Tekstpodstawowy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 xml:space="preserve">Nazywa zaoferowanego oprogramowania: </w:t>
      </w:r>
      <w:r w:rsidRPr="00FA4F6C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………………………………………………………………..</w:t>
      </w:r>
    </w:p>
    <w:p w14:paraId="50C99B76" w14:textId="50D76B7B" w:rsidR="008D2AB8" w:rsidRPr="00FA4F6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>Termin realizacji umowy:</w:t>
      </w:r>
      <w:r w:rsidR="005667D2" w:rsidRPr="00FA4F6C">
        <w:rPr>
          <w:rFonts w:ascii="Verdana" w:hAnsi="Verdana"/>
          <w:b/>
          <w:sz w:val="18"/>
          <w:szCs w:val="18"/>
        </w:rPr>
        <w:t xml:space="preserve"> </w:t>
      </w:r>
      <w:r w:rsidR="00DD2BD8" w:rsidRPr="00FA4F6C">
        <w:rPr>
          <w:rFonts w:ascii="Verdana" w:hAnsi="Verdana"/>
          <w:b/>
          <w:sz w:val="18"/>
          <w:szCs w:val="18"/>
        </w:rPr>
        <w:t xml:space="preserve">do 90 </w:t>
      </w:r>
      <w:r w:rsidR="005667D2" w:rsidRPr="00FA4F6C">
        <w:rPr>
          <w:rFonts w:ascii="Verdana" w:hAnsi="Verdana"/>
          <w:b/>
          <w:sz w:val="18"/>
          <w:szCs w:val="18"/>
        </w:rPr>
        <w:t>dni od daty podpisania umowy</w:t>
      </w:r>
      <w:r w:rsidR="00DD2BD8" w:rsidRPr="00FA4F6C">
        <w:rPr>
          <w:rFonts w:ascii="Verdana" w:hAnsi="Verdana"/>
          <w:b/>
          <w:sz w:val="18"/>
          <w:szCs w:val="18"/>
        </w:rPr>
        <w:t>.</w:t>
      </w:r>
    </w:p>
    <w:p w14:paraId="615DD47C" w14:textId="26E63101" w:rsidR="008D2AB8" w:rsidRPr="00FA4F6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 xml:space="preserve">Okres udzielonej gwarancji </w:t>
      </w:r>
      <w:r w:rsidR="00DC471C" w:rsidRPr="00FA4F6C">
        <w:rPr>
          <w:rFonts w:ascii="Verdana" w:hAnsi="Verdana"/>
          <w:b/>
          <w:sz w:val="18"/>
          <w:szCs w:val="18"/>
        </w:rPr>
        <w:t xml:space="preserve">na </w:t>
      </w:r>
      <w:r w:rsidR="00DC471C" w:rsidRPr="00FA4F6C">
        <w:rPr>
          <w:rFonts w:ascii="Verdana" w:eastAsia="Calibri" w:hAnsi="Verdana" w:cs="Calibri"/>
          <w:b/>
          <w:sz w:val="18"/>
          <w:szCs w:val="18"/>
        </w:rPr>
        <w:t>wszystkie elementy składające się na przedmiot zamówienia</w:t>
      </w:r>
      <w:r w:rsidR="00DC471C" w:rsidRPr="00FA4F6C">
        <w:rPr>
          <w:rFonts w:ascii="Verdana" w:hAnsi="Verdana"/>
          <w:b/>
          <w:sz w:val="18"/>
          <w:szCs w:val="18"/>
        </w:rPr>
        <w:t xml:space="preserve"> </w:t>
      </w:r>
      <w:r w:rsidRPr="00FA4F6C">
        <w:rPr>
          <w:rFonts w:ascii="Verdana" w:hAnsi="Verdana"/>
          <w:b/>
          <w:sz w:val="18"/>
          <w:szCs w:val="18"/>
        </w:rPr>
        <w:t>wynosi:</w:t>
      </w:r>
      <w:r w:rsidRPr="00FA4F6C">
        <w:rPr>
          <w:rFonts w:ascii="Verdana" w:hAnsi="Verdana"/>
          <w:sz w:val="18"/>
          <w:szCs w:val="18"/>
        </w:rPr>
        <w:t xml:space="preserve"> </w:t>
      </w:r>
      <w:r w:rsidRPr="00FA4F6C">
        <w:rPr>
          <w:rFonts w:ascii="Verdana" w:hAnsi="Verdana"/>
          <w:b/>
          <w:bCs/>
          <w:sz w:val="18"/>
          <w:szCs w:val="18"/>
        </w:rPr>
        <w:t>………</w:t>
      </w:r>
      <w:r w:rsidR="005667D2" w:rsidRPr="00FA4F6C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FA4F6C">
        <w:rPr>
          <w:rFonts w:ascii="Verdana" w:hAnsi="Verdana"/>
          <w:sz w:val="18"/>
          <w:szCs w:val="18"/>
        </w:rPr>
        <w:t xml:space="preserve"> </w:t>
      </w:r>
      <w:r w:rsidRPr="00FA4F6C">
        <w:rPr>
          <w:rFonts w:ascii="Verdana" w:hAnsi="Verdana"/>
          <w:sz w:val="18"/>
          <w:szCs w:val="18"/>
          <w:highlight w:val="yellow"/>
        </w:rPr>
        <w:t>(</w:t>
      </w:r>
      <w:r w:rsidRPr="00FA4F6C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FA4F6C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FA4F6C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FA4F6C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FA4F6C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FA4F6C">
        <w:rPr>
          <w:rFonts w:ascii="Verdana" w:hAnsi="Verdana"/>
          <w:sz w:val="18"/>
          <w:szCs w:val="18"/>
        </w:rPr>
        <w:t>6 marca 2018 r</w:t>
      </w:r>
      <w:r w:rsidRPr="00FA4F6C">
        <w:rPr>
          <w:rFonts w:ascii="Verdana" w:hAnsi="Verdana"/>
          <w:sz w:val="18"/>
          <w:szCs w:val="18"/>
        </w:rPr>
        <w:t>.</w:t>
      </w:r>
      <w:r w:rsidR="00A0022B" w:rsidRPr="00FA4F6C">
        <w:rPr>
          <w:rFonts w:ascii="Verdana" w:hAnsi="Verdana"/>
          <w:sz w:val="18"/>
          <w:szCs w:val="18"/>
        </w:rPr>
        <w:t xml:space="preserve"> Prawo przedsiębiorców, </w:t>
      </w:r>
      <w:r w:rsidRPr="00FA4F6C">
        <w:rPr>
          <w:rFonts w:ascii="Verdana" w:hAnsi="Verdana"/>
          <w:sz w:val="18"/>
          <w:szCs w:val="18"/>
        </w:rPr>
        <w:t>należymy do małych lub średnich przedsiębiorców:</w:t>
      </w:r>
      <w:r w:rsidRPr="00FA4F6C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FA4F6C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FA4F6C">
        <w:rPr>
          <w:rFonts w:ascii="Verdana" w:hAnsi="Verdana"/>
          <w:b/>
          <w:sz w:val="18"/>
          <w:szCs w:val="18"/>
        </w:rPr>
        <w:t xml:space="preserve">Termin płatności: </w:t>
      </w:r>
      <w:r w:rsidRPr="00FA4F6C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FA4F6C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FA4F6C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FA4F6C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FA4F6C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A4F6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FA4F6C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A4F6C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A4F6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8BA0A1" w14:textId="173542EA" w:rsidR="00261670" w:rsidRPr="00E73FCC" w:rsidRDefault="00261670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A4F6C">
        <w:rPr>
          <w:rFonts w:ascii="Verdana" w:eastAsia="Calibri" w:hAnsi="Verdana" w:cs="Calibri"/>
          <w:b/>
          <w:bCs/>
          <w:sz w:val="18"/>
          <w:szCs w:val="18"/>
        </w:rPr>
        <w:t>Oświadczamy, że zaoferowane przez nas urządzenie będzie oferowało możliwość dodania dodatkowej kamery w przyszłości, z polem widzenia ustawionym od boku oraz z góry względem badanej próbki.</w:t>
      </w:r>
    </w:p>
    <w:p w14:paraId="6B3D4ED1" w14:textId="322D2B63" w:rsidR="00E73FCC" w:rsidRPr="00FA4F6C" w:rsidRDefault="00E73FCC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eastAsia="Calibri" w:hAnsi="Verdana" w:cs="Calibri"/>
          <w:b/>
          <w:bCs/>
          <w:sz w:val="18"/>
          <w:szCs w:val="18"/>
        </w:rPr>
        <w:t xml:space="preserve">Oświadczamy, że gwarancja będzie realizowana przez ………… </w:t>
      </w:r>
      <w:r w:rsidRPr="00E73FCC">
        <w:rPr>
          <w:rFonts w:ascii="Verdana" w:eastAsia="Calibri" w:hAnsi="Verdana" w:cs="Calibri"/>
          <w:b/>
          <w:bCs/>
          <w:color w:val="FF0000"/>
          <w:sz w:val="18"/>
          <w:szCs w:val="18"/>
        </w:rPr>
        <w:t>(należy podać podmiot)</w:t>
      </w:r>
    </w:p>
    <w:p w14:paraId="213BEC38" w14:textId="77777777" w:rsidR="00EA1E2F" w:rsidRPr="00FA4F6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FA4F6C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A4F6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FA4F6C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A4F6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FA4F6C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FA4F6C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FA4F6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A4F6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FA4F6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A4F6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FA4F6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A4F6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FA4F6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A4F6C">
              <w:rPr>
                <w:rFonts w:ascii="Verdana" w:hAnsi="Verdana"/>
                <w:sz w:val="18"/>
                <w:szCs w:val="18"/>
              </w:rPr>
              <w:t>Nazwa podwykonawcy</w:t>
            </w:r>
            <w:r w:rsidRPr="00FA4F6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FA4F6C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FA4F6C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FA4F6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FA4F6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FA4F6C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FA4F6C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FA4F6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FA4F6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FA4F6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FA4F6C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FA4F6C">
        <w:rPr>
          <w:rFonts w:ascii="Verdana" w:hAnsi="Verdana" w:cs="Times New Roman"/>
          <w:sz w:val="18"/>
          <w:szCs w:val="18"/>
        </w:rPr>
        <w:tab/>
        <w:t>Imię i Nazwisko</w:t>
      </w:r>
      <w:r w:rsidRPr="00FA4F6C">
        <w:rPr>
          <w:rFonts w:ascii="Verdana" w:hAnsi="Verdana" w:cs="Times New Roman"/>
          <w:sz w:val="18"/>
          <w:szCs w:val="18"/>
        </w:rPr>
        <w:tab/>
      </w:r>
      <w:r w:rsidRPr="00FA4F6C">
        <w:rPr>
          <w:rFonts w:ascii="Verdana" w:hAnsi="Verdana" w:cs="Times New Roman"/>
          <w:sz w:val="18"/>
          <w:szCs w:val="18"/>
        </w:rPr>
        <w:tab/>
      </w:r>
      <w:r w:rsidRPr="00FA4F6C">
        <w:rPr>
          <w:rFonts w:ascii="Verdana" w:hAnsi="Verdana" w:cs="Times New Roman"/>
          <w:sz w:val="18"/>
          <w:szCs w:val="18"/>
        </w:rPr>
        <w:tab/>
      </w:r>
      <w:r w:rsidRPr="00FA4F6C">
        <w:rPr>
          <w:rFonts w:ascii="Verdana" w:hAnsi="Verdana" w:cs="Times New Roman"/>
          <w:sz w:val="18"/>
          <w:szCs w:val="18"/>
        </w:rPr>
        <w:tab/>
      </w:r>
      <w:r w:rsidRPr="00FA4F6C">
        <w:rPr>
          <w:rFonts w:ascii="Verdana" w:hAnsi="Verdana" w:cs="Times New Roman"/>
          <w:sz w:val="18"/>
          <w:szCs w:val="18"/>
        </w:rPr>
        <w:tab/>
      </w:r>
      <w:r w:rsidRPr="00FA4F6C">
        <w:rPr>
          <w:rFonts w:ascii="Verdana" w:hAnsi="Verdana" w:cs="Times New Roman"/>
          <w:sz w:val="18"/>
          <w:szCs w:val="18"/>
        </w:rPr>
        <w:tab/>
      </w:r>
      <w:r w:rsidRPr="00FA4F6C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FA4F6C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A4F6C">
        <w:rPr>
          <w:rFonts w:ascii="Verdana" w:hAnsi="Verdana"/>
          <w:sz w:val="18"/>
          <w:szCs w:val="18"/>
        </w:rPr>
        <w:tab/>
      </w:r>
      <w:r w:rsidRPr="00FA4F6C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FA4F6C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A4F6C">
        <w:rPr>
          <w:rFonts w:ascii="Verdana" w:hAnsi="Verdana"/>
          <w:sz w:val="18"/>
          <w:szCs w:val="18"/>
        </w:rPr>
        <w:tab/>
      </w:r>
      <w:r w:rsidRPr="00FA4F6C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FA4F6C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FA4F6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A4F6C">
        <w:rPr>
          <w:rFonts w:ascii="Verdana" w:hAnsi="Verdana"/>
          <w:sz w:val="18"/>
          <w:szCs w:val="18"/>
        </w:rPr>
        <w:t>ych</w:t>
      </w:r>
      <w:proofErr w:type="spellEnd"/>
      <w:r w:rsidRPr="00FA4F6C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FA4F6C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FA4F6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FA4F6C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FA4F6C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FA4F6C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FA4F6C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4F6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E4880E6" w14:textId="77777777" w:rsidR="006F348D" w:rsidRPr="00FA4F6C" w:rsidRDefault="006F348D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0A317854" w14:textId="33B267E5" w:rsidR="00EA1E2F" w:rsidRPr="00FA4F6C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FA4F6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FA4F6C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A4F6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FA4F6C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A4F6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FA4F6C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A4F6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A4F6C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FA4F6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73BFAC27" w14:textId="37122213" w:rsidR="009E21DB" w:rsidRDefault="009E21DB" w:rsidP="009E21D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C1BCB"/>
    <w:rsid w:val="000D6134"/>
    <w:rsid w:val="000E09C7"/>
    <w:rsid w:val="000F5256"/>
    <w:rsid w:val="000F6589"/>
    <w:rsid w:val="00102FDA"/>
    <w:rsid w:val="00106636"/>
    <w:rsid w:val="001122C2"/>
    <w:rsid w:val="00116EC6"/>
    <w:rsid w:val="001801DD"/>
    <w:rsid w:val="001871ED"/>
    <w:rsid w:val="001D4612"/>
    <w:rsid w:val="001F2EEA"/>
    <w:rsid w:val="00207E98"/>
    <w:rsid w:val="002333D7"/>
    <w:rsid w:val="00261670"/>
    <w:rsid w:val="002723B0"/>
    <w:rsid w:val="002C151E"/>
    <w:rsid w:val="002F04BF"/>
    <w:rsid w:val="00315A4A"/>
    <w:rsid w:val="00332124"/>
    <w:rsid w:val="00333ADC"/>
    <w:rsid w:val="00391F08"/>
    <w:rsid w:val="003B53A3"/>
    <w:rsid w:val="003C78AA"/>
    <w:rsid w:val="003D508C"/>
    <w:rsid w:val="003F3905"/>
    <w:rsid w:val="00437B7D"/>
    <w:rsid w:val="00481FB1"/>
    <w:rsid w:val="004A03D6"/>
    <w:rsid w:val="004B7300"/>
    <w:rsid w:val="004C6753"/>
    <w:rsid w:val="005168D6"/>
    <w:rsid w:val="005576C0"/>
    <w:rsid w:val="005667D2"/>
    <w:rsid w:val="005831C5"/>
    <w:rsid w:val="00591CB8"/>
    <w:rsid w:val="00595C87"/>
    <w:rsid w:val="005D2C65"/>
    <w:rsid w:val="005E6D94"/>
    <w:rsid w:val="00633113"/>
    <w:rsid w:val="0063384F"/>
    <w:rsid w:val="00643C6F"/>
    <w:rsid w:val="00646202"/>
    <w:rsid w:val="0065290F"/>
    <w:rsid w:val="006815F6"/>
    <w:rsid w:val="006B51E8"/>
    <w:rsid w:val="006D30DC"/>
    <w:rsid w:val="006E37A2"/>
    <w:rsid w:val="006E4A4C"/>
    <w:rsid w:val="006F348D"/>
    <w:rsid w:val="006F6C6C"/>
    <w:rsid w:val="007748F0"/>
    <w:rsid w:val="007A04B2"/>
    <w:rsid w:val="007A0D83"/>
    <w:rsid w:val="007A4129"/>
    <w:rsid w:val="007A4321"/>
    <w:rsid w:val="007A4FFA"/>
    <w:rsid w:val="0083096E"/>
    <w:rsid w:val="00833933"/>
    <w:rsid w:val="00853083"/>
    <w:rsid w:val="008B2F0C"/>
    <w:rsid w:val="008B39B8"/>
    <w:rsid w:val="008B4928"/>
    <w:rsid w:val="008D2AB8"/>
    <w:rsid w:val="008F08FC"/>
    <w:rsid w:val="008F1C66"/>
    <w:rsid w:val="00905AFA"/>
    <w:rsid w:val="00916ADD"/>
    <w:rsid w:val="009214CF"/>
    <w:rsid w:val="0094104D"/>
    <w:rsid w:val="009505EE"/>
    <w:rsid w:val="00952A5D"/>
    <w:rsid w:val="00970FE4"/>
    <w:rsid w:val="009C02D3"/>
    <w:rsid w:val="009C20C5"/>
    <w:rsid w:val="009D1D22"/>
    <w:rsid w:val="009E21DB"/>
    <w:rsid w:val="00A0022B"/>
    <w:rsid w:val="00A346FE"/>
    <w:rsid w:val="00A34F03"/>
    <w:rsid w:val="00A3743A"/>
    <w:rsid w:val="00A47B4D"/>
    <w:rsid w:val="00A83018"/>
    <w:rsid w:val="00AC79B9"/>
    <w:rsid w:val="00AD0F3C"/>
    <w:rsid w:val="00AF4095"/>
    <w:rsid w:val="00AF704D"/>
    <w:rsid w:val="00B55E1F"/>
    <w:rsid w:val="00B774DC"/>
    <w:rsid w:val="00BE604C"/>
    <w:rsid w:val="00BF3D1A"/>
    <w:rsid w:val="00C11FCB"/>
    <w:rsid w:val="00C308C1"/>
    <w:rsid w:val="00C6570C"/>
    <w:rsid w:val="00C72428"/>
    <w:rsid w:val="00C73EB4"/>
    <w:rsid w:val="00C90957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1BFE"/>
    <w:rsid w:val="00DB7042"/>
    <w:rsid w:val="00DC1500"/>
    <w:rsid w:val="00DC471C"/>
    <w:rsid w:val="00DC7791"/>
    <w:rsid w:val="00DD2BD8"/>
    <w:rsid w:val="00DD6F16"/>
    <w:rsid w:val="00DF7E08"/>
    <w:rsid w:val="00E44371"/>
    <w:rsid w:val="00E5627D"/>
    <w:rsid w:val="00E73FCC"/>
    <w:rsid w:val="00E949B0"/>
    <w:rsid w:val="00EA1E2F"/>
    <w:rsid w:val="00EB7B6F"/>
    <w:rsid w:val="00EC0BEA"/>
    <w:rsid w:val="00EC41E9"/>
    <w:rsid w:val="00EE48AA"/>
    <w:rsid w:val="00F00591"/>
    <w:rsid w:val="00F05DF4"/>
    <w:rsid w:val="00F07CE8"/>
    <w:rsid w:val="00F23C53"/>
    <w:rsid w:val="00F51688"/>
    <w:rsid w:val="00F53146"/>
    <w:rsid w:val="00F70266"/>
    <w:rsid w:val="00F91018"/>
    <w:rsid w:val="00FA02FD"/>
    <w:rsid w:val="00FA0F30"/>
    <w:rsid w:val="00FA4F6C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577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2024-11-07T09:09:00Z</cp:lastPrinted>
  <dcterms:created xsi:type="dcterms:W3CDTF">2025-04-16T10:27:00Z</dcterms:created>
  <dcterms:modified xsi:type="dcterms:W3CDTF">2025-04-16T10:27:00Z</dcterms:modified>
</cp:coreProperties>
</file>