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25AE1" w14:textId="23A6956F" w:rsidR="005103B9" w:rsidRPr="00F7505C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F7505C">
        <w:rPr>
          <w:bCs/>
          <w:i w:val="0"/>
          <w:sz w:val="20"/>
        </w:rPr>
        <w:t xml:space="preserve">Załącznik nr </w:t>
      </w:r>
      <w:r w:rsidR="00F7505C" w:rsidRPr="00F7505C">
        <w:rPr>
          <w:bCs/>
          <w:i w:val="0"/>
          <w:sz w:val="20"/>
        </w:rPr>
        <w:t>2</w:t>
      </w:r>
      <w:r w:rsidR="00B36ABD" w:rsidRPr="00F7505C">
        <w:rPr>
          <w:bCs/>
          <w:i w:val="0"/>
          <w:sz w:val="20"/>
        </w:rPr>
        <w:t xml:space="preserve"> do SWZ</w:t>
      </w:r>
    </w:p>
    <w:p w14:paraId="5D054CDE" w14:textId="77777777" w:rsidR="00C4103F" w:rsidRPr="00F7505C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F7505C">
        <w:rPr>
          <w:rFonts w:ascii="Times New Roman" w:hAnsi="Times New Roman"/>
          <w:b/>
          <w:sz w:val="20"/>
          <w:szCs w:val="20"/>
        </w:rPr>
        <w:t>Zamawiający</w:t>
      </w:r>
      <w:r w:rsidR="007936D6" w:rsidRPr="00F7505C">
        <w:rPr>
          <w:rFonts w:ascii="Times New Roman" w:hAnsi="Times New Roman"/>
          <w:b/>
          <w:sz w:val="20"/>
          <w:szCs w:val="20"/>
        </w:rPr>
        <w:t>:</w:t>
      </w:r>
    </w:p>
    <w:p w14:paraId="2F62C667" w14:textId="77777777" w:rsidR="006676AE" w:rsidRPr="00F7505C" w:rsidRDefault="009A6131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F7505C">
        <w:rPr>
          <w:sz w:val="20"/>
          <w:szCs w:val="20"/>
        </w:rPr>
        <w:t>GMINA NIEPOŁOMICE</w:t>
      </w:r>
    </w:p>
    <w:p w14:paraId="7B622A84" w14:textId="77777777" w:rsidR="006676AE" w:rsidRPr="00F7505C" w:rsidRDefault="009A6131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F7505C">
        <w:rPr>
          <w:sz w:val="20"/>
          <w:szCs w:val="20"/>
        </w:rPr>
        <w:t>Pl. Zwycięstwa</w:t>
      </w:r>
      <w:r w:rsidR="006676AE" w:rsidRPr="00F7505C">
        <w:rPr>
          <w:sz w:val="20"/>
          <w:szCs w:val="20"/>
        </w:rPr>
        <w:t xml:space="preserve"> </w:t>
      </w:r>
      <w:r w:rsidRPr="00F7505C">
        <w:rPr>
          <w:sz w:val="20"/>
          <w:szCs w:val="20"/>
        </w:rPr>
        <w:t>13</w:t>
      </w:r>
      <w:r w:rsidR="006676AE" w:rsidRPr="00F7505C">
        <w:rPr>
          <w:sz w:val="20"/>
          <w:szCs w:val="20"/>
        </w:rPr>
        <w:t xml:space="preserve"> </w:t>
      </w:r>
    </w:p>
    <w:p w14:paraId="32300282" w14:textId="5470E41E" w:rsidR="002578E4" w:rsidRPr="00F7505C" w:rsidRDefault="009A6131" w:rsidP="00F7505C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F7505C">
        <w:rPr>
          <w:sz w:val="20"/>
          <w:szCs w:val="20"/>
        </w:rPr>
        <w:t>32-005</w:t>
      </w:r>
      <w:r w:rsidR="006676AE" w:rsidRPr="00F7505C">
        <w:rPr>
          <w:sz w:val="20"/>
          <w:szCs w:val="20"/>
        </w:rPr>
        <w:t xml:space="preserve"> </w:t>
      </w:r>
      <w:r w:rsidRPr="00F7505C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7505C" w14:paraId="64362575" w14:textId="77777777" w:rsidTr="0018769E">
        <w:tc>
          <w:tcPr>
            <w:tcW w:w="2800" w:type="dxa"/>
            <w:shd w:val="clear" w:color="auto" w:fill="auto"/>
          </w:tcPr>
          <w:p w14:paraId="76DD0792" w14:textId="77777777" w:rsidR="002578E4" w:rsidRPr="00F7505C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7505C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F7505C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8785DC8" w14:textId="77777777" w:rsidR="002578E4" w:rsidRPr="00F7505C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CB2914E" w14:textId="77777777" w:rsidR="002578E4" w:rsidRPr="00F7505C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7505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7D3A66" w14:textId="77777777" w:rsidR="002578E4" w:rsidRPr="00F7505C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7505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F750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7505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F7505C" w14:paraId="48BF4248" w14:textId="77777777" w:rsidTr="0018769E">
        <w:tc>
          <w:tcPr>
            <w:tcW w:w="2800" w:type="dxa"/>
            <w:shd w:val="clear" w:color="auto" w:fill="auto"/>
          </w:tcPr>
          <w:p w14:paraId="0C47E182" w14:textId="77777777" w:rsidR="002578E4" w:rsidRPr="00F7505C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7505C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CA2F033" w14:textId="77777777" w:rsidR="002578E4" w:rsidRPr="00F7505C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1E5A24D" w14:textId="77777777" w:rsidR="002578E4" w:rsidRPr="00F7505C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7505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19052A4" w14:textId="77777777" w:rsidR="002578E4" w:rsidRPr="00F7505C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F7505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F7505C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F7505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6C5EA2CA" w14:textId="77777777" w:rsidR="002578E4" w:rsidRPr="00F7505C" w:rsidRDefault="002578E4" w:rsidP="00F7505C">
      <w:pPr>
        <w:spacing w:after="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A6131" w:rsidRPr="00F7505C" w14:paraId="3D5C5EC6" w14:textId="77777777" w:rsidTr="009017AB">
        <w:tc>
          <w:tcPr>
            <w:tcW w:w="9104" w:type="dxa"/>
            <w:shd w:val="clear" w:color="auto" w:fill="D9D9D9"/>
          </w:tcPr>
          <w:p w14:paraId="05980909" w14:textId="77777777" w:rsidR="009A6131" w:rsidRPr="00F7505C" w:rsidRDefault="009A6131" w:rsidP="009017AB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7505C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349F563E" w14:textId="77777777" w:rsidR="009A6131" w:rsidRPr="00F7505C" w:rsidRDefault="009A6131" w:rsidP="009017AB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505C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F7505C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F7505C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F7505C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F7505C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F7505C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F7505C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5FBC564C" w14:textId="77777777" w:rsidR="009A6131" w:rsidRPr="00F7505C" w:rsidRDefault="009A6131" w:rsidP="009017AB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7505C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57479047" w14:textId="77777777" w:rsidR="009A6131" w:rsidRPr="00F7505C" w:rsidRDefault="009A6131" w:rsidP="009017AB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7505C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6F76D87E" w14:textId="77777777" w:rsidR="009A6131" w:rsidRPr="00F7505C" w:rsidRDefault="009A6131" w:rsidP="009017AB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505C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1BAC954B" w14:textId="77777777" w:rsidR="00E50194" w:rsidRPr="00F7505C" w:rsidRDefault="001F027E" w:rsidP="00F7505C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F7505C">
        <w:rPr>
          <w:rFonts w:ascii="Times New Roman" w:hAnsi="Times New Roman"/>
          <w:sz w:val="20"/>
          <w:szCs w:val="20"/>
        </w:rPr>
        <w:t>Na potrzeby postę</w:t>
      </w:r>
      <w:r w:rsidR="008D0487" w:rsidRPr="00F7505C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F7505C">
        <w:rPr>
          <w:rFonts w:ascii="Times New Roman" w:hAnsi="Times New Roman"/>
          <w:sz w:val="20"/>
          <w:szCs w:val="20"/>
        </w:rPr>
        <w:t>zamówienia publicznego</w:t>
      </w:r>
      <w:r w:rsidR="00E50194" w:rsidRPr="00F7505C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7505C" w14:paraId="38AF819E" w14:textId="77777777" w:rsidTr="0018769E">
        <w:tc>
          <w:tcPr>
            <w:tcW w:w="2269" w:type="dxa"/>
            <w:shd w:val="clear" w:color="auto" w:fill="auto"/>
          </w:tcPr>
          <w:p w14:paraId="46E81D09" w14:textId="77777777" w:rsidR="002578E4" w:rsidRPr="00F7505C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750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AEC45A" w14:textId="77777777" w:rsidR="002578E4" w:rsidRPr="00F7505C" w:rsidRDefault="009A613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7505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Rozbudowa budynku oraz placu manewrowego do nauki jazdy wraz z niezbędną infrastrukturą w </w:t>
            </w:r>
            <w:proofErr w:type="spellStart"/>
            <w:r w:rsidRPr="00F7505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CKZiU</w:t>
            </w:r>
            <w:proofErr w:type="spellEnd"/>
            <w:r w:rsidRPr="00F7505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w Niepołomicach.</w:t>
            </w:r>
            <w:r w:rsidR="002578E4" w:rsidRPr="00F7505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9A6131" w:rsidRPr="00F7505C" w14:paraId="2847B026" w14:textId="77777777" w:rsidTr="009017AB">
        <w:tc>
          <w:tcPr>
            <w:tcW w:w="2269" w:type="dxa"/>
            <w:shd w:val="clear" w:color="auto" w:fill="auto"/>
          </w:tcPr>
          <w:p w14:paraId="400C6AD5" w14:textId="77777777" w:rsidR="009A6131" w:rsidRPr="00F7505C" w:rsidRDefault="009A6131" w:rsidP="009017A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750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6B3E74" w14:textId="77777777" w:rsidR="009A6131" w:rsidRPr="00F7505C" w:rsidRDefault="009A6131" w:rsidP="009017A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7505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ZP.271.7.2025</w:t>
            </w:r>
          </w:p>
        </w:tc>
      </w:tr>
    </w:tbl>
    <w:p w14:paraId="613D6AA2" w14:textId="77777777" w:rsidR="002578E4" w:rsidRPr="00F7505C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C30B7F9" w14:textId="77777777" w:rsidR="00F90CD1" w:rsidRPr="00F7505C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7505C">
        <w:rPr>
          <w:rFonts w:ascii="Times New Roman" w:hAnsi="Times New Roman"/>
          <w:sz w:val="20"/>
          <w:szCs w:val="20"/>
        </w:rPr>
        <w:t xml:space="preserve">prowadzonego przez </w:t>
      </w:r>
      <w:r w:rsidR="009A6131" w:rsidRPr="00F7505C">
        <w:rPr>
          <w:rFonts w:ascii="Times New Roman" w:hAnsi="Times New Roman"/>
          <w:b/>
          <w:sz w:val="20"/>
          <w:szCs w:val="20"/>
        </w:rPr>
        <w:t>GMINA NIEPOŁOMICE</w:t>
      </w:r>
      <w:r w:rsidRPr="00F7505C">
        <w:rPr>
          <w:rFonts w:ascii="Times New Roman" w:hAnsi="Times New Roman"/>
          <w:b/>
          <w:sz w:val="20"/>
          <w:szCs w:val="20"/>
        </w:rPr>
        <w:t>,</w:t>
      </w:r>
      <w:r w:rsidR="002B2AD9" w:rsidRPr="00F7505C">
        <w:rPr>
          <w:rFonts w:ascii="Times New Roman" w:hAnsi="Times New Roman"/>
          <w:sz w:val="20"/>
          <w:szCs w:val="20"/>
        </w:rPr>
        <w:t xml:space="preserve"> </w:t>
      </w:r>
      <w:r w:rsidR="00E65685" w:rsidRPr="00F7505C">
        <w:rPr>
          <w:rFonts w:ascii="Times New Roman" w:hAnsi="Times New Roman"/>
          <w:sz w:val="20"/>
          <w:szCs w:val="20"/>
        </w:rPr>
        <w:t>oświa</w:t>
      </w:r>
      <w:r w:rsidR="00825A09" w:rsidRPr="00F7505C">
        <w:rPr>
          <w:rFonts w:ascii="Times New Roman" w:hAnsi="Times New Roman"/>
          <w:sz w:val="20"/>
          <w:szCs w:val="20"/>
        </w:rPr>
        <w:t>dczam</w:t>
      </w:r>
      <w:r w:rsidR="00E65685" w:rsidRPr="00F7505C">
        <w:rPr>
          <w:rFonts w:ascii="Times New Roman" w:hAnsi="Times New Roman"/>
          <w:sz w:val="20"/>
          <w:szCs w:val="20"/>
        </w:rPr>
        <w:t>,</w:t>
      </w:r>
      <w:r w:rsidR="002B2AD9" w:rsidRPr="00F7505C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7505C" w14:paraId="7D4D6FCB" w14:textId="77777777" w:rsidTr="00650D6C">
        <w:tc>
          <w:tcPr>
            <w:tcW w:w="9104" w:type="dxa"/>
            <w:shd w:val="clear" w:color="auto" w:fill="D9D9D9"/>
          </w:tcPr>
          <w:p w14:paraId="440E8D3F" w14:textId="77777777" w:rsidR="00E50194" w:rsidRPr="00F7505C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7505C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349CC84C" w14:textId="1B0F7BF2" w:rsidR="00023477" w:rsidRPr="00F7505C" w:rsidRDefault="00C113BF" w:rsidP="00F7505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7505C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F7505C">
        <w:rPr>
          <w:rFonts w:ascii="Times New Roman" w:hAnsi="Times New Roman"/>
          <w:sz w:val="20"/>
          <w:szCs w:val="20"/>
        </w:rPr>
        <w:t xml:space="preserve">dstawie </w:t>
      </w:r>
      <w:r w:rsidR="002C4137" w:rsidRPr="00F7505C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F7505C">
        <w:rPr>
          <w:rFonts w:ascii="Times New Roman" w:hAnsi="Times New Roman"/>
          <w:sz w:val="20"/>
          <w:szCs w:val="20"/>
        </w:rPr>
        <w:t>108</w:t>
      </w:r>
      <w:r w:rsidR="002C4137" w:rsidRPr="00F7505C">
        <w:rPr>
          <w:rFonts w:ascii="Times New Roman" w:hAnsi="Times New Roman"/>
          <w:sz w:val="20"/>
          <w:szCs w:val="20"/>
        </w:rPr>
        <w:t xml:space="preserve"> ust 1 </w:t>
      </w:r>
      <w:r w:rsidRPr="00F7505C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F7505C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F7505C">
        <w:rPr>
          <w:rFonts w:ascii="Times New Roman" w:hAnsi="Times New Roman"/>
          <w:sz w:val="20"/>
          <w:szCs w:val="20"/>
        </w:rPr>
        <w:t>.</w:t>
      </w:r>
    </w:p>
    <w:p w14:paraId="7DBCE765" w14:textId="77777777" w:rsidR="00023477" w:rsidRPr="00F7505C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F7505C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5305FB16" w14:textId="3C12C303" w:rsidR="00992BD8" w:rsidRPr="00F7505C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F7505C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F7505C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F7505C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F7505C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F7505C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277E5C53" w14:textId="36D02A99" w:rsidR="00023477" w:rsidRPr="00F7505C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7505C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F7505C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F7505C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F7505C">
        <w:rPr>
          <w:rFonts w:ascii="Times New Roman" w:hAnsi="Times New Roman"/>
          <w:i/>
          <w:sz w:val="20"/>
          <w:szCs w:val="20"/>
        </w:rPr>
        <w:t>)</w:t>
      </w:r>
      <w:r w:rsidRPr="00F7505C">
        <w:rPr>
          <w:rFonts w:ascii="Times New Roman" w:hAnsi="Times New Roman"/>
          <w:i/>
          <w:sz w:val="20"/>
          <w:szCs w:val="20"/>
        </w:rPr>
        <w:t>.</w:t>
      </w:r>
      <w:r w:rsidRPr="00F7505C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F7505C">
        <w:rPr>
          <w:rFonts w:ascii="Times New Roman" w:hAnsi="Times New Roman"/>
          <w:sz w:val="20"/>
          <w:szCs w:val="20"/>
        </w:rPr>
        <w:t>110</w:t>
      </w:r>
      <w:r w:rsidRPr="00F7505C">
        <w:rPr>
          <w:rFonts w:ascii="Times New Roman" w:hAnsi="Times New Roman"/>
          <w:sz w:val="20"/>
          <w:szCs w:val="20"/>
        </w:rPr>
        <w:t xml:space="preserve"> ust. </w:t>
      </w:r>
      <w:r w:rsidR="00710937" w:rsidRPr="00F7505C">
        <w:rPr>
          <w:rFonts w:ascii="Times New Roman" w:hAnsi="Times New Roman"/>
          <w:sz w:val="20"/>
          <w:szCs w:val="20"/>
        </w:rPr>
        <w:t>2</w:t>
      </w:r>
      <w:r w:rsidRPr="00F7505C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F7505C">
        <w:rPr>
          <w:rFonts w:ascii="Times New Roman" w:hAnsi="Times New Roman"/>
          <w:sz w:val="20"/>
          <w:szCs w:val="20"/>
        </w:rPr>
        <w:t xml:space="preserve"> i zapobiegawcze</w:t>
      </w:r>
      <w:r w:rsidRPr="00F7505C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F7505C">
        <w:rPr>
          <w:rFonts w:ascii="Times New Roman" w:hAnsi="Times New Roman"/>
          <w:sz w:val="20"/>
          <w:szCs w:val="20"/>
        </w:rPr>
        <w:t>..</w:t>
      </w:r>
      <w:r w:rsidRPr="00F7505C">
        <w:rPr>
          <w:rFonts w:ascii="Times New Roman" w:hAnsi="Times New Roman"/>
          <w:sz w:val="20"/>
          <w:szCs w:val="20"/>
        </w:rPr>
        <w:t>……………</w:t>
      </w:r>
      <w:r w:rsidR="00023477" w:rsidRPr="00F7505C">
        <w:rPr>
          <w:rFonts w:ascii="Times New Roman" w:hAnsi="Times New Roman"/>
          <w:sz w:val="20"/>
          <w:szCs w:val="20"/>
        </w:rPr>
        <w:t>…</w:t>
      </w:r>
      <w:r w:rsidRPr="00F7505C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F7505C">
        <w:rPr>
          <w:rFonts w:ascii="Times New Roman" w:hAnsi="Times New Roman"/>
          <w:sz w:val="20"/>
          <w:szCs w:val="20"/>
        </w:rPr>
        <w:t>.</w:t>
      </w:r>
      <w:r w:rsidRPr="00F7505C">
        <w:rPr>
          <w:rFonts w:ascii="Times New Roman" w:hAnsi="Times New Roman"/>
          <w:sz w:val="20"/>
          <w:szCs w:val="20"/>
        </w:rPr>
        <w:t>…</w:t>
      </w:r>
      <w:r w:rsidR="007A2BCB" w:rsidRPr="00F7505C">
        <w:rPr>
          <w:rFonts w:ascii="Times New Roman" w:hAnsi="Times New Roman"/>
          <w:sz w:val="20"/>
          <w:szCs w:val="20"/>
        </w:rPr>
        <w:t>.</w:t>
      </w:r>
    </w:p>
    <w:p w14:paraId="35A8B41E" w14:textId="77777777" w:rsidR="007A2BCB" w:rsidRPr="00F7505C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F7505C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412C62E" w14:textId="77777777" w:rsidR="0011306C" w:rsidRPr="00F7505C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F7505C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F7505C">
        <w:rPr>
          <w:rFonts w:ascii="Times New Roman" w:hAnsi="Times New Roman"/>
          <w:sz w:val="20"/>
          <w:szCs w:val="20"/>
        </w:rPr>
        <w:t xml:space="preserve">t.j. </w:t>
      </w:r>
      <w:r w:rsidRPr="00F7505C">
        <w:rPr>
          <w:rFonts w:ascii="Times New Roman" w:hAnsi="Times New Roman"/>
          <w:sz w:val="20"/>
          <w:szCs w:val="20"/>
        </w:rPr>
        <w:t xml:space="preserve">Dz. U. </w:t>
      </w:r>
      <w:r w:rsidR="000C2F90" w:rsidRPr="00F7505C">
        <w:rPr>
          <w:rFonts w:ascii="Times New Roman" w:hAnsi="Times New Roman"/>
          <w:sz w:val="20"/>
          <w:szCs w:val="20"/>
        </w:rPr>
        <w:t xml:space="preserve">z 2023r. </w:t>
      </w:r>
      <w:r w:rsidRPr="00F7505C">
        <w:rPr>
          <w:rFonts w:ascii="Times New Roman" w:hAnsi="Times New Roman"/>
          <w:sz w:val="20"/>
          <w:szCs w:val="20"/>
        </w:rPr>
        <w:t xml:space="preserve">poz. </w:t>
      </w:r>
      <w:r w:rsidR="007020E3" w:rsidRPr="00F7505C">
        <w:rPr>
          <w:rFonts w:ascii="Times New Roman" w:hAnsi="Times New Roman"/>
          <w:sz w:val="20"/>
          <w:szCs w:val="20"/>
        </w:rPr>
        <w:t>1497</w:t>
      </w:r>
      <w:r w:rsidRPr="00F7505C">
        <w:rPr>
          <w:rFonts w:ascii="Times New Roman" w:hAnsi="Times New Roman"/>
          <w:sz w:val="20"/>
          <w:szCs w:val="20"/>
        </w:rPr>
        <w:t>)</w:t>
      </w:r>
      <w:r w:rsidR="0011306C" w:rsidRPr="00F7505C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F7505C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7505C" w14:paraId="468D647E" w14:textId="77777777" w:rsidTr="00CD4DD1">
        <w:tc>
          <w:tcPr>
            <w:tcW w:w="9104" w:type="dxa"/>
            <w:shd w:val="clear" w:color="auto" w:fill="D9D9D9"/>
          </w:tcPr>
          <w:p w14:paraId="7F49A009" w14:textId="77777777" w:rsidR="0011306C" w:rsidRPr="00F7505C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7505C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F7505C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39550CEA" w14:textId="77777777" w:rsidR="00D2702A" w:rsidRPr="00F7505C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F7505C">
        <w:rPr>
          <w:rFonts w:ascii="Times New Roman" w:hAnsi="Times New Roman"/>
          <w:sz w:val="20"/>
          <w:szCs w:val="20"/>
        </w:rPr>
        <w:t>Oświadczam,</w:t>
      </w:r>
      <w:r w:rsidR="00313417" w:rsidRPr="00F7505C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F7505C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F7505C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F7505C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7505C" w14:paraId="2CB4EA5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D505E" w14:textId="77777777" w:rsidR="00D2702A" w:rsidRPr="00F7505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7505C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0D414" w14:textId="77777777" w:rsidR="00D2702A" w:rsidRPr="00F7505C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F7505C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9A6131" w:rsidRPr="00F7505C" w14:paraId="25641058" w14:textId="77777777" w:rsidTr="009017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FEF97" w14:textId="77777777" w:rsidR="009A6131" w:rsidRPr="00F7505C" w:rsidRDefault="009A6131" w:rsidP="009017AB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505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74CB9" w14:textId="77777777" w:rsidR="009A6131" w:rsidRPr="00F7505C" w:rsidRDefault="009A6131" w:rsidP="009017AB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7505C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4B771904" w14:textId="77777777" w:rsidR="009A6131" w:rsidRPr="00F7505C" w:rsidRDefault="009A6131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505C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3307970E" w14:textId="77777777" w:rsidR="009A6131" w:rsidRPr="00F7505C" w:rsidRDefault="009A6131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505C">
              <w:rPr>
                <w:rFonts w:ascii="Times New Roman" w:hAnsi="Times New Roman"/>
                <w:sz w:val="20"/>
                <w:szCs w:val="20"/>
              </w:rPr>
              <w:t>a) w okresie ostatnich pięciu lat przed upływem terminu składania ofert, a jeżeli okres prowadzenia działalności jest krótszy, w tym okresie wykonał:</w:t>
            </w:r>
          </w:p>
          <w:p w14:paraId="453ABD71" w14:textId="54D44902" w:rsidR="009A6131" w:rsidRPr="00F7505C" w:rsidRDefault="009A6131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505C">
              <w:rPr>
                <w:rFonts w:ascii="Times New Roman" w:hAnsi="Times New Roman"/>
                <w:sz w:val="20"/>
                <w:szCs w:val="20"/>
              </w:rPr>
              <w:t>a) co najmniej 1 (jedną) wielobranżową budowlaną dokumentację projektową budowy/rozbudowy/ przebudowy w branży budowlano- konstrukcyjnej o kubaturze co najmniej 2.700,00 m</w:t>
            </w:r>
            <w:r w:rsidR="00F7505C">
              <w:rPr>
                <w:rFonts w:ascii="Times New Roman" w:hAnsi="Times New Roman"/>
                <w:sz w:val="20"/>
                <w:szCs w:val="20"/>
                <w:vertAlign w:val="superscript"/>
              </w:rPr>
              <w:t>3</w:t>
            </w:r>
            <w:r w:rsidRPr="00F7505C">
              <w:rPr>
                <w:rFonts w:ascii="Times New Roman" w:hAnsi="Times New Roman"/>
                <w:sz w:val="20"/>
                <w:szCs w:val="20"/>
              </w:rPr>
              <w:t xml:space="preserve"> obiektu o funkcji publicznej (wartość tą można wykazać w nie więcej niż  2 zamówieniach).</w:t>
            </w:r>
          </w:p>
          <w:p w14:paraId="79826B38" w14:textId="77777777" w:rsidR="009A6131" w:rsidRPr="00F7505C" w:rsidRDefault="009A6131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505C">
              <w:rPr>
                <w:rFonts w:ascii="Times New Roman" w:hAnsi="Times New Roman"/>
                <w:sz w:val="20"/>
                <w:szCs w:val="20"/>
              </w:rPr>
              <w:t>b) co najmniej 1 (jedno) zamówienie polegającą na budowie/rozbudowie/przebudowie w branży budowlano- konstrukcyjnej obiektu o funkcji publicznej o wartości zamówienia minimum 4 000 000,00zł brutto (wartość tą można wykazać w nie więcej niż 2 zamówieniach)</w:t>
            </w:r>
          </w:p>
          <w:p w14:paraId="1B583503" w14:textId="77777777" w:rsidR="009A6131" w:rsidRPr="00F7505C" w:rsidRDefault="009A6131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505C">
              <w:rPr>
                <w:rFonts w:ascii="Times New Roman" w:hAnsi="Times New Roman"/>
                <w:sz w:val="20"/>
                <w:szCs w:val="20"/>
              </w:rPr>
              <w:t xml:space="preserve">Uwaga: Zamawiający uzna warunek za spełniony, gdy Wykonawca wykaże powyższe w jednym ( lub maksymalnie dwóch zamówieniach)  zamówieniu realizowanym w formule zaprojektuj i wykonaj pod warunkiem, że spełnione powyższe warunki. </w:t>
            </w:r>
          </w:p>
          <w:p w14:paraId="21F67CB3" w14:textId="77777777" w:rsidR="009A6131" w:rsidRPr="00F7505C" w:rsidRDefault="009A6131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081A92E2" w14:textId="77777777" w:rsidR="009A6131" w:rsidRPr="00F7505C" w:rsidRDefault="009A6131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505C">
              <w:rPr>
                <w:rFonts w:ascii="Times New Roman" w:hAnsi="Times New Roman"/>
                <w:sz w:val="20"/>
                <w:szCs w:val="20"/>
              </w:rPr>
              <w:t>2) dysponuje co najmniej:</w:t>
            </w:r>
          </w:p>
          <w:p w14:paraId="7E818FE3" w14:textId="77777777" w:rsidR="009A6131" w:rsidRPr="00F7505C" w:rsidRDefault="009A6131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505C">
              <w:rPr>
                <w:rFonts w:ascii="Times New Roman" w:hAnsi="Times New Roman"/>
                <w:sz w:val="20"/>
                <w:szCs w:val="20"/>
              </w:rPr>
              <w:t xml:space="preserve">a)  jedną osobą (główny projektant - koordynator) przeznaczoną na funkcję odpowiedzialną za całość wykonania dokumentacji projektowej, posiadającą uprawnienia do projektowania w specjalności architektonicznej </w:t>
            </w:r>
          </w:p>
          <w:p w14:paraId="4B79E29D" w14:textId="77777777" w:rsidR="009A6131" w:rsidRPr="00F7505C" w:rsidRDefault="009A6131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505C">
              <w:rPr>
                <w:rFonts w:ascii="Times New Roman" w:hAnsi="Times New Roman"/>
                <w:sz w:val="20"/>
                <w:szCs w:val="20"/>
              </w:rPr>
              <w:t xml:space="preserve">b) jedną osobą posiadającą uprawnienia do projektowania w specjalności instalacyjnej w zakresie </w:t>
            </w:r>
            <w:r w:rsidRPr="00F7505C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sieci, instalacji i urządzeń elektrycznych i elektroenergetycznych </w:t>
            </w:r>
          </w:p>
          <w:p w14:paraId="1DF77149" w14:textId="77777777" w:rsidR="009A6131" w:rsidRPr="00F7505C" w:rsidRDefault="009A6131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505C">
              <w:rPr>
                <w:rFonts w:ascii="Times New Roman" w:hAnsi="Times New Roman"/>
                <w:sz w:val="20"/>
                <w:szCs w:val="20"/>
              </w:rPr>
              <w:t>c) jedną osobą posiadającą uprawnienia do projektowania branży instalacyjnej w zakresie sieci, instalacji i urządzeń cieplnych, wentylacyjnych, gazowych, wodociągowych i kanalizacyjnych</w:t>
            </w:r>
          </w:p>
          <w:p w14:paraId="38C1C59A" w14:textId="77777777" w:rsidR="009A6131" w:rsidRPr="00F7505C" w:rsidRDefault="009A6131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505C">
              <w:rPr>
                <w:rFonts w:ascii="Times New Roman" w:hAnsi="Times New Roman"/>
                <w:sz w:val="20"/>
                <w:szCs w:val="20"/>
              </w:rPr>
              <w:t>e) jedną osobą posiadającą uprawnienia budowlane do kierowania robotami budowlanymi w specjalności konstrukcyjno- budowlanej (kierownik budowy)</w:t>
            </w:r>
          </w:p>
          <w:p w14:paraId="7CC674BE" w14:textId="77777777" w:rsidR="009A6131" w:rsidRPr="00F7505C" w:rsidRDefault="009A6131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505C">
              <w:rPr>
                <w:rFonts w:ascii="Times New Roman" w:hAnsi="Times New Roman"/>
                <w:sz w:val="20"/>
                <w:szCs w:val="20"/>
              </w:rPr>
              <w:t>f) jedną osobą posiadającą uprawnienia do kierowania robotami w zakresie instalacji sieci i instalacji cieplnych, wentylacyjnych, gazowych, wodociągowych i kanalizacyjnych (kierownik robót)</w:t>
            </w:r>
          </w:p>
          <w:p w14:paraId="64798805" w14:textId="77777777" w:rsidR="009A6131" w:rsidRPr="00F7505C" w:rsidRDefault="009A6131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7505C">
              <w:rPr>
                <w:rFonts w:ascii="Times New Roman" w:hAnsi="Times New Roman"/>
                <w:sz w:val="20"/>
                <w:szCs w:val="20"/>
              </w:rPr>
              <w:t>Zamawiający dopuszcza możliwość łączenia funkcji</w:t>
            </w:r>
          </w:p>
        </w:tc>
      </w:tr>
    </w:tbl>
    <w:p w14:paraId="6CFC6229" w14:textId="5C88D55F" w:rsidR="0054330D" w:rsidRPr="0054330D" w:rsidRDefault="0054330D" w:rsidP="0054330D">
      <w:pPr>
        <w:spacing w:before="240" w:after="240" w:line="276" w:lineRule="auto"/>
        <w:rPr>
          <w:rFonts w:ascii="Times New Roman" w:hAnsi="Times New Roman"/>
          <w:b/>
          <w:sz w:val="20"/>
          <w:szCs w:val="20"/>
        </w:rPr>
      </w:pPr>
      <w:r w:rsidRPr="0054330D"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14:paraId="294E9ECE" w14:textId="77777777" w:rsidR="0054330D" w:rsidRPr="0054330D" w:rsidRDefault="0054330D" w:rsidP="0054330D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54330D">
        <w:rPr>
          <w:rFonts w:ascii="Times New Roman" w:hAnsi="Times New Roman"/>
          <w:bCs/>
          <w:sz w:val="20"/>
          <w:szCs w:val="20"/>
        </w:rPr>
        <w:t xml:space="preserve">□ </w:t>
      </w:r>
      <w:r w:rsidRPr="0054330D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482F0B7E" w14:textId="77777777" w:rsidR="0054330D" w:rsidRPr="0054330D" w:rsidRDefault="0054330D" w:rsidP="0054330D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54330D">
        <w:rPr>
          <w:rFonts w:ascii="Times New Roman" w:hAnsi="Times New Roman"/>
          <w:bCs/>
          <w:sz w:val="20"/>
          <w:szCs w:val="20"/>
        </w:rPr>
        <w:t xml:space="preserve">□ </w:t>
      </w:r>
      <w:r w:rsidRPr="0054330D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4FD8C5A0" w14:textId="77777777" w:rsidR="0054330D" w:rsidRPr="0054330D" w:rsidRDefault="0054330D" w:rsidP="0054330D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54330D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54330D" w:rsidRPr="0054330D" w14:paraId="2BD57F1E" w14:textId="77777777" w:rsidTr="0054330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277B2" w14:textId="77777777" w:rsidR="0054330D" w:rsidRPr="0054330D" w:rsidRDefault="0054330D" w:rsidP="0054330D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330D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6C913" w14:textId="77777777" w:rsidR="0054330D" w:rsidRPr="0054330D" w:rsidRDefault="0054330D" w:rsidP="0054330D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330D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C9679" w14:textId="77777777" w:rsidR="0054330D" w:rsidRPr="0054330D" w:rsidRDefault="0054330D" w:rsidP="0054330D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330D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54330D" w:rsidRPr="0054330D" w14:paraId="63B98D71" w14:textId="77777777" w:rsidTr="0054330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A6F9A" w14:textId="77777777" w:rsidR="0054330D" w:rsidRPr="0054330D" w:rsidRDefault="0054330D" w:rsidP="0054330D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330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2848" w14:textId="77777777" w:rsidR="0054330D" w:rsidRPr="0054330D" w:rsidRDefault="0054330D" w:rsidP="0054330D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3AFB" w14:textId="77777777" w:rsidR="0054330D" w:rsidRPr="0054330D" w:rsidRDefault="0054330D" w:rsidP="0054330D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4330D" w:rsidRPr="0054330D" w14:paraId="6BC0395D" w14:textId="77777777" w:rsidTr="0054330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41538" w14:textId="77777777" w:rsidR="0054330D" w:rsidRPr="0054330D" w:rsidRDefault="0054330D" w:rsidP="0054330D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330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F822" w14:textId="77777777" w:rsidR="0054330D" w:rsidRPr="0054330D" w:rsidRDefault="0054330D" w:rsidP="0054330D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14AE" w14:textId="77777777" w:rsidR="0054330D" w:rsidRPr="0054330D" w:rsidRDefault="0054330D" w:rsidP="0054330D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865A30A" w14:textId="77777777" w:rsidR="0054330D" w:rsidRPr="0054330D" w:rsidRDefault="0054330D" w:rsidP="0054330D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54330D"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14:paraId="0AD3C25C" w14:textId="7E2C9304" w:rsidR="00E21BB4" w:rsidRPr="00F7505C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7505C">
        <w:rPr>
          <w:rFonts w:ascii="Times New Roman" w:hAnsi="Times New Roman"/>
          <w:sz w:val="20"/>
          <w:szCs w:val="20"/>
        </w:rPr>
        <w:t>____________________________________________________________________________</w:t>
      </w:r>
    </w:p>
    <w:p w14:paraId="78D3F459" w14:textId="77777777" w:rsidR="00E21BB4" w:rsidRPr="00F7505C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F7505C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F7505C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F7505C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F7505C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F7505C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651EB9F" w14:textId="77777777" w:rsidR="00C62F57" w:rsidRPr="00F7505C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F7505C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3FC9252D" w14:textId="77777777" w:rsidR="00C62F57" w:rsidRPr="00F7505C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F7505C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22A41746" w14:textId="77777777" w:rsidR="00721D87" w:rsidRPr="00F7505C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F7505C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F7505C">
        <w:rPr>
          <w:rFonts w:ascii="Times New Roman" w:hAnsi="Times New Roman"/>
          <w:sz w:val="20"/>
          <w:szCs w:val="20"/>
        </w:rPr>
        <w:t>ego/</w:t>
      </w:r>
      <w:r w:rsidRPr="00F7505C">
        <w:rPr>
          <w:rFonts w:ascii="Times New Roman" w:hAnsi="Times New Roman"/>
          <w:sz w:val="20"/>
          <w:szCs w:val="20"/>
        </w:rPr>
        <w:t xml:space="preserve">ych zasoby: </w:t>
      </w:r>
    </w:p>
    <w:p w14:paraId="0C1DAFCD" w14:textId="77777777" w:rsidR="00721D87" w:rsidRPr="00F7505C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7505C">
        <w:rPr>
          <w:rFonts w:ascii="Times New Roman" w:hAnsi="Times New Roman"/>
          <w:sz w:val="20"/>
          <w:szCs w:val="20"/>
        </w:rPr>
        <w:t>……………</w:t>
      </w:r>
      <w:r w:rsidR="00721D87" w:rsidRPr="00F7505C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69EDF701" w14:textId="77777777" w:rsidR="00721D87" w:rsidRPr="00F7505C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F7505C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6929CFA8" w14:textId="77777777" w:rsidR="00721D87" w:rsidRPr="00F7505C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F7505C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04104843" w14:textId="77777777" w:rsidR="00E21BB4" w:rsidRPr="00F7505C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7505C">
        <w:rPr>
          <w:rFonts w:ascii="Times New Roman" w:hAnsi="Times New Roman"/>
          <w:sz w:val="20"/>
          <w:szCs w:val="20"/>
        </w:rPr>
        <w:t>……………</w:t>
      </w:r>
      <w:r w:rsidR="00721D87" w:rsidRPr="00F7505C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F7505C">
        <w:rPr>
          <w:rFonts w:ascii="Times New Roman" w:hAnsi="Times New Roman"/>
          <w:sz w:val="20"/>
          <w:szCs w:val="20"/>
        </w:rPr>
        <w:t>………………………….</w:t>
      </w:r>
    </w:p>
    <w:p w14:paraId="7FB0D8D9" w14:textId="77777777" w:rsidR="00E21BB4" w:rsidRPr="00F7505C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F7505C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3E7C0AF9" w14:textId="77777777" w:rsidR="00C62F57" w:rsidRPr="00F7505C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F7505C">
        <w:rPr>
          <w:rFonts w:ascii="Times New Roman" w:hAnsi="Times New Roman"/>
          <w:sz w:val="20"/>
          <w:szCs w:val="20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7505C" w14:paraId="04E0AD7A" w14:textId="77777777" w:rsidTr="00CD4DD1">
        <w:tc>
          <w:tcPr>
            <w:tcW w:w="9104" w:type="dxa"/>
            <w:shd w:val="clear" w:color="auto" w:fill="D9D9D9"/>
          </w:tcPr>
          <w:p w14:paraId="37BDBBF6" w14:textId="77777777" w:rsidR="00BE6F04" w:rsidRPr="00F7505C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7505C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A6BE462" w14:textId="77777777" w:rsidR="00FE4E2B" w:rsidRPr="00F7505C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F7505C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7505C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7505C" w14:paraId="2A03464E" w14:textId="77777777" w:rsidTr="00847232">
        <w:tc>
          <w:tcPr>
            <w:tcW w:w="9104" w:type="dxa"/>
            <w:shd w:val="clear" w:color="auto" w:fill="D9D9D9"/>
          </w:tcPr>
          <w:p w14:paraId="58254CE1" w14:textId="77777777" w:rsidR="00E426EB" w:rsidRPr="00F7505C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7505C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5AACEDC2" w14:textId="77777777" w:rsidR="00E426EB" w:rsidRPr="00F7505C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72A19FF" w14:textId="77777777" w:rsidR="00E426EB" w:rsidRPr="00F7505C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7505C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5342267" w14:textId="77777777" w:rsidR="00E426EB" w:rsidRPr="00F7505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7505C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C18B04C" w14:textId="77777777" w:rsidR="00E426EB" w:rsidRPr="00F7505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7505C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A301624" w14:textId="77777777" w:rsidR="00E426EB" w:rsidRPr="00F7505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7505C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1CE6EAC" w14:textId="77777777" w:rsidR="00E426EB" w:rsidRPr="00F7505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7505C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7787F40" w14:textId="77777777" w:rsidR="00E426EB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5A85289" w14:textId="77777777" w:rsidR="0054330D" w:rsidRDefault="0054330D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B26B654" w14:textId="77777777" w:rsidR="0054330D" w:rsidRDefault="0054330D" w:rsidP="005433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A9E6AEA" w14:textId="77777777" w:rsidR="0054330D" w:rsidRPr="0054330D" w:rsidRDefault="0054330D" w:rsidP="005433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54330D">
        <w:rPr>
          <w:rFonts w:ascii="Times New Roman" w:hAnsi="Times New Roman"/>
          <w:i/>
          <w:sz w:val="20"/>
          <w:szCs w:val="20"/>
        </w:rPr>
        <w:t>Oświadczenie musi być podpisane kwalifikowanym podpisem  elektronicznym lub podpisem  zaufanym lub podpisem  osobistym przez osobę upoważnioną</w:t>
      </w:r>
    </w:p>
    <w:p w14:paraId="2DD15BA8" w14:textId="77777777" w:rsidR="0054330D" w:rsidRPr="00F7505C" w:rsidRDefault="0054330D" w:rsidP="0054330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4B667A8" w14:textId="77777777" w:rsidR="0012157F" w:rsidRPr="00F7505C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4B374B7" w14:textId="77777777" w:rsidR="00524951" w:rsidRPr="00F7505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7505C">
        <w:rPr>
          <w:rFonts w:ascii="Times New Roman" w:hAnsi="Times New Roman"/>
          <w:sz w:val="20"/>
          <w:szCs w:val="20"/>
        </w:rPr>
        <w:tab/>
      </w:r>
      <w:r w:rsidRPr="00F7505C">
        <w:rPr>
          <w:rFonts w:ascii="Times New Roman" w:hAnsi="Times New Roman"/>
          <w:sz w:val="20"/>
          <w:szCs w:val="20"/>
        </w:rPr>
        <w:tab/>
      </w:r>
      <w:r w:rsidRPr="00F7505C">
        <w:rPr>
          <w:rFonts w:ascii="Times New Roman" w:hAnsi="Times New Roman"/>
          <w:sz w:val="20"/>
          <w:szCs w:val="20"/>
        </w:rPr>
        <w:tab/>
      </w:r>
      <w:r w:rsidRPr="00F7505C">
        <w:rPr>
          <w:rFonts w:ascii="Times New Roman" w:hAnsi="Times New Roman"/>
          <w:sz w:val="20"/>
          <w:szCs w:val="20"/>
        </w:rPr>
        <w:tab/>
      </w:r>
      <w:r w:rsidRPr="00F7505C">
        <w:rPr>
          <w:rFonts w:ascii="Times New Roman" w:hAnsi="Times New Roman"/>
          <w:sz w:val="20"/>
          <w:szCs w:val="20"/>
        </w:rPr>
        <w:tab/>
      </w:r>
      <w:r w:rsidRPr="00F7505C">
        <w:rPr>
          <w:rFonts w:ascii="Times New Roman" w:hAnsi="Times New Roman"/>
          <w:sz w:val="20"/>
          <w:szCs w:val="20"/>
        </w:rPr>
        <w:tab/>
      </w:r>
      <w:r w:rsidRPr="00F7505C">
        <w:rPr>
          <w:rFonts w:ascii="Times New Roman" w:hAnsi="Times New Roman"/>
          <w:sz w:val="20"/>
          <w:szCs w:val="20"/>
        </w:rPr>
        <w:tab/>
      </w:r>
    </w:p>
    <w:p w14:paraId="039184C6" w14:textId="77777777" w:rsidR="00524951" w:rsidRPr="00F7505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7AC594A8" w14:textId="75454FE9" w:rsidR="00484F88" w:rsidRPr="00F7505C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F7505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219FB" w14:textId="77777777" w:rsidR="00991407" w:rsidRDefault="00991407" w:rsidP="0038231F">
      <w:pPr>
        <w:spacing w:after="0" w:line="240" w:lineRule="auto"/>
      </w:pPr>
      <w:r>
        <w:separator/>
      </w:r>
    </w:p>
  </w:endnote>
  <w:endnote w:type="continuationSeparator" w:id="0">
    <w:p w14:paraId="19B8D93B" w14:textId="77777777" w:rsidR="00991407" w:rsidRDefault="0099140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64D20" w14:textId="77777777" w:rsidR="009A6131" w:rsidRDefault="009A61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56E3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711F09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BDB1C" w14:textId="77777777" w:rsidR="009A6131" w:rsidRDefault="009A61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3D15B4" w14:textId="77777777" w:rsidR="00991407" w:rsidRDefault="00991407" w:rsidP="0038231F">
      <w:pPr>
        <w:spacing w:after="0" w:line="240" w:lineRule="auto"/>
      </w:pPr>
      <w:r>
        <w:separator/>
      </w:r>
    </w:p>
  </w:footnote>
  <w:footnote w:type="continuationSeparator" w:id="0">
    <w:p w14:paraId="500E89DF" w14:textId="77777777" w:rsidR="00991407" w:rsidRDefault="00991407" w:rsidP="0038231F">
      <w:pPr>
        <w:spacing w:after="0" w:line="240" w:lineRule="auto"/>
      </w:pPr>
      <w:r>
        <w:continuationSeparator/>
      </w:r>
    </w:p>
  </w:footnote>
  <w:footnote w:id="1">
    <w:p w14:paraId="586E84FD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2F0D34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BE502F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BAF607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71D1E" w14:textId="77777777" w:rsidR="009A6131" w:rsidRDefault="009A61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37699" w14:textId="77777777" w:rsidR="009A6131" w:rsidRDefault="009A61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E1F66" w14:textId="77777777" w:rsidR="009A6131" w:rsidRDefault="009A61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916808">
    <w:abstractNumId w:val="11"/>
  </w:num>
  <w:num w:numId="2" w16cid:durableId="777214784">
    <w:abstractNumId w:val="0"/>
  </w:num>
  <w:num w:numId="3" w16cid:durableId="2043357007">
    <w:abstractNumId w:val="10"/>
  </w:num>
  <w:num w:numId="4" w16cid:durableId="1084644696">
    <w:abstractNumId w:val="13"/>
  </w:num>
  <w:num w:numId="5" w16cid:durableId="1260409027">
    <w:abstractNumId w:val="12"/>
  </w:num>
  <w:num w:numId="6" w16cid:durableId="209538216">
    <w:abstractNumId w:val="9"/>
  </w:num>
  <w:num w:numId="7" w16cid:durableId="120391250">
    <w:abstractNumId w:val="1"/>
  </w:num>
  <w:num w:numId="8" w16cid:durableId="473568701">
    <w:abstractNumId w:val="6"/>
  </w:num>
  <w:num w:numId="9" w16cid:durableId="866874657">
    <w:abstractNumId w:val="4"/>
  </w:num>
  <w:num w:numId="10" w16cid:durableId="1315716191">
    <w:abstractNumId w:val="7"/>
  </w:num>
  <w:num w:numId="11" w16cid:durableId="1397625190">
    <w:abstractNumId w:val="5"/>
  </w:num>
  <w:num w:numId="12" w16cid:durableId="916212126">
    <w:abstractNumId w:val="8"/>
  </w:num>
  <w:num w:numId="13" w16cid:durableId="1815413702">
    <w:abstractNumId w:val="3"/>
  </w:num>
  <w:num w:numId="14" w16cid:durableId="21077238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1407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0D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1407"/>
    <w:rsid w:val="00992BD8"/>
    <w:rsid w:val="00997D0F"/>
    <w:rsid w:val="009A6131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505C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28B736"/>
  <w15:docId w15:val="{C510DB3C-D479-4B1B-BD9C-4A60B8573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2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6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1002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2025-04-10T13:01:00Z</cp:lastPrinted>
  <dcterms:created xsi:type="dcterms:W3CDTF">2025-04-10T13:01:00Z</dcterms:created>
  <dcterms:modified xsi:type="dcterms:W3CDTF">2025-04-10T13:01:00Z</dcterms:modified>
</cp:coreProperties>
</file>