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EC8E0" w14:textId="77777777" w:rsidR="00D665F5" w:rsidRDefault="00D049BE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D049B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049BE">
        <w:rPr>
          <w:sz w:val="22"/>
          <w:szCs w:val="22"/>
        </w:rPr>
        <w:t>2025-03-24</w:t>
      </w:r>
    </w:p>
    <w:p w14:paraId="613D109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EB25B2D" w14:textId="77777777" w:rsidR="00D049BE" w:rsidRPr="00D049BE" w:rsidRDefault="00D049BE" w:rsidP="00577BC6">
      <w:pPr>
        <w:spacing w:after="40"/>
        <w:rPr>
          <w:b/>
          <w:bCs/>
          <w:sz w:val="22"/>
          <w:szCs w:val="22"/>
        </w:rPr>
      </w:pPr>
      <w:r w:rsidRPr="00D049BE">
        <w:rPr>
          <w:b/>
          <w:bCs/>
          <w:sz w:val="22"/>
          <w:szCs w:val="22"/>
        </w:rPr>
        <w:t>Akademia Górniczo - Hutnicza</w:t>
      </w:r>
    </w:p>
    <w:p w14:paraId="1B60C3E3" w14:textId="77777777" w:rsidR="00D049BE" w:rsidRPr="00D049BE" w:rsidRDefault="00D049BE" w:rsidP="00577BC6">
      <w:pPr>
        <w:spacing w:after="40"/>
        <w:rPr>
          <w:b/>
          <w:bCs/>
          <w:sz w:val="22"/>
          <w:szCs w:val="22"/>
        </w:rPr>
      </w:pPr>
      <w:r w:rsidRPr="00D049BE">
        <w:rPr>
          <w:b/>
          <w:bCs/>
          <w:sz w:val="22"/>
          <w:szCs w:val="22"/>
        </w:rPr>
        <w:t>im. Stanisława Staszica w Krakowie</w:t>
      </w:r>
    </w:p>
    <w:p w14:paraId="6A479CBA" w14:textId="77777777" w:rsidR="00D665F5" w:rsidRPr="00D91931" w:rsidRDefault="00D049BE" w:rsidP="00577BC6">
      <w:pPr>
        <w:spacing w:after="40"/>
        <w:rPr>
          <w:b/>
          <w:bCs/>
          <w:sz w:val="22"/>
          <w:szCs w:val="22"/>
        </w:rPr>
      </w:pPr>
      <w:r w:rsidRPr="00D049BE">
        <w:rPr>
          <w:b/>
          <w:bCs/>
          <w:sz w:val="22"/>
          <w:szCs w:val="22"/>
        </w:rPr>
        <w:t>Dział Zamówień Publicznych</w:t>
      </w:r>
    </w:p>
    <w:p w14:paraId="58546D6D" w14:textId="77777777" w:rsidR="00D665F5" w:rsidRPr="00BD5546" w:rsidRDefault="00D049BE" w:rsidP="00D665F5">
      <w:pPr>
        <w:rPr>
          <w:sz w:val="22"/>
          <w:szCs w:val="22"/>
        </w:rPr>
      </w:pPr>
      <w:r w:rsidRPr="00D049B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049BE">
        <w:rPr>
          <w:sz w:val="22"/>
          <w:szCs w:val="22"/>
        </w:rPr>
        <w:t>30</w:t>
      </w:r>
    </w:p>
    <w:p w14:paraId="39F6D0FB" w14:textId="77777777" w:rsidR="00D665F5" w:rsidRPr="00BD5546" w:rsidRDefault="00D049BE" w:rsidP="00D665F5">
      <w:pPr>
        <w:rPr>
          <w:sz w:val="22"/>
          <w:szCs w:val="22"/>
        </w:rPr>
      </w:pPr>
      <w:r w:rsidRPr="00D049B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049BE">
        <w:rPr>
          <w:sz w:val="22"/>
          <w:szCs w:val="22"/>
        </w:rPr>
        <w:t>Kraków</w:t>
      </w:r>
    </w:p>
    <w:p w14:paraId="4CBBF39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7DC45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0E25CE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049BE" w:rsidRPr="00D049BE">
        <w:rPr>
          <w:b/>
          <w:sz w:val="22"/>
          <w:szCs w:val="22"/>
        </w:rPr>
        <w:t>DE-dzp.272-57/25</w:t>
      </w:r>
      <w:r w:rsidR="00A80738">
        <w:rPr>
          <w:sz w:val="24"/>
        </w:rPr>
        <w:tab/>
        <w:t xml:space="preserve"> </w:t>
      </w:r>
    </w:p>
    <w:p w14:paraId="7712EA3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AF900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352CC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042FD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3ABA7D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B51C18F" w14:textId="657AEE0E" w:rsidR="00C659E2" w:rsidRPr="00577BC6" w:rsidRDefault="00C659E2" w:rsidP="009F4D67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049BE" w:rsidRPr="00D049BE">
        <w:rPr>
          <w:sz w:val="22"/>
          <w:szCs w:val="22"/>
        </w:rPr>
        <w:t>przetarg</w:t>
      </w:r>
      <w:r w:rsidR="009F4D67">
        <w:rPr>
          <w:sz w:val="22"/>
          <w:szCs w:val="22"/>
        </w:rPr>
        <w:t>u</w:t>
      </w:r>
      <w:r w:rsidR="00D049BE" w:rsidRPr="00D049BE">
        <w:rPr>
          <w:sz w:val="22"/>
          <w:szCs w:val="22"/>
        </w:rPr>
        <w:t xml:space="preserve"> nieograniczon</w:t>
      </w:r>
      <w:r w:rsidR="009F4D67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6A7B7379" w14:textId="2C5454C6" w:rsidR="00A80738" w:rsidRPr="00577BC6" w:rsidRDefault="00D049BE" w:rsidP="009F4D67">
      <w:pPr>
        <w:pStyle w:val="Tekstpodstawowywcity"/>
        <w:ind w:firstLine="0"/>
        <w:jc w:val="center"/>
        <w:rPr>
          <w:sz w:val="22"/>
          <w:szCs w:val="22"/>
        </w:rPr>
      </w:pPr>
      <w:r w:rsidRPr="00D049BE">
        <w:rPr>
          <w:b/>
          <w:sz w:val="22"/>
          <w:szCs w:val="22"/>
        </w:rPr>
        <w:t>Dostaw</w:t>
      </w:r>
      <w:r w:rsidR="009F4D67">
        <w:rPr>
          <w:b/>
          <w:sz w:val="22"/>
          <w:szCs w:val="22"/>
        </w:rPr>
        <w:t>ę</w:t>
      </w:r>
      <w:r w:rsidRPr="00D049BE">
        <w:rPr>
          <w:b/>
          <w:sz w:val="22"/>
          <w:szCs w:val="22"/>
        </w:rPr>
        <w:t xml:space="preserve"> komputerów przenośnych dla jednostek AGH</w:t>
      </w:r>
    </w:p>
    <w:p w14:paraId="1D09D1B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</w:t>
      </w:r>
      <w:proofErr w:type="spellStart"/>
      <w:r w:rsidR="007B47AE" w:rsidRPr="006661E1">
        <w:rPr>
          <w:sz w:val="22"/>
          <w:szCs w:val="22"/>
        </w:rPr>
        <w:t>t.j</w:t>
      </w:r>
      <w:proofErr w:type="spellEnd"/>
      <w:r w:rsidR="007B47AE" w:rsidRPr="006661E1">
        <w:rPr>
          <w:sz w:val="22"/>
          <w:szCs w:val="22"/>
        </w:rPr>
        <w:t xml:space="preserve">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CBEE40C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049BE" w:rsidRPr="00D049BE">
        <w:rPr>
          <w:sz w:val="22"/>
          <w:szCs w:val="22"/>
        </w:rPr>
        <w:t>24/03/2025</w:t>
      </w:r>
      <w:r w:rsidR="00FF4AB1" w:rsidRPr="00577BC6">
        <w:rPr>
          <w:sz w:val="22"/>
          <w:szCs w:val="22"/>
        </w:rPr>
        <w:t xml:space="preserve"> o godz. </w:t>
      </w:r>
      <w:r w:rsidR="00D049BE" w:rsidRPr="00D049B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612A2CE7" w14:textId="77777777" w:rsidTr="00C82837">
        <w:tc>
          <w:tcPr>
            <w:tcW w:w="993" w:type="dxa"/>
            <w:shd w:val="clear" w:color="auto" w:fill="auto"/>
            <w:vAlign w:val="center"/>
          </w:tcPr>
          <w:p w14:paraId="623F6B49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03C1F0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933D5AD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991E3E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D049BE" w:rsidRPr="00075CD0" w14:paraId="0A52FF76" w14:textId="77777777" w:rsidTr="00CD42F9">
        <w:tc>
          <w:tcPr>
            <w:tcW w:w="993" w:type="dxa"/>
            <w:shd w:val="clear" w:color="auto" w:fill="auto"/>
            <w:vAlign w:val="center"/>
          </w:tcPr>
          <w:p w14:paraId="2A0987D7" w14:textId="77777777" w:rsidR="00D049BE" w:rsidRPr="00CB5EDB" w:rsidRDefault="00D049BE" w:rsidP="00CD42F9">
            <w:pPr>
              <w:spacing w:before="120" w:after="120"/>
              <w:jc w:val="center"/>
            </w:pPr>
            <w:r w:rsidRPr="00D049B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AD087D" w14:textId="77777777" w:rsidR="00D049BE" w:rsidRPr="00CB5EDB" w:rsidRDefault="00D049BE" w:rsidP="00CD42F9">
            <w:pPr>
              <w:spacing w:before="120" w:after="120"/>
              <w:jc w:val="center"/>
            </w:pPr>
            <w:r w:rsidRPr="00D049BE">
              <w:t>2</w:t>
            </w:r>
          </w:p>
        </w:tc>
        <w:tc>
          <w:tcPr>
            <w:tcW w:w="4110" w:type="dxa"/>
            <w:shd w:val="clear" w:color="auto" w:fill="auto"/>
          </w:tcPr>
          <w:p w14:paraId="6B2B84E4" w14:textId="77777777" w:rsidR="00D049BE" w:rsidRPr="00C82837" w:rsidRDefault="00D049BE" w:rsidP="00CD42F9">
            <w:pPr>
              <w:spacing w:before="40"/>
            </w:pPr>
            <w:r w:rsidRPr="00D049BE">
              <w:t xml:space="preserve">Piotr </w:t>
            </w:r>
            <w:proofErr w:type="spellStart"/>
            <w:r w:rsidRPr="00D049BE">
              <w:t>Migda</w:t>
            </w:r>
            <w:proofErr w:type="spellEnd"/>
          </w:p>
          <w:p w14:paraId="7F9604BA" w14:textId="77777777" w:rsidR="00D049BE" w:rsidRPr="00CB5EDB" w:rsidRDefault="00D049BE" w:rsidP="00CD42F9">
            <w:proofErr w:type="spellStart"/>
            <w:r w:rsidRPr="00D049BE">
              <w:t>Opaczewska</w:t>
            </w:r>
            <w:proofErr w:type="spellEnd"/>
            <w:r w:rsidRPr="00CB5EDB">
              <w:t xml:space="preserve"> </w:t>
            </w:r>
            <w:r w:rsidRPr="00D049BE">
              <w:t>7/16</w:t>
            </w:r>
            <w:r w:rsidRPr="00CB5EDB">
              <w:t xml:space="preserve"> </w:t>
            </w:r>
          </w:p>
          <w:p w14:paraId="394054F9" w14:textId="77777777" w:rsidR="00D049BE" w:rsidRPr="00CB5EDB" w:rsidRDefault="00D049BE" w:rsidP="00CD42F9">
            <w:pPr>
              <w:spacing w:after="120"/>
              <w:jc w:val="both"/>
            </w:pPr>
            <w:r w:rsidRPr="00D049BE">
              <w:t>02-368</w:t>
            </w:r>
            <w:r w:rsidRPr="00CB5EDB">
              <w:t xml:space="preserve"> </w:t>
            </w:r>
            <w:r w:rsidRPr="00D049B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08A29B" w14:textId="77777777" w:rsidR="00D049BE" w:rsidRPr="00CB5EDB" w:rsidRDefault="00D049BE" w:rsidP="00CD42F9">
            <w:pPr>
              <w:spacing w:before="120" w:after="120"/>
              <w:jc w:val="center"/>
            </w:pPr>
            <w:r w:rsidRPr="00D049BE">
              <w:t>5 300.00 zł</w:t>
            </w:r>
          </w:p>
        </w:tc>
      </w:tr>
      <w:tr w:rsidR="00D049BE" w:rsidRPr="00075CD0" w14:paraId="2489FA12" w14:textId="77777777" w:rsidTr="00CD42F9">
        <w:tc>
          <w:tcPr>
            <w:tcW w:w="993" w:type="dxa"/>
            <w:shd w:val="clear" w:color="auto" w:fill="auto"/>
            <w:vAlign w:val="center"/>
          </w:tcPr>
          <w:p w14:paraId="2D1EFBC1" w14:textId="77777777" w:rsidR="00D049BE" w:rsidRPr="00CB5EDB" w:rsidRDefault="00D049BE" w:rsidP="00CD42F9">
            <w:pPr>
              <w:spacing w:before="120" w:after="120"/>
              <w:jc w:val="center"/>
            </w:pPr>
            <w:r w:rsidRPr="00D049B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ACE332" w14:textId="77777777" w:rsidR="00D049BE" w:rsidRPr="00CB5EDB" w:rsidRDefault="00D049BE" w:rsidP="00CD42F9">
            <w:pPr>
              <w:spacing w:before="120" w:after="120"/>
              <w:jc w:val="center"/>
            </w:pPr>
            <w:r w:rsidRPr="00D049BE">
              <w:t>1</w:t>
            </w:r>
          </w:p>
        </w:tc>
        <w:tc>
          <w:tcPr>
            <w:tcW w:w="4110" w:type="dxa"/>
            <w:shd w:val="clear" w:color="auto" w:fill="auto"/>
          </w:tcPr>
          <w:p w14:paraId="3B94C4F7" w14:textId="77777777" w:rsidR="00D049BE" w:rsidRPr="00C82837" w:rsidRDefault="00D049BE" w:rsidP="00CD42F9">
            <w:pPr>
              <w:spacing w:before="40"/>
            </w:pPr>
            <w:proofErr w:type="spellStart"/>
            <w:r w:rsidRPr="00D049BE">
              <w:t>Syriana</w:t>
            </w:r>
            <w:proofErr w:type="spellEnd"/>
            <w:r w:rsidRPr="00D049BE">
              <w:t xml:space="preserve"> Joanna Fisher</w:t>
            </w:r>
          </w:p>
          <w:p w14:paraId="5554FC5D" w14:textId="77777777" w:rsidR="00D049BE" w:rsidRPr="00CB5EDB" w:rsidRDefault="00D049BE" w:rsidP="00CD42F9">
            <w:r w:rsidRPr="00D049BE">
              <w:t>Porębskiego</w:t>
            </w:r>
            <w:r w:rsidRPr="00CB5EDB">
              <w:t xml:space="preserve"> </w:t>
            </w:r>
            <w:r w:rsidRPr="00D049BE">
              <w:t>28/17</w:t>
            </w:r>
            <w:r w:rsidRPr="00CB5EDB">
              <w:t xml:space="preserve"> </w:t>
            </w:r>
          </w:p>
          <w:p w14:paraId="38626450" w14:textId="77777777" w:rsidR="00D049BE" w:rsidRPr="00CB5EDB" w:rsidRDefault="00D049BE" w:rsidP="00CD42F9">
            <w:pPr>
              <w:spacing w:after="120"/>
              <w:jc w:val="both"/>
            </w:pPr>
            <w:r w:rsidRPr="00D049BE">
              <w:t>80-180</w:t>
            </w:r>
            <w:r w:rsidRPr="00CB5EDB">
              <w:t xml:space="preserve"> </w:t>
            </w:r>
            <w:r w:rsidRPr="00D049BE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AF1373" w14:textId="77777777" w:rsidR="00D049BE" w:rsidRPr="00CB5EDB" w:rsidRDefault="00D049BE" w:rsidP="00CD42F9">
            <w:pPr>
              <w:spacing w:before="120" w:after="120"/>
              <w:jc w:val="center"/>
            </w:pPr>
            <w:r w:rsidRPr="00D049BE">
              <w:t>13 591.50 zł</w:t>
            </w:r>
          </w:p>
        </w:tc>
      </w:tr>
      <w:tr w:rsidR="00D049BE" w:rsidRPr="00075CD0" w14:paraId="1321B0FC" w14:textId="77777777" w:rsidTr="00CD42F9">
        <w:tc>
          <w:tcPr>
            <w:tcW w:w="993" w:type="dxa"/>
            <w:shd w:val="clear" w:color="auto" w:fill="auto"/>
            <w:vAlign w:val="center"/>
          </w:tcPr>
          <w:p w14:paraId="5C4B4F77" w14:textId="77777777" w:rsidR="00D049BE" w:rsidRPr="00CB5EDB" w:rsidRDefault="00D049BE" w:rsidP="00CD42F9">
            <w:pPr>
              <w:spacing w:before="120" w:after="120"/>
              <w:jc w:val="center"/>
            </w:pPr>
            <w:r w:rsidRPr="00D049B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347AA5" w14:textId="77777777" w:rsidR="00D049BE" w:rsidRPr="00CB5EDB" w:rsidRDefault="00D049BE" w:rsidP="00CD42F9">
            <w:pPr>
              <w:spacing w:before="120" w:after="120"/>
              <w:jc w:val="center"/>
            </w:pPr>
            <w:r w:rsidRPr="00D049BE">
              <w:t>1</w:t>
            </w:r>
          </w:p>
        </w:tc>
        <w:tc>
          <w:tcPr>
            <w:tcW w:w="4110" w:type="dxa"/>
            <w:shd w:val="clear" w:color="auto" w:fill="auto"/>
          </w:tcPr>
          <w:p w14:paraId="0851F3CC" w14:textId="77777777" w:rsidR="00D049BE" w:rsidRPr="00C82837" w:rsidRDefault="00D049BE" w:rsidP="00CD42F9">
            <w:pPr>
              <w:spacing w:before="40"/>
            </w:pPr>
            <w:r w:rsidRPr="00D049BE">
              <w:t>NKK SYSTEM Spółka z ograniczoną odpowiedzialnością</w:t>
            </w:r>
          </w:p>
          <w:p w14:paraId="4B028325" w14:textId="77777777" w:rsidR="00D049BE" w:rsidRPr="00CB5EDB" w:rsidRDefault="00D049BE" w:rsidP="00CD42F9">
            <w:r w:rsidRPr="00D049BE">
              <w:t>Tatarska</w:t>
            </w:r>
            <w:r w:rsidRPr="00CB5EDB">
              <w:t xml:space="preserve"> </w:t>
            </w:r>
            <w:r w:rsidRPr="00D049BE">
              <w:t>5</w:t>
            </w:r>
            <w:r w:rsidRPr="00CB5EDB">
              <w:t xml:space="preserve"> </w:t>
            </w:r>
          </w:p>
          <w:p w14:paraId="3A6DF876" w14:textId="77777777" w:rsidR="00D049BE" w:rsidRPr="00CB5EDB" w:rsidRDefault="00D049BE" w:rsidP="00CD42F9">
            <w:pPr>
              <w:spacing w:after="120"/>
              <w:jc w:val="both"/>
            </w:pPr>
            <w:r w:rsidRPr="00D049BE">
              <w:t>30-103</w:t>
            </w:r>
            <w:r w:rsidRPr="00CB5EDB">
              <w:t xml:space="preserve"> </w:t>
            </w:r>
            <w:r w:rsidRPr="00D049B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E18E6D" w14:textId="77777777" w:rsidR="00D049BE" w:rsidRPr="00CB5EDB" w:rsidRDefault="00D049BE" w:rsidP="00CD42F9">
            <w:pPr>
              <w:spacing w:before="120" w:after="120"/>
              <w:jc w:val="center"/>
            </w:pPr>
            <w:r w:rsidRPr="00D049BE">
              <w:t>13 500.00 zł</w:t>
            </w:r>
          </w:p>
        </w:tc>
      </w:tr>
      <w:tr w:rsidR="00D049BE" w:rsidRPr="00075CD0" w14:paraId="73EB8795" w14:textId="77777777" w:rsidTr="00CD42F9">
        <w:tc>
          <w:tcPr>
            <w:tcW w:w="993" w:type="dxa"/>
            <w:shd w:val="clear" w:color="auto" w:fill="auto"/>
            <w:vAlign w:val="center"/>
          </w:tcPr>
          <w:p w14:paraId="0E8F6EAB" w14:textId="77777777" w:rsidR="00D049BE" w:rsidRPr="00CB5EDB" w:rsidRDefault="00D049BE" w:rsidP="00CD42F9">
            <w:pPr>
              <w:spacing w:before="120" w:after="120"/>
              <w:jc w:val="center"/>
            </w:pPr>
            <w:r w:rsidRPr="00D049B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9555A9" w14:textId="77777777" w:rsidR="00D049BE" w:rsidRPr="00CB5EDB" w:rsidRDefault="00D049BE" w:rsidP="00CD42F9">
            <w:pPr>
              <w:spacing w:before="120" w:after="120"/>
              <w:jc w:val="center"/>
            </w:pPr>
            <w:r w:rsidRPr="00D049BE">
              <w:t>2</w:t>
            </w:r>
          </w:p>
        </w:tc>
        <w:tc>
          <w:tcPr>
            <w:tcW w:w="4110" w:type="dxa"/>
            <w:shd w:val="clear" w:color="auto" w:fill="auto"/>
          </w:tcPr>
          <w:p w14:paraId="0F040F70" w14:textId="77777777" w:rsidR="00D049BE" w:rsidRPr="00C82837" w:rsidRDefault="00D049BE" w:rsidP="00CD42F9">
            <w:pPr>
              <w:spacing w:before="40"/>
            </w:pPr>
            <w:r w:rsidRPr="00D049BE">
              <w:t>NKK SYSTEM Spółka z ograniczoną odpowiedzialnością</w:t>
            </w:r>
          </w:p>
          <w:p w14:paraId="29D0E367" w14:textId="77777777" w:rsidR="00D049BE" w:rsidRPr="00CB5EDB" w:rsidRDefault="00D049BE" w:rsidP="00CD42F9">
            <w:r w:rsidRPr="00D049BE">
              <w:t>Tatarska</w:t>
            </w:r>
            <w:r w:rsidRPr="00CB5EDB">
              <w:t xml:space="preserve"> </w:t>
            </w:r>
            <w:r w:rsidRPr="00D049BE">
              <w:t>5</w:t>
            </w:r>
            <w:r w:rsidRPr="00CB5EDB">
              <w:t xml:space="preserve"> </w:t>
            </w:r>
          </w:p>
          <w:p w14:paraId="4DB0A43C" w14:textId="77777777" w:rsidR="00D049BE" w:rsidRPr="00CB5EDB" w:rsidRDefault="00D049BE" w:rsidP="00CD42F9">
            <w:pPr>
              <w:spacing w:after="120"/>
              <w:jc w:val="both"/>
            </w:pPr>
            <w:r w:rsidRPr="00D049BE">
              <w:t>30-103</w:t>
            </w:r>
            <w:r w:rsidRPr="00CB5EDB">
              <w:t xml:space="preserve"> </w:t>
            </w:r>
            <w:r w:rsidRPr="00D049B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996605" w14:textId="77777777" w:rsidR="00D049BE" w:rsidRPr="00CB5EDB" w:rsidRDefault="00D049BE" w:rsidP="00CD42F9">
            <w:pPr>
              <w:spacing w:before="120" w:after="120"/>
              <w:jc w:val="center"/>
            </w:pPr>
            <w:r w:rsidRPr="00D049BE">
              <w:t>6 076.20 zł</w:t>
            </w:r>
          </w:p>
        </w:tc>
      </w:tr>
      <w:tr w:rsidR="00D049BE" w:rsidRPr="00075CD0" w14:paraId="639930E9" w14:textId="77777777" w:rsidTr="00CD42F9">
        <w:tc>
          <w:tcPr>
            <w:tcW w:w="993" w:type="dxa"/>
            <w:shd w:val="clear" w:color="auto" w:fill="auto"/>
            <w:vAlign w:val="center"/>
          </w:tcPr>
          <w:p w14:paraId="2DBD610E" w14:textId="77777777" w:rsidR="00D049BE" w:rsidRPr="00CB5EDB" w:rsidRDefault="00D049BE" w:rsidP="00CD42F9">
            <w:pPr>
              <w:spacing w:before="120" w:after="120"/>
              <w:jc w:val="center"/>
            </w:pPr>
            <w:r w:rsidRPr="00D049B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412EBA" w14:textId="77777777" w:rsidR="00D049BE" w:rsidRPr="00CB5EDB" w:rsidRDefault="00D049BE" w:rsidP="00CD42F9">
            <w:pPr>
              <w:spacing w:before="120" w:after="120"/>
              <w:jc w:val="center"/>
            </w:pPr>
            <w:r w:rsidRPr="00D049BE">
              <w:t>2</w:t>
            </w:r>
          </w:p>
        </w:tc>
        <w:tc>
          <w:tcPr>
            <w:tcW w:w="4110" w:type="dxa"/>
            <w:shd w:val="clear" w:color="auto" w:fill="auto"/>
          </w:tcPr>
          <w:p w14:paraId="40AA6AD7" w14:textId="77777777" w:rsidR="00D049BE" w:rsidRPr="00C82837" w:rsidRDefault="00D049BE" w:rsidP="00CD42F9">
            <w:pPr>
              <w:spacing w:before="40"/>
            </w:pPr>
            <w:r w:rsidRPr="00D049BE">
              <w:t>Eurotel S.A.</w:t>
            </w:r>
          </w:p>
          <w:p w14:paraId="64D188B4" w14:textId="77777777" w:rsidR="00D049BE" w:rsidRPr="00CB5EDB" w:rsidRDefault="00D049BE" w:rsidP="00CD42F9">
            <w:r w:rsidRPr="00D049BE">
              <w:t>Kartuska</w:t>
            </w:r>
            <w:r w:rsidRPr="00CB5EDB">
              <w:t xml:space="preserve"> </w:t>
            </w:r>
            <w:r w:rsidRPr="00D049BE">
              <w:t>391</w:t>
            </w:r>
            <w:r w:rsidRPr="00CB5EDB">
              <w:t xml:space="preserve"> </w:t>
            </w:r>
          </w:p>
          <w:p w14:paraId="55764FFC" w14:textId="77777777" w:rsidR="00D049BE" w:rsidRPr="00CB5EDB" w:rsidRDefault="00D049BE" w:rsidP="00CD42F9">
            <w:pPr>
              <w:spacing w:after="120"/>
              <w:jc w:val="both"/>
            </w:pPr>
            <w:r w:rsidRPr="00D049BE">
              <w:t>80-125</w:t>
            </w:r>
            <w:r w:rsidRPr="00CB5EDB">
              <w:t xml:space="preserve"> </w:t>
            </w:r>
            <w:r w:rsidRPr="00D049BE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E75448" w14:textId="77777777" w:rsidR="00D049BE" w:rsidRPr="00CB5EDB" w:rsidRDefault="00D049BE" w:rsidP="00CD42F9">
            <w:pPr>
              <w:spacing w:before="120" w:after="120"/>
              <w:jc w:val="center"/>
            </w:pPr>
            <w:r w:rsidRPr="00D049BE">
              <w:t>5 018.40 zł</w:t>
            </w:r>
          </w:p>
        </w:tc>
      </w:tr>
      <w:tr w:rsidR="00D049BE" w:rsidRPr="00075CD0" w14:paraId="03A1882D" w14:textId="77777777" w:rsidTr="00CD42F9">
        <w:tc>
          <w:tcPr>
            <w:tcW w:w="993" w:type="dxa"/>
            <w:shd w:val="clear" w:color="auto" w:fill="auto"/>
            <w:vAlign w:val="center"/>
          </w:tcPr>
          <w:p w14:paraId="06F643EC" w14:textId="77777777" w:rsidR="00D049BE" w:rsidRPr="00CB5EDB" w:rsidRDefault="00D049BE" w:rsidP="00CD42F9">
            <w:pPr>
              <w:spacing w:before="120" w:after="120"/>
              <w:jc w:val="center"/>
            </w:pPr>
            <w:r w:rsidRPr="00D049B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987014" w14:textId="77777777" w:rsidR="00D049BE" w:rsidRPr="00CB5EDB" w:rsidRDefault="00D049BE" w:rsidP="00CD42F9">
            <w:pPr>
              <w:spacing w:before="120" w:after="120"/>
              <w:jc w:val="center"/>
            </w:pPr>
            <w:r w:rsidRPr="00D049BE">
              <w:t>1</w:t>
            </w:r>
          </w:p>
        </w:tc>
        <w:tc>
          <w:tcPr>
            <w:tcW w:w="4110" w:type="dxa"/>
            <w:shd w:val="clear" w:color="auto" w:fill="auto"/>
          </w:tcPr>
          <w:p w14:paraId="631083B5" w14:textId="77777777" w:rsidR="00D049BE" w:rsidRPr="00C82837" w:rsidRDefault="00D049BE" w:rsidP="00CD42F9">
            <w:pPr>
              <w:spacing w:before="40"/>
            </w:pPr>
            <w:r w:rsidRPr="00D049BE">
              <w:t>PROGRESS Systemy Komputerowe Sp. z o.o.</w:t>
            </w:r>
          </w:p>
          <w:p w14:paraId="0B99ABCC" w14:textId="77777777" w:rsidR="00D049BE" w:rsidRPr="00CB5EDB" w:rsidRDefault="00D049BE" w:rsidP="00CD42F9">
            <w:r w:rsidRPr="00D049BE">
              <w:t>Al. Mickiewicza</w:t>
            </w:r>
            <w:r w:rsidRPr="00CB5EDB">
              <w:t xml:space="preserve"> </w:t>
            </w:r>
            <w:r w:rsidRPr="00D049BE">
              <w:t>27</w:t>
            </w:r>
            <w:r w:rsidRPr="00CB5EDB">
              <w:t xml:space="preserve"> </w:t>
            </w:r>
          </w:p>
          <w:p w14:paraId="216059F3" w14:textId="77777777" w:rsidR="00D049BE" w:rsidRPr="00CB5EDB" w:rsidRDefault="00D049BE" w:rsidP="00CD42F9">
            <w:pPr>
              <w:spacing w:after="120"/>
              <w:jc w:val="both"/>
            </w:pPr>
            <w:r w:rsidRPr="00D049BE">
              <w:t>31-120</w:t>
            </w:r>
            <w:r w:rsidRPr="00CB5EDB">
              <w:t xml:space="preserve"> </w:t>
            </w:r>
            <w:r w:rsidRPr="00D049B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677288" w14:textId="77777777" w:rsidR="00D049BE" w:rsidRPr="00CB5EDB" w:rsidRDefault="00D049BE" w:rsidP="00CD42F9">
            <w:pPr>
              <w:spacing w:before="120" w:after="120"/>
              <w:jc w:val="center"/>
            </w:pPr>
            <w:r w:rsidRPr="00D049BE">
              <w:t>12 669.00 zł</w:t>
            </w:r>
          </w:p>
        </w:tc>
      </w:tr>
    </w:tbl>
    <w:p w14:paraId="66F1E5BC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05714" w14:textId="77777777" w:rsidR="00791CFD" w:rsidRDefault="00791CFD">
      <w:r>
        <w:separator/>
      </w:r>
    </w:p>
  </w:endnote>
  <w:endnote w:type="continuationSeparator" w:id="0">
    <w:p w14:paraId="0CD2C446" w14:textId="77777777" w:rsidR="00791CFD" w:rsidRDefault="00791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2544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5919C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D044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D7DF17A">
        <v:line id="_x0000_s1025" style="position:absolute;left:0;text-align:left;z-index:251657728" from="-3.85pt,8.7pt" to="455.15pt,8.7pt"/>
      </w:pict>
    </w:r>
  </w:p>
  <w:p w14:paraId="0C4939E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ECD0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2D3348" w14:textId="77777777" w:rsidR="009F189D" w:rsidRDefault="009F189D">
    <w:pPr>
      <w:pStyle w:val="Stopka"/>
      <w:tabs>
        <w:tab w:val="clear" w:pos="4536"/>
      </w:tabs>
      <w:jc w:val="center"/>
    </w:pPr>
  </w:p>
  <w:p w14:paraId="35152D8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6E9F5C" w14:textId="77777777" w:rsidR="00791CFD" w:rsidRDefault="00791CFD">
      <w:r>
        <w:separator/>
      </w:r>
    </w:p>
  </w:footnote>
  <w:footnote w:type="continuationSeparator" w:id="0">
    <w:p w14:paraId="7E3392FD" w14:textId="77777777" w:rsidR="00791CFD" w:rsidRDefault="00791C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25195" w14:textId="77777777" w:rsidR="00D049BE" w:rsidRDefault="00D049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5F82B" w14:textId="77777777" w:rsidR="00D049BE" w:rsidRDefault="00D049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7A32A" w14:textId="77777777" w:rsidR="00D049BE" w:rsidRDefault="00D049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1CFD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661E1"/>
    <w:rsid w:val="0069085C"/>
    <w:rsid w:val="006B27ED"/>
    <w:rsid w:val="00791CFD"/>
    <w:rsid w:val="007B47AE"/>
    <w:rsid w:val="00843263"/>
    <w:rsid w:val="00861E75"/>
    <w:rsid w:val="009D19BD"/>
    <w:rsid w:val="009F189D"/>
    <w:rsid w:val="009F4D67"/>
    <w:rsid w:val="00A80738"/>
    <w:rsid w:val="00C236D3"/>
    <w:rsid w:val="00C659E2"/>
    <w:rsid w:val="00C82837"/>
    <w:rsid w:val="00CB0802"/>
    <w:rsid w:val="00D049BE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865CB6"/>
  <w15:chartTrackingRefBased/>
  <w15:docId w15:val="{46435EEE-967D-44A7-888D-1DB39D8F4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178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2025-03-24T10:39:00Z</cp:lastPrinted>
  <dcterms:created xsi:type="dcterms:W3CDTF">2025-03-24T10:39:00Z</dcterms:created>
  <dcterms:modified xsi:type="dcterms:W3CDTF">2025-03-24T10:40:00Z</dcterms:modified>
</cp:coreProperties>
</file>