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3098" w:rsidRPr="00F5309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53098" w:rsidRPr="00F53098">
        <w:rPr>
          <w:rFonts w:eastAsia="Times New Roman" w:cs="Calibri"/>
          <w:b/>
          <w:lang w:eastAsia="pl-PL"/>
        </w:rPr>
        <w:t>Wydruk kompletu ankiet, niezbędnych do realizacji eksperymentu medycznego w projekcie - DE-dzp.272-119/25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</w:t>
      </w:r>
      <w:r w:rsidR="007F1029">
        <w:rPr>
          <w:rFonts w:cs="Calibri"/>
          <w:bCs/>
          <w:iCs/>
          <w:color w:val="000000"/>
          <w:lang w:eastAsia="x-none"/>
        </w:rPr>
        <w:t xml:space="preserve">1, pkt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 xml:space="preserve">z prawdą oraz zostały przedstawione z pełną świadomością konsekwencji wprowadzenia </w:t>
      </w:r>
      <w:r w:rsidRPr="00432E10">
        <w:rPr>
          <w:rFonts w:eastAsia="Times New Roman" w:cs="Calibri"/>
          <w:lang w:eastAsia="pl-PL"/>
        </w:rPr>
        <w:lastRenderedPageBreak/>
        <w:t>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D88" w:rsidRDefault="004D3D88" w:rsidP="0038231F">
      <w:pPr>
        <w:spacing w:after="0" w:line="240" w:lineRule="auto"/>
      </w:pPr>
      <w:r>
        <w:separator/>
      </w:r>
    </w:p>
  </w:endnote>
  <w:endnote w:type="continuationSeparator" w:id="0">
    <w:p w:rsidR="004D3D88" w:rsidRDefault="004D3D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098" w:rsidRDefault="00F530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098" w:rsidRDefault="00F53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D88" w:rsidRDefault="004D3D88" w:rsidP="0038231F">
      <w:pPr>
        <w:spacing w:after="0" w:line="240" w:lineRule="auto"/>
      </w:pPr>
      <w:r>
        <w:separator/>
      </w:r>
    </w:p>
  </w:footnote>
  <w:footnote w:type="continuationSeparator" w:id="0">
    <w:p w:rsidR="004D3D88" w:rsidRDefault="004D3D88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</w:t>
      </w:r>
      <w:r w:rsidR="007F1029">
        <w:rPr>
          <w:rFonts w:ascii="Tahoma" w:hAnsi="Tahoma" w:cs="Tahoma"/>
          <w:sz w:val="18"/>
          <w:szCs w:val="18"/>
        </w:rPr>
        <w:t xml:space="preserve"> pkt 1,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098" w:rsidRDefault="00F53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098" w:rsidRDefault="00F33D2F">
    <w:pPr>
      <w:pStyle w:val="Nagwek"/>
    </w:pPr>
    <w:r w:rsidRPr="001232E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54pt;height:63.75pt;visibility:visible;mso-wrap-style:square">
          <v:imagedata r:id="rId1" o:title="mistral"/>
        </v:shape>
      </w:pict>
    </w:r>
    <w:r>
      <w:rPr>
        <w:noProof/>
      </w:rPr>
      <w:t xml:space="preserve">                          </w:t>
    </w:r>
    <w:bookmarkStart w:id="0" w:name="_GoBack"/>
    <w:bookmarkEnd w:id="0"/>
    <w:r w:rsidRPr="001232E2">
      <w:rPr>
        <w:noProof/>
      </w:rPr>
      <w:pict>
        <v:shape id="Obraz 3" o:spid="_x0000_i1028" type="#_x0000_t75" alt="Obraz zawierający flaga, symbol, logo, Czcionka&#10;&#10;Opis wygenerowany automatycznie" style="width:72.75pt;height:73.5pt;visibility:visible;mso-wrap-style:square">
          <v:imagedata r:id="rId2" o:title="Obraz zawierający flaga, symbol, logo, Czcion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098" w:rsidRDefault="00F53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D8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3D8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02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3D2F"/>
    <w:rsid w:val="00F365F2"/>
    <w:rsid w:val="00F43919"/>
    <w:rsid w:val="00F53098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0D138"/>
  <w15:chartTrackingRefBased/>
  <w15:docId w15:val="{E403B8DB-BDCF-40FB-A6B7-408007E3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C7A88-ED9B-4BC5-BDFD-D9F14B4C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2025-03-04T09:47:00Z</dcterms:created>
  <dcterms:modified xsi:type="dcterms:W3CDTF">2025-03-04T09:48:00Z</dcterms:modified>
</cp:coreProperties>
</file>