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62204" w14:textId="77777777" w:rsidR="00FB7F50" w:rsidRPr="002245BE" w:rsidRDefault="00EF4B3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4B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4B3A">
        <w:rPr>
          <w:sz w:val="22"/>
          <w:szCs w:val="22"/>
        </w:rPr>
        <w:t>2025-03-06</w:t>
      </w:r>
    </w:p>
    <w:p w14:paraId="55E3F4D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3543B6" w14:textId="77777777" w:rsidR="00EF4B3A" w:rsidRPr="00EF4B3A" w:rsidRDefault="00EF4B3A" w:rsidP="00FB7F50">
      <w:pPr>
        <w:spacing w:after="40"/>
        <w:rPr>
          <w:b/>
          <w:bCs/>
          <w:sz w:val="22"/>
          <w:szCs w:val="22"/>
        </w:rPr>
      </w:pPr>
      <w:r w:rsidRPr="00EF4B3A">
        <w:rPr>
          <w:b/>
          <w:bCs/>
          <w:sz w:val="22"/>
          <w:szCs w:val="22"/>
        </w:rPr>
        <w:t>Akademia Górniczo - Hutnicza</w:t>
      </w:r>
    </w:p>
    <w:p w14:paraId="077361E8" w14:textId="77777777" w:rsidR="00EF4B3A" w:rsidRPr="00EF4B3A" w:rsidRDefault="00EF4B3A" w:rsidP="00FB7F50">
      <w:pPr>
        <w:spacing w:after="40"/>
        <w:rPr>
          <w:b/>
          <w:bCs/>
          <w:sz w:val="22"/>
          <w:szCs w:val="22"/>
        </w:rPr>
      </w:pPr>
      <w:r w:rsidRPr="00EF4B3A">
        <w:rPr>
          <w:b/>
          <w:bCs/>
          <w:sz w:val="22"/>
          <w:szCs w:val="22"/>
        </w:rPr>
        <w:t>im. Stanisława Staszica w Krakowie</w:t>
      </w:r>
    </w:p>
    <w:p w14:paraId="707FAB04" w14:textId="77777777" w:rsidR="00FB7F50" w:rsidRPr="002245BE" w:rsidRDefault="00EF4B3A" w:rsidP="00FB7F50">
      <w:pPr>
        <w:spacing w:after="40"/>
        <w:rPr>
          <w:b/>
          <w:bCs/>
          <w:sz w:val="22"/>
          <w:szCs w:val="22"/>
        </w:rPr>
      </w:pPr>
      <w:r w:rsidRPr="00EF4B3A">
        <w:rPr>
          <w:b/>
          <w:bCs/>
          <w:sz w:val="22"/>
          <w:szCs w:val="22"/>
        </w:rPr>
        <w:t>Dział Zamówień Publicznych</w:t>
      </w:r>
    </w:p>
    <w:p w14:paraId="6CD098F5" w14:textId="77777777" w:rsidR="00FB7F50" w:rsidRPr="002245BE" w:rsidRDefault="00EF4B3A" w:rsidP="00FB7F50">
      <w:pPr>
        <w:rPr>
          <w:sz w:val="22"/>
          <w:szCs w:val="22"/>
        </w:rPr>
      </w:pPr>
      <w:r w:rsidRPr="00EF4B3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F4B3A">
        <w:rPr>
          <w:sz w:val="22"/>
          <w:szCs w:val="22"/>
        </w:rPr>
        <w:t>30</w:t>
      </w:r>
    </w:p>
    <w:p w14:paraId="1988ED69" w14:textId="77777777" w:rsidR="00FB7F50" w:rsidRPr="002245BE" w:rsidRDefault="00EF4B3A" w:rsidP="00FB7F50">
      <w:pPr>
        <w:rPr>
          <w:sz w:val="22"/>
          <w:szCs w:val="22"/>
        </w:rPr>
      </w:pPr>
      <w:r w:rsidRPr="00EF4B3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F4B3A">
        <w:rPr>
          <w:sz w:val="22"/>
          <w:szCs w:val="22"/>
        </w:rPr>
        <w:t>Kraków</w:t>
      </w:r>
    </w:p>
    <w:p w14:paraId="3508991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5E670F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4B3A" w:rsidRPr="00607F9B" w14:paraId="58DCE6AF" w14:textId="77777777" w:rsidTr="00054E38">
        <w:trPr>
          <w:trHeight w:val="638"/>
        </w:trPr>
        <w:tc>
          <w:tcPr>
            <w:tcW w:w="959" w:type="dxa"/>
            <w:shd w:val="clear" w:color="auto" w:fill="auto"/>
          </w:tcPr>
          <w:p w14:paraId="148934AA" w14:textId="77777777" w:rsidR="00EF4B3A" w:rsidRPr="00607F9B" w:rsidRDefault="00EF4B3A" w:rsidP="00054E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B60B50" w14:textId="77777777" w:rsidR="00EF4B3A" w:rsidRPr="00607F9B" w:rsidRDefault="00EF4B3A" w:rsidP="00054E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F4B3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4B3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4B3A">
              <w:rPr>
                <w:b/>
                <w:bCs/>
                <w:sz w:val="22"/>
                <w:szCs w:val="22"/>
              </w:rPr>
              <w:t xml:space="preserve">Dokończenie przebudowy i podziału mieszkania nr 7 przy ul. Gramatyka 7 w Krakowie wraz z dostosowaniem budynku do wymagań </w:t>
            </w:r>
            <w:proofErr w:type="spellStart"/>
            <w:r w:rsidRPr="00EF4B3A">
              <w:rPr>
                <w:b/>
                <w:bCs/>
                <w:sz w:val="22"/>
                <w:szCs w:val="22"/>
              </w:rPr>
              <w:t>ppoż</w:t>
            </w:r>
            <w:proofErr w:type="spellEnd"/>
            <w:r w:rsidRPr="00EF4B3A">
              <w:rPr>
                <w:b/>
                <w:bCs/>
                <w:sz w:val="22"/>
                <w:szCs w:val="22"/>
              </w:rPr>
              <w:t xml:space="preserve"> - DE-dzp.272-50/25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4B3A">
              <w:rPr>
                <w:b/>
                <w:sz w:val="22"/>
                <w:szCs w:val="22"/>
              </w:rPr>
              <w:t>DE-dzp.272-50/25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8AB3B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4B3A" w14:paraId="36D39EA1" w14:textId="77777777" w:rsidTr="00054E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D1C91A0" w14:textId="77777777" w:rsidR="00EF4B3A" w:rsidRPr="00D26ED6" w:rsidRDefault="00EF4B3A" w:rsidP="00054E3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4B3A">
              <w:rPr>
                <w:b/>
                <w:sz w:val="22"/>
                <w:szCs w:val="22"/>
              </w:rPr>
              <w:t>P.M. ELEKTRO-MAX PIOTR MOROŃSKI</w:t>
            </w:r>
          </w:p>
          <w:p w14:paraId="0C0B786D" w14:textId="77777777" w:rsidR="00EF4B3A" w:rsidRPr="009F0E5C" w:rsidRDefault="00EF4B3A" w:rsidP="00054E38">
            <w:pPr>
              <w:jc w:val="both"/>
              <w:rPr>
                <w:bCs/>
                <w:sz w:val="22"/>
                <w:szCs w:val="22"/>
              </w:rPr>
            </w:pPr>
            <w:r w:rsidRPr="00EF4B3A">
              <w:rPr>
                <w:bCs/>
                <w:sz w:val="22"/>
                <w:szCs w:val="22"/>
              </w:rPr>
              <w:t>Pod Akacjami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B3A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17A426" w14:textId="77777777" w:rsidR="00EF4B3A" w:rsidRPr="009F0E5C" w:rsidRDefault="00EF4B3A" w:rsidP="00054E38">
            <w:pPr>
              <w:jc w:val="both"/>
              <w:rPr>
                <w:bCs/>
                <w:sz w:val="22"/>
                <w:szCs w:val="22"/>
              </w:rPr>
            </w:pPr>
            <w:r w:rsidRPr="00EF4B3A">
              <w:rPr>
                <w:bCs/>
                <w:sz w:val="22"/>
                <w:szCs w:val="22"/>
              </w:rPr>
              <w:t>32-091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B3A">
              <w:rPr>
                <w:bCs/>
                <w:sz w:val="22"/>
                <w:szCs w:val="22"/>
              </w:rPr>
              <w:t>Michałowice</w:t>
            </w:r>
          </w:p>
          <w:p w14:paraId="39010246" w14:textId="77777777" w:rsidR="00EF4B3A" w:rsidRPr="00D26ED6" w:rsidRDefault="00EF4B3A" w:rsidP="00054E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C1014E" w14:textId="77777777" w:rsidR="00EF4B3A" w:rsidRDefault="00EF4B3A" w:rsidP="00054E3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F4B3A">
              <w:rPr>
                <w:sz w:val="22"/>
                <w:szCs w:val="22"/>
              </w:rPr>
              <w:t xml:space="preserve">Dokończenie przebudowy i podziału mieszkania nr 7 przy ul. Gramatyka 7 w Krakowie wraz z dostosowaniem budynku do wymagań </w:t>
            </w:r>
            <w:proofErr w:type="spellStart"/>
            <w:r w:rsidRPr="00EF4B3A">
              <w:rPr>
                <w:sz w:val="22"/>
                <w:szCs w:val="22"/>
              </w:rPr>
              <w:t>ppoż</w:t>
            </w:r>
            <w:proofErr w:type="spellEnd"/>
            <w:r w:rsidRPr="00EF4B3A">
              <w:rPr>
                <w:sz w:val="22"/>
                <w:szCs w:val="22"/>
              </w:rPr>
              <w:t xml:space="preserve"> - DE-dzp.272-50/25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55C1148" w14:textId="77777777" w:rsidR="00EF4B3A" w:rsidRPr="00D26ED6" w:rsidRDefault="00EF4B3A" w:rsidP="00054E3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4B3A">
              <w:rPr>
                <w:b/>
                <w:sz w:val="22"/>
                <w:szCs w:val="22"/>
              </w:rPr>
              <w:t>904 260.97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80FF26B" w14:textId="77777777" w:rsidR="00EF4B3A" w:rsidRDefault="00EF4B3A" w:rsidP="00054E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F79635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560"/>
        <w:gridCol w:w="2126"/>
        <w:gridCol w:w="1843"/>
      </w:tblGrid>
      <w:tr w:rsidR="009030BB" w:rsidRPr="008567C7" w14:paraId="370810EA" w14:textId="77777777" w:rsidTr="009030BB">
        <w:trPr>
          <w:trHeight w:val="510"/>
        </w:trPr>
        <w:tc>
          <w:tcPr>
            <w:tcW w:w="709" w:type="dxa"/>
            <w:vAlign w:val="center"/>
          </w:tcPr>
          <w:p w14:paraId="1EE44304" w14:textId="77777777" w:rsidR="009030BB" w:rsidRPr="008567C7" w:rsidRDefault="00903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35EBBE9B" w14:textId="77777777" w:rsidR="009030BB" w:rsidRPr="008567C7" w:rsidRDefault="00903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14:paraId="2FFC0518" w14:textId="77777777" w:rsidR="009030BB" w:rsidRPr="008567C7" w:rsidRDefault="009030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725C39D0" w14:textId="77777777" w:rsidR="009030BB" w:rsidRPr="008567C7" w:rsidRDefault="009030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843" w:type="dxa"/>
            <w:vAlign w:val="center"/>
          </w:tcPr>
          <w:p w14:paraId="74AD4A4B" w14:textId="77777777" w:rsidR="009030BB" w:rsidRPr="008567C7" w:rsidRDefault="00903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030BB" w:rsidRPr="008567C7" w14:paraId="161B34AF" w14:textId="77777777" w:rsidTr="009030BB">
        <w:tc>
          <w:tcPr>
            <w:tcW w:w="709" w:type="dxa"/>
            <w:vAlign w:val="center"/>
          </w:tcPr>
          <w:p w14:paraId="4B7DA99D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vAlign w:val="center"/>
          </w:tcPr>
          <w:p w14:paraId="2EE0C640" w14:textId="77777777" w:rsidR="009030BB" w:rsidRPr="002B6761" w:rsidRDefault="009030BB" w:rsidP="00054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00225368" w14:textId="77777777" w:rsidR="009030BB" w:rsidRPr="008567C7" w:rsidRDefault="009030BB" w:rsidP="00054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Pod Akacjami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FE65B34" w14:textId="77777777" w:rsidR="009030BB" w:rsidRPr="001B7815" w:rsidRDefault="009030BB" w:rsidP="00054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32-091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Michałowice</w:t>
            </w:r>
          </w:p>
        </w:tc>
        <w:tc>
          <w:tcPr>
            <w:tcW w:w="1560" w:type="dxa"/>
            <w:vAlign w:val="center"/>
          </w:tcPr>
          <w:p w14:paraId="0345A9FF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22973DCE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47D4DB7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030BB" w:rsidRPr="008567C7" w14:paraId="5CF748DF" w14:textId="77777777" w:rsidTr="009030BB">
        <w:tc>
          <w:tcPr>
            <w:tcW w:w="709" w:type="dxa"/>
            <w:vAlign w:val="center"/>
          </w:tcPr>
          <w:p w14:paraId="2CC0D0D4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14:paraId="7C1811C7" w14:textId="77777777" w:rsidR="009030BB" w:rsidRPr="002B6761" w:rsidRDefault="009030BB" w:rsidP="00054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</w:t>
            </w:r>
          </w:p>
          <w:p w14:paraId="426F0B69" w14:textId="77777777" w:rsidR="009030BB" w:rsidRPr="008567C7" w:rsidRDefault="009030BB" w:rsidP="00054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39158865" w14:textId="77777777" w:rsidR="009030BB" w:rsidRPr="001B7815" w:rsidRDefault="009030BB" w:rsidP="00054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14:paraId="0A1E6EF3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55,76</w:t>
            </w:r>
          </w:p>
        </w:tc>
        <w:tc>
          <w:tcPr>
            <w:tcW w:w="2126" w:type="dxa"/>
            <w:vAlign w:val="center"/>
          </w:tcPr>
          <w:p w14:paraId="4C93151A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965AEFF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95,76</w:t>
            </w:r>
          </w:p>
        </w:tc>
      </w:tr>
      <w:tr w:rsidR="009030BB" w:rsidRPr="008567C7" w14:paraId="6E5FA42A" w14:textId="77777777" w:rsidTr="009030BB">
        <w:tc>
          <w:tcPr>
            <w:tcW w:w="709" w:type="dxa"/>
            <w:vAlign w:val="center"/>
          </w:tcPr>
          <w:p w14:paraId="15B383DB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14:paraId="22D6312B" w14:textId="77777777" w:rsidR="009030BB" w:rsidRPr="002B6761" w:rsidRDefault="009030BB" w:rsidP="00054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/>
                <w:sz w:val="18"/>
                <w:szCs w:val="18"/>
              </w:rPr>
              <w:t>JMP Budownictwo Mariusz Jarosz</w:t>
            </w:r>
          </w:p>
          <w:p w14:paraId="0E28F27A" w14:textId="77777777" w:rsidR="009030BB" w:rsidRPr="008567C7" w:rsidRDefault="009030BB" w:rsidP="00054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Kościelna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EADA1B" w14:textId="77777777" w:rsidR="009030BB" w:rsidRPr="001B7815" w:rsidRDefault="009030BB" w:rsidP="00054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28-133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Pacanów</w:t>
            </w:r>
          </w:p>
        </w:tc>
        <w:tc>
          <w:tcPr>
            <w:tcW w:w="1560" w:type="dxa"/>
            <w:vAlign w:val="center"/>
          </w:tcPr>
          <w:p w14:paraId="73BE28F4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55,65</w:t>
            </w:r>
          </w:p>
        </w:tc>
        <w:tc>
          <w:tcPr>
            <w:tcW w:w="2126" w:type="dxa"/>
            <w:vAlign w:val="center"/>
          </w:tcPr>
          <w:p w14:paraId="61360F1A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4327282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95,65</w:t>
            </w:r>
          </w:p>
        </w:tc>
      </w:tr>
      <w:tr w:rsidR="009030BB" w:rsidRPr="008567C7" w14:paraId="5B832071" w14:textId="77777777" w:rsidTr="009030BB">
        <w:tc>
          <w:tcPr>
            <w:tcW w:w="709" w:type="dxa"/>
            <w:vAlign w:val="center"/>
          </w:tcPr>
          <w:p w14:paraId="6629CF46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14:paraId="6D019F8C" w14:textId="77777777" w:rsidR="009030BB" w:rsidRPr="002B6761" w:rsidRDefault="009030BB" w:rsidP="00054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14:paraId="7252A602" w14:textId="77777777" w:rsidR="009030BB" w:rsidRPr="008567C7" w:rsidRDefault="009030BB" w:rsidP="00054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B78725" w14:textId="77777777" w:rsidR="009030BB" w:rsidRPr="001B7815" w:rsidRDefault="009030BB" w:rsidP="00054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Zielonki</w:t>
            </w:r>
          </w:p>
        </w:tc>
        <w:tc>
          <w:tcPr>
            <w:tcW w:w="1560" w:type="dxa"/>
            <w:vAlign w:val="center"/>
          </w:tcPr>
          <w:p w14:paraId="06C8905B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45,33</w:t>
            </w:r>
          </w:p>
        </w:tc>
        <w:tc>
          <w:tcPr>
            <w:tcW w:w="2126" w:type="dxa"/>
            <w:vAlign w:val="center"/>
          </w:tcPr>
          <w:p w14:paraId="5756947A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CBCA142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85,33</w:t>
            </w:r>
          </w:p>
        </w:tc>
      </w:tr>
      <w:tr w:rsidR="009030BB" w:rsidRPr="008567C7" w14:paraId="31D49FAC" w14:textId="77777777" w:rsidTr="009030BB">
        <w:tc>
          <w:tcPr>
            <w:tcW w:w="709" w:type="dxa"/>
            <w:vAlign w:val="center"/>
          </w:tcPr>
          <w:p w14:paraId="5080631F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969" w:type="dxa"/>
            <w:vAlign w:val="center"/>
          </w:tcPr>
          <w:p w14:paraId="68676E75" w14:textId="77777777" w:rsidR="009030BB" w:rsidRPr="002B6761" w:rsidRDefault="009030BB" w:rsidP="00054E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6305624E" w14:textId="77777777" w:rsidR="009030BB" w:rsidRPr="008567C7" w:rsidRDefault="009030BB" w:rsidP="00054E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994870" w14:textId="77777777" w:rsidR="009030BB" w:rsidRPr="001B7815" w:rsidRDefault="009030BB" w:rsidP="00054E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B3A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560" w:type="dxa"/>
            <w:vAlign w:val="center"/>
          </w:tcPr>
          <w:p w14:paraId="737CE56C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42,23</w:t>
            </w:r>
          </w:p>
        </w:tc>
        <w:tc>
          <w:tcPr>
            <w:tcW w:w="2126" w:type="dxa"/>
            <w:vAlign w:val="center"/>
          </w:tcPr>
          <w:p w14:paraId="197A604A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470AE1E" w14:textId="77777777" w:rsidR="009030BB" w:rsidRPr="008567C7" w:rsidRDefault="009030BB" w:rsidP="00054E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B3A">
              <w:rPr>
                <w:rFonts w:ascii="Times New Roman" w:hAnsi="Times New Roman" w:cs="Times New Roman"/>
                <w:sz w:val="18"/>
                <w:szCs w:val="18"/>
              </w:rPr>
              <w:t xml:space="preserve">  82,23</w:t>
            </w:r>
          </w:p>
        </w:tc>
      </w:tr>
    </w:tbl>
    <w:p w14:paraId="44FE5D1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D46A38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9FD7B1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58BF7" w14:textId="77777777" w:rsidR="00025027" w:rsidRDefault="00025027">
      <w:r>
        <w:separator/>
      </w:r>
    </w:p>
  </w:endnote>
  <w:endnote w:type="continuationSeparator" w:id="0">
    <w:p w14:paraId="3FCD292C" w14:textId="77777777" w:rsidR="00025027" w:rsidRDefault="00025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EC34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50C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37E38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20EED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C308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A9F80" w14:textId="77777777" w:rsidR="00025027" w:rsidRDefault="00025027">
      <w:r>
        <w:separator/>
      </w:r>
    </w:p>
  </w:footnote>
  <w:footnote w:type="continuationSeparator" w:id="0">
    <w:p w14:paraId="180D31AC" w14:textId="77777777" w:rsidR="00025027" w:rsidRDefault="00025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3CE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413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A4F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027"/>
    <w:rsid w:val="00005838"/>
    <w:rsid w:val="00022322"/>
    <w:rsid w:val="00025027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30BB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4B3A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297656"/>
  <w15:chartTrackingRefBased/>
  <w15:docId w15:val="{E722183B-C37A-407C-9900-A37B7765C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2025-03-06T12:10:00Z</dcterms:created>
  <dcterms:modified xsi:type="dcterms:W3CDTF">2025-03-06T12:10:00Z</dcterms:modified>
</cp:coreProperties>
</file>