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B12D6" w14:textId="77777777" w:rsidR="00D665F5" w:rsidRDefault="00910D68" w:rsidP="00D665F5">
      <w:pPr>
        <w:spacing w:after="240"/>
        <w:jc w:val="right"/>
        <w:rPr>
          <w:sz w:val="22"/>
          <w:szCs w:val="22"/>
        </w:rPr>
      </w:pPr>
      <w:r w:rsidRPr="00910D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0D68">
        <w:rPr>
          <w:sz w:val="22"/>
          <w:szCs w:val="22"/>
        </w:rPr>
        <w:t>2025-03-03</w:t>
      </w:r>
    </w:p>
    <w:p w14:paraId="49FEA8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924D866" w14:textId="77777777" w:rsidR="00CB21C0" w:rsidRPr="00CB21C0" w:rsidRDefault="00CB21C0" w:rsidP="00CB21C0">
      <w:pPr>
        <w:rPr>
          <w:b/>
          <w:bCs/>
          <w:sz w:val="22"/>
          <w:szCs w:val="22"/>
        </w:rPr>
      </w:pPr>
      <w:r w:rsidRPr="00CB21C0">
        <w:rPr>
          <w:b/>
          <w:bCs/>
          <w:sz w:val="22"/>
          <w:szCs w:val="22"/>
        </w:rPr>
        <w:t>Wspólnota Mieszkaniowa w Krakowie</w:t>
      </w:r>
    </w:p>
    <w:p w14:paraId="158EC2AF" w14:textId="77777777" w:rsidR="00CB21C0" w:rsidRPr="00CB21C0" w:rsidRDefault="00CB21C0" w:rsidP="00CB21C0">
      <w:pPr>
        <w:rPr>
          <w:b/>
          <w:bCs/>
          <w:sz w:val="22"/>
          <w:szCs w:val="22"/>
        </w:rPr>
      </w:pPr>
      <w:r w:rsidRPr="00CB21C0">
        <w:rPr>
          <w:b/>
          <w:bCs/>
          <w:sz w:val="22"/>
          <w:szCs w:val="22"/>
        </w:rPr>
        <w:t>ul. Czarnowiejska 103</w:t>
      </w:r>
    </w:p>
    <w:p w14:paraId="20CF7058" w14:textId="77777777" w:rsidR="00CB21C0" w:rsidRPr="00CB21C0" w:rsidRDefault="00CB21C0" w:rsidP="00CB21C0">
      <w:pPr>
        <w:rPr>
          <w:b/>
          <w:bCs/>
          <w:sz w:val="22"/>
          <w:szCs w:val="22"/>
        </w:rPr>
      </w:pPr>
      <w:r w:rsidRPr="00CB21C0">
        <w:rPr>
          <w:b/>
          <w:bCs/>
          <w:sz w:val="22"/>
          <w:szCs w:val="22"/>
        </w:rPr>
        <w:t>30-049 Kraków</w:t>
      </w:r>
    </w:p>
    <w:p w14:paraId="51159F5B" w14:textId="77777777" w:rsidR="00CB21C0" w:rsidRPr="00CB21C0" w:rsidRDefault="00CB21C0" w:rsidP="00CB21C0">
      <w:pPr>
        <w:rPr>
          <w:b/>
          <w:bCs/>
          <w:sz w:val="22"/>
          <w:szCs w:val="22"/>
        </w:rPr>
      </w:pPr>
      <w:r w:rsidRPr="00CB21C0">
        <w:rPr>
          <w:b/>
          <w:bCs/>
          <w:sz w:val="22"/>
          <w:szCs w:val="22"/>
        </w:rPr>
        <w:t>Zarządca</w:t>
      </w:r>
    </w:p>
    <w:p w14:paraId="3137C012" w14:textId="458F5986" w:rsidR="00D665F5" w:rsidRPr="00BD5546" w:rsidRDefault="00CB21C0" w:rsidP="00CB21C0">
      <w:pPr>
        <w:rPr>
          <w:sz w:val="22"/>
          <w:szCs w:val="22"/>
        </w:rPr>
      </w:pPr>
      <w:r w:rsidRPr="00CB21C0">
        <w:rPr>
          <w:b/>
          <w:bCs/>
          <w:sz w:val="22"/>
          <w:szCs w:val="22"/>
        </w:rPr>
        <w:t>Akademia Górniczo - Hutnicza im. Stanisława Staszica w Krakowie</w:t>
      </w:r>
    </w:p>
    <w:p w14:paraId="42D03F1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0D68" w:rsidRPr="00910D68">
        <w:rPr>
          <w:b/>
          <w:sz w:val="22"/>
          <w:szCs w:val="22"/>
        </w:rPr>
        <w:t>WM-dzp.1/25</w:t>
      </w:r>
      <w:r w:rsidR="00A80738">
        <w:rPr>
          <w:sz w:val="24"/>
        </w:rPr>
        <w:tab/>
        <w:t xml:space="preserve"> </w:t>
      </w:r>
    </w:p>
    <w:p w14:paraId="4A122D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3EB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A0D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8C89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83A45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45726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0D68" w:rsidRPr="00910D68">
        <w:rPr>
          <w:sz w:val="22"/>
          <w:szCs w:val="22"/>
        </w:rPr>
        <w:t xml:space="preserve">Tryb podstawowy bez negocjacji - art. 275 pkt. 1 ustawy </w:t>
      </w:r>
      <w:proofErr w:type="spellStart"/>
      <w:r w:rsidR="00910D68" w:rsidRPr="00910D6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041D0F9" w14:textId="77777777" w:rsidR="00A80738" w:rsidRPr="00577BC6" w:rsidRDefault="00910D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0D68">
        <w:rPr>
          <w:b/>
          <w:sz w:val="22"/>
          <w:szCs w:val="22"/>
        </w:rPr>
        <w:t>Wymiana drzwi wewnętrznych na przeciwpożarowe oraz prace budowlane w obrębie klatki schodowej w budynku mieszkalnym wielorodzinnym przy Czarnowiejskiej 103 - WM-dzp.1/25</w:t>
      </w:r>
    </w:p>
    <w:p w14:paraId="27FAC33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A1FD80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0D68" w:rsidRPr="00910D68">
        <w:rPr>
          <w:sz w:val="22"/>
          <w:szCs w:val="22"/>
        </w:rPr>
        <w:t>03/03/2025</w:t>
      </w:r>
      <w:r w:rsidR="00FF4AB1" w:rsidRPr="00577BC6">
        <w:rPr>
          <w:sz w:val="22"/>
          <w:szCs w:val="22"/>
        </w:rPr>
        <w:t xml:space="preserve"> o godz. </w:t>
      </w:r>
      <w:r w:rsidR="00910D68" w:rsidRPr="00910D6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BD05F9" w14:textId="77777777" w:rsidTr="003F57CD">
        <w:tc>
          <w:tcPr>
            <w:tcW w:w="993" w:type="dxa"/>
            <w:shd w:val="clear" w:color="auto" w:fill="auto"/>
            <w:vAlign w:val="center"/>
          </w:tcPr>
          <w:p w14:paraId="12AFE74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1485B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7B80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10D68" w:rsidRPr="00493F8C" w14:paraId="4CDA8031" w14:textId="77777777" w:rsidTr="00E65492">
        <w:tc>
          <w:tcPr>
            <w:tcW w:w="993" w:type="dxa"/>
            <w:shd w:val="clear" w:color="auto" w:fill="auto"/>
            <w:vAlign w:val="center"/>
          </w:tcPr>
          <w:p w14:paraId="6B9ADD53" w14:textId="77777777" w:rsidR="00910D68" w:rsidRPr="00490DC0" w:rsidRDefault="00910D68" w:rsidP="00E65492">
            <w:pPr>
              <w:spacing w:before="120" w:after="120"/>
              <w:jc w:val="center"/>
            </w:pPr>
            <w:r w:rsidRPr="00910D68">
              <w:t>1</w:t>
            </w:r>
          </w:p>
        </w:tc>
        <w:tc>
          <w:tcPr>
            <w:tcW w:w="5244" w:type="dxa"/>
            <w:shd w:val="clear" w:color="auto" w:fill="auto"/>
          </w:tcPr>
          <w:p w14:paraId="2F299803" w14:textId="77777777" w:rsidR="00910D68" w:rsidRPr="00490DC0" w:rsidRDefault="00910D68" w:rsidP="00E65492">
            <w:pPr>
              <w:spacing w:before="40"/>
            </w:pPr>
            <w:r w:rsidRPr="00910D68">
              <w:t>Majer Piotr Majerski</w:t>
            </w:r>
          </w:p>
          <w:p w14:paraId="69B9836E" w14:textId="77777777" w:rsidR="00910D68" w:rsidRPr="00490DC0" w:rsidRDefault="00910D68" w:rsidP="00E65492">
            <w:r w:rsidRPr="00910D68">
              <w:t>Chałupnika</w:t>
            </w:r>
            <w:r w:rsidRPr="00490DC0">
              <w:t xml:space="preserve"> </w:t>
            </w:r>
            <w:r w:rsidRPr="00910D68">
              <w:t>4/75</w:t>
            </w:r>
            <w:r w:rsidRPr="00490DC0">
              <w:t xml:space="preserve"> </w:t>
            </w:r>
          </w:p>
          <w:p w14:paraId="0CF3F2B9" w14:textId="77777777" w:rsidR="00910D68" w:rsidRPr="00490DC0" w:rsidRDefault="00910D68" w:rsidP="00E65492">
            <w:pPr>
              <w:spacing w:after="40"/>
              <w:jc w:val="both"/>
            </w:pPr>
            <w:r w:rsidRPr="00910D68">
              <w:t>31-464</w:t>
            </w:r>
            <w:r w:rsidRPr="00490DC0">
              <w:t xml:space="preserve"> </w:t>
            </w:r>
            <w:r w:rsidRPr="00910D6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B35BEE" w14:textId="7885B8C3" w:rsidR="00910D68" w:rsidRPr="00490DC0" w:rsidRDefault="00910D68" w:rsidP="00E65492">
            <w:pPr>
              <w:spacing w:before="120" w:after="120"/>
              <w:jc w:val="both"/>
            </w:pPr>
            <w:r w:rsidRPr="00910D68">
              <w:t xml:space="preserve">  </w:t>
            </w:r>
            <w:r w:rsidR="00D842F4">
              <w:t xml:space="preserve">548 814,04 </w:t>
            </w:r>
            <w:r w:rsidRPr="00910D68">
              <w:t>zł</w:t>
            </w:r>
          </w:p>
        </w:tc>
      </w:tr>
      <w:tr w:rsidR="00910D68" w:rsidRPr="00493F8C" w14:paraId="14C833DD" w14:textId="77777777" w:rsidTr="00E65492">
        <w:tc>
          <w:tcPr>
            <w:tcW w:w="993" w:type="dxa"/>
            <w:shd w:val="clear" w:color="auto" w:fill="auto"/>
            <w:vAlign w:val="center"/>
          </w:tcPr>
          <w:p w14:paraId="7574C39F" w14:textId="77777777" w:rsidR="00910D68" w:rsidRPr="00490DC0" w:rsidRDefault="00910D68" w:rsidP="00E65492">
            <w:pPr>
              <w:spacing w:before="120" w:after="120"/>
              <w:jc w:val="center"/>
            </w:pPr>
            <w:r w:rsidRPr="00910D68">
              <w:t>2</w:t>
            </w:r>
          </w:p>
        </w:tc>
        <w:tc>
          <w:tcPr>
            <w:tcW w:w="5244" w:type="dxa"/>
            <w:shd w:val="clear" w:color="auto" w:fill="auto"/>
          </w:tcPr>
          <w:p w14:paraId="1B819337" w14:textId="77777777" w:rsidR="00910D68" w:rsidRPr="00490DC0" w:rsidRDefault="00910D68" w:rsidP="00E65492">
            <w:pPr>
              <w:spacing w:before="40"/>
            </w:pPr>
            <w:r w:rsidRPr="00910D68">
              <w:t>Maciej Kowalik MAKO</w:t>
            </w:r>
          </w:p>
          <w:p w14:paraId="54F9608C" w14:textId="77777777" w:rsidR="00910D68" w:rsidRPr="00490DC0" w:rsidRDefault="00910D68" w:rsidP="00E65492">
            <w:r w:rsidRPr="00910D68">
              <w:t>Słoneczna</w:t>
            </w:r>
            <w:r w:rsidRPr="00490DC0">
              <w:t xml:space="preserve"> </w:t>
            </w:r>
            <w:r w:rsidRPr="00910D68">
              <w:t>20</w:t>
            </w:r>
            <w:r w:rsidRPr="00490DC0">
              <w:t xml:space="preserve"> </w:t>
            </w:r>
          </w:p>
          <w:p w14:paraId="7DF9C435" w14:textId="77777777" w:rsidR="00910D68" w:rsidRPr="00490DC0" w:rsidRDefault="00910D68" w:rsidP="00E65492">
            <w:pPr>
              <w:spacing w:after="40"/>
              <w:jc w:val="both"/>
            </w:pPr>
            <w:r w:rsidRPr="00910D68">
              <w:t>32-087</w:t>
            </w:r>
            <w:r w:rsidRPr="00490DC0">
              <w:t xml:space="preserve"> </w:t>
            </w:r>
            <w:r w:rsidRPr="00910D68"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E90DED" w14:textId="491B032D" w:rsidR="00910D68" w:rsidRPr="00490DC0" w:rsidRDefault="00910D68" w:rsidP="00E65492">
            <w:pPr>
              <w:spacing w:before="120" w:after="120"/>
              <w:jc w:val="both"/>
            </w:pPr>
            <w:r w:rsidRPr="00910D68">
              <w:t xml:space="preserve"> </w:t>
            </w:r>
            <w:r w:rsidR="00D842F4">
              <w:t>549 111,98</w:t>
            </w:r>
            <w:r w:rsidRPr="00910D68">
              <w:t xml:space="preserve"> zł</w:t>
            </w:r>
          </w:p>
        </w:tc>
      </w:tr>
    </w:tbl>
    <w:p w14:paraId="5F7A550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0CD72" w14:textId="77777777" w:rsidR="002F4BA8" w:rsidRDefault="002F4BA8">
      <w:r>
        <w:separator/>
      </w:r>
    </w:p>
  </w:endnote>
  <w:endnote w:type="continuationSeparator" w:id="0">
    <w:p w14:paraId="46881B0E" w14:textId="77777777" w:rsidR="002F4BA8" w:rsidRDefault="002F4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B62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CF16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3E55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6D3B12">
        <v:line id="_x0000_s1025" style="position:absolute;left:0;text-align:left;z-index:251657728" from="-3.85pt,8.7pt" to="455.15pt,8.7pt"/>
      </w:pict>
    </w:r>
  </w:p>
  <w:p w14:paraId="4B0318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8205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D3FA3" w14:textId="77777777" w:rsidR="009F189D" w:rsidRDefault="009F189D">
    <w:pPr>
      <w:pStyle w:val="Stopka"/>
      <w:tabs>
        <w:tab w:val="clear" w:pos="4536"/>
      </w:tabs>
      <w:jc w:val="center"/>
    </w:pPr>
  </w:p>
  <w:p w14:paraId="56AF132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FFF4E" w14:textId="77777777" w:rsidR="002F4BA8" w:rsidRDefault="002F4BA8">
      <w:r>
        <w:separator/>
      </w:r>
    </w:p>
  </w:footnote>
  <w:footnote w:type="continuationSeparator" w:id="0">
    <w:p w14:paraId="0AC63595" w14:textId="77777777" w:rsidR="002F4BA8" w:rsidRDefault="002F4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15AEB" w14:textId="77777777" w:rsidR="00910D68" w:rsidRDefault="00910D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E5053" w14:textId="77777777" w:rsidR="00910D68" w:rsidRDefault="00910D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C14FB" w14:textId="77777777" w:rsidR="00910D68" w:rsidRDefault="00910D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BA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F4BA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10D6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B21C0"/>
    <w:rsid w:val="00D20908"/>
    <w:rsid w:val="00D665F5"/>
    <w:rsid w:val="00D7128F"/>
    <w:rsid w:val="00D842F4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5BE8B"/>
  <w15:chartTrackingRefBased/>
  <w15:docId w15:val="{C980F4E4-08FE-4521-BB17-E4676732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2025-03-03T11:19:00Z</cp:lastPrinted>
  <dcterms:created xsi:type="dcterms:W3CDTF">2025-03-03T11:19:00Z</dcterms:created>
  <dcterms:modified xsi:type="dcterms:W3CDTF">2025-03-03T11:19:00Z</dcterms:modified>
</cp:coreProperties>
</file>