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73A98" w14:textId="77777777" w:rsidR="00AE0F15" w:rsidRPr="00515AFA" w:rsidRDefault="00AE0F15" w:rsidP="00AE0F15">
      <w:pPr>
        <w:jc w:val="right"/>
        <w:rPr>
          <w:b/>
          <w:sz w:val="22"/>
          <w:szCs w:val="22"/>
          <w:lang w:val="pl-PL"/>
        </w:rPr>
      </w:pPr>
      <w:r w:rsidRPr="00515AFA">
        <w:rPr>
          <w:b/>
          <w:sz w:val="22"/>
          <w:szCs w:val="22"/>
          <w:lang w:val="pl-PL"/>
        </w:rPr>
        <w:t>Załącznik nr 3</w:t>
      </w:r>
    </w:p>
    <w:p w14:paraId="26CF959D" w14:textId="77777777" w:rsidR="00AE0F15" w:rsidRPr="00515AFA" w:rsidRDefault="00AE0F15" w:rsidP="00AE0F15">
      <w:pPr>
        <w:jc w:val="right"/>
        <w:rPr>
          <w:b/>
          <w:sz w:val="22"/>
          <w:szCs w:val="22"/>
          <w:lang w:val="pl-PL"/>
        </w:rPr>
      </w:pPr>
    </w:p>
    <w:p w14:paraId="04AB6AF3" w14:textId="77777777" w:rsidR="00AE0F15" w:rsidRPr="00515AFA" w:rsidRDefault="00AE0F15" w:rsidP="00AE0F15">
      <w:pPr>
        <w:jc w:val="center"/>
        <w:rPr>
          <w:b/>
          <w:sz w:val="22"/>
          <w:szCs w:val="22"/>
          <w:lang w:val="pl-PL"/>
        </w:rPr>
      </w:pPr>
      <w:r w:rsidRPr="00515AFA">
        <w:rPr>
          <w:b/>
          <w:sz w:val="22"/>
          <w:szCs w:val="22"/>
          <w:lang w:val="pl-PL"/>
        </w:rPr>
        <w:t>WZÓR UMOWY</w:t>
      </w:r>
    </w:p>
    <w:p w14:paraId="3F32A79F" w14:textId="77777777" w:rsidR="00AE0F15" w:rsidRPr="00515AFA" w:rsidRDefault="00AE0F15" w:rsidP="00AE0F15">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15555335" w14:textId="77777777" w:rsidR="00AE0F15" w:rsidRPr="00515AFA" w:rsidRDefault="00AE0F15" w:rsidP="00AE0F15">
      <w:pPr>
        <w:jc w:val="center"/>
        <w:rPr>
          <w:b/>
          <w:sz w:val="22"/>
          <w:szCs w:val="22"/>
          <w:lang w:val="pl-PL"/>
        </w:rPr>
      </w:pPr>
    </w:p>
    <w:p w14:paraId="0565E6EF" w14:textId="09C9BC92" w:rsidR="00AE0F15" w:rsidRPr="00515AFA" w:rsidRDefault="00AE0F15" w:rsidP="00AE0F15">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przetargu nieograniczonego</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86</w:t>
      </w:r>
      <w:r w:rsidRPr="005140A1">
        <w:rPr>
          <w:sz w:val="22"/>
          <w:szCs w:val="22"/>
          <w:lang w:val="pl-PL"/>
        </w:rPr>
        <w:t>/2</w:t>
      </w:r>
      <w:r>
        <w:rPr>
          <w:sz w:val="22"/>
          <w:szCs w:val="22"/>
          <w:lang w:val="pl-PL"/>
        </w:rPr>
        <w:t>5</w:t>
      </w:r>
      <w:r w:rsidRPr="00515AFA">
        <w:rPr>
          <w:sz w:val="22"/>
          <w:szCs w:val="22"/>
          <w:lang w:val="pl-PL"/>
        </w:rPr>
        <w:t xml:space="preserve"> pomiędzy:</w:t>
      </w:r>
    </w:p>
    <w:p w14:paraId="315907A9" w14:textId="77777777" w:rsidR="00AE0F15" w:rsidRDefault="00AE0F15" w:rsidP="00AE0F15">
      <w:pPr>
        <w:pStyle w:val="Tekstpodstawowy"/>
        <w:spacing w:line="240" w:lineRule="auto"/>
        <w:ind w:right="-47"/>
        <w:jc w:val="both"/>
        <w:rPr>
          <w:rFonts w:ascii="Times New Roman" w:hAnsi="Times New Roman"/>
          <w:b/>
          <w:sz w:val="22"/>
          <w:szCs w:val="22"/>
        </w:rPr>
      </w:pPr>
    </w:p>
    <w:p w14:paraId="3F87B802" w14:textId="77777777" w:rsidR="00AE0F15" w:rsidRPr="00515AFA" w:rsidRDefault="00AE0F15" w:rsidP="00AE0F15">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54AB07DB" w14:textId="77777777" w:rsidR="00AE0F15" w:rsidRPr="00515AFA" w:rsidRDefault="00AE0F15" w:rsidP="00AE0F1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40594250" w14:textId="77777777" w:rsidR="00AE0F15" w:rsidRPr="00515AFA" w:rsidRDefault="00AE0F15" w:rsidP="00AE0F1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3B51C42A" w14:textId="77777777" w:rsidR="00AE0F15" w:rsidRPr="00515AFA" w:rsidRDefault="00AE0F15" w:rsidP="00AE0F15">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Z-cę Kwestora/ ......................................................................................................</w:t>
      </w:r>
    </w:p>
    <w:p w14:paraId="4ADF5593" w14:textId="77777777" w:rsidR="00AE0F15" w:rsidRPr="00515AFA" w:rsidRDefault="00AE0F15" w:rsidP="00AE0F1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74E2CBD4" w14:textId="77777777" w:rsidR="00AE0F15" w:rsidRPr="00515AFA" w:rsidRDefault="00AE0F15" w:rsidP="00AE0F1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3BB285A4" w14:textId="77777777" w:rsidR="00AE0F15" w:rsidRPr="00515AFA" w:rsidRDefault="00AE0F15" w:rsidP="00AE0F1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4ABDC7B5" w14:textId="77777777" w:rsidR="00AE0F15" w:rsidRPr="00515AFA" w:rsidRDefault="00AE0F15" w:rsidP="00AE0F1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6DA35081" w14:textId="77777777" w:rsidR="00AE0F15" w:rsidRPr="00515AFA" w:rsidRDefault="00AE0F15" w:rsidP="00AE0F1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2D545854" w14:textId="77777777" w:rsidR="00AE0F15" w:rsidRPr="00515AFA" w:rsidRDefault="00AE0F15" w:rsidP="00AE0F1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17CD64E9" w14:textId="77777777" w:rsidR="00AE0F15" w:rsidRPr="00515AFA" w:rsidRDefault="00AE0F15" w:rsidP="00AE0F1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3DA502AE" w14:textId="77777777" w:rsidR="00AE0F15" w:rsidRPr="00515AFA" w:rsidRDefault="00AE0F15" w:rsidP="00AE0F1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7E64A459" w14:textId="77777777" w:rsidR="00AE0F15" w:rsidRPr="00515AFA" w:rsidRDefault="00AE0F15" w:rsidP="00AE0F15">
      <w:pPr>
        <w:pStyle w:val="Tekstpodstawowy"/>
        <w:spacing w:line="240" w:lineRule="auto"/>
        <w:ind w:right="-47"/>
        <w:jc w:val="center"/>
        <w:rPr>
          <w:rFonts w:ascii="Times New Roman" w:hAnsi="Times New Roman"/>
          <w:b/>
          <w:sz w:val="22"/>
          <w:szCs w:val="22"/>
        </w:rPr>
      </w:pPr>
    </w:p>
    <w:p w14:paraId="7601F40C" w14:textId="77777777" w:rsidR="00AE0F15" w:rsidRPr="00515AFA" w:rsidRDefault="00AE0F15" w:rsidP="00AE0F1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43FC6B2B" w14:textId="41AEC5E5" w:rsidR="00AE0F15" w:rsidRPr="00A2108C" w:rsidRDefault="00AE0F15" w:rsidP="00AE0F15">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Pr="00A2108C">
        <w:rPr>
          <w:b/>
          <w:sz w:val="22"/>
          <w:szCs w:val="22"/>
          <w:lang w:val="pl-PL"/>
        </w:rPr>
        <w:t xml:space="preserve">Dostawa </w:t>
      </w:r>
      <w:r>
        <w:rPr>
          <w:b/>
          <w:sz w:val="22"/>
          <w:szCs w:val="22"/>
          <w:lang w:val="pl-PL"/>
        </w:rPr>
        <w:t>komputerów przenośnych</w:t>
      </w:r>
      <w:r w:rsidRPr="00A2108C">
        <w:rPr>
          <w:b/>
          <w:sz w:val="22"/>
          <w:szCs w:val="22"/>
          <w:lang w:val="pl-PL"/>
        </w:rPr>
        <w:t xml:space="preserve"> na potrzeby </w:t>
      </w:r>
      <w:r>
        <w:rPr>
          <w:b/>
          <w:sz w:val="22"/>
          <w:szCs w:val="22"/>
          <w:lang w:val="pl-PL"/>
        </w:rPr>
        <w:t>Wydziału Zarzadzania AGH</w:t>
      </w:r>
      <w:r w:rsidRPr="00A2108C">
        <w:rPr>
          <w:b/>
          <w:sz w:val="22"/>
          <w:szCs w:val="22"/>
          <w:lang w:val="pl-PL"/>
        </w:rPr>
        <w:t>.</w:t>
      </w:r>
      <w:r>
        <w:rPr>
          <w:b/>
          <w:sz w:val="22"/>
          <w:szCs w:val="22"/>
          <w:lang w:val="pl-PL"/>
        </w:rPr>
        <w:t xml:space="preserve"> (4 zadania)</w:t>
      </w:r>
    </w:p>
    <w:p w14:paraId="45A81F5F" w14:textId="77777777" w:rsidR="00AE0F15" w:rsidRPr="00515AFA" w:rsidRDefault="00AE0F15" w:rsidP="00AE0F15">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5DC855AE" w14:textId="77777777" w:rsidR="00AE0F15" w:rsidRDefault="00AE0F15" w:rsidP="00AE0F15">
      <w:pPr>
        <w:pStyle w:val="Tekstpodstawowy"/>
        <w:spacing w:line="240" w:lineRule="auto"/>
        <w:ind w:right="-47"/>
        <w:jc w:val="center"/>
        <w:rPr>
          <w:rFonts w:ascii="Times New Roman" w:hAnsi="Times New Roman"/>
          <w:b/>
          <w:sz w:val="22"/>
          <w:szCs w:val="22"/>
        </w:rPr>
      </w:pPr>
    </w:p>
    <w:p w14:paraId="698BC9B4" w14:textId="77777777" w:rsidR="00AE0F15" w:rsidRPr="00515AFA" w:rsidRDefault="00AE0F15" w:rsidP="00AE0F1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32C5E1E6" w14:textId="23E7B8DE" w:rsidR="00AE0F15" w:rsidRPr="00515AFA" w:rsidRDefault="00AE0F15" w:rsidP="00AE0F15">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 terminie do </w:t>
      </w:r>
      <w:r>
        <w:rPr>
          <w:rFonts w:ascii="Times New Roman" w:hAnsi="Times New Roman"/>
          <w:b/>
          <w:bCs/>
          <w:sz w:val="22"/>
          <w:szCs w:val="22"/>
        </w:rPr>
        <w:t>21</w:t>
      </w:r>
      <w:r w:rsidRPr="00515AFA">
        <w:rPr>
          <w:rFonts w:ascii="Times New Roman" w:hAnsi="Times New Roman"/>
          <w:b/>
          <w:bCs/>
          <w:sz w:val="22"/>
          <w:szCs w:val="22"/>
        </w:rPr>
        <w:t xml:space="preserve"> dni </w:t>
      </w:r>
      <w:r w:rsidRPr="00515AFA">
        <w:rPr>
          <w:rFonts w:ascii="Times New Roman" w:hAnsi="Times New Roman"/>
          <w:sz w:val="22"/>
          <w:szCs w:val="22"/>
        </w:rPr>
        <w:t xml:space="preserve">od daty </w:t>
      </w:r>
      <w:r>
        <w:rPr>
          <w:rFonts w:ascii="Times New Roman" w:hAnsi="Times New Roman"/>
          <w:sz w:val="22"/>
          <w:szCs w:val="22"/>
        </w:rPr>
        <w:t xml:space="preserve">podpisania niniejszej umowy, </w:t>
      </w:r>
      <w:r w:rsidRPr="00515AFA">
        <w:rPr>
          <w:rFonts w:ascii="Times New Roman" w:hAnsi="Times New Roman"/>
          <w:sz w:val="22"/>
          <w:szCs w:val="22"/>
        </w:rPr>
        <w:t>do siedziby Kupującego.</w:t>
      </w:r>
    </w:p>
    <w:p w14:paraId="6C77F06C" w14:textId="77777777" w:rsidR="00AE0F15" w:rsidRPr="00515AFA" w:rsidRDefault="00AE0F15" w:rsidP="00AE0F15">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504F3E18" w14:textId="77777777" w:rsidR="00AE0F15" w:rsidRPr="00515AFA" w:rsidRDefault="00AE0F15" w:rsidP="00AE0F15">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0B0DF710" w14:textId="77777777" w:rsidR="00AE0F15" w:rsidRPr="00515AFA" w:rsidRDefault="00AE0F15" w:rsidP="00AE0F15">
      <w:pPr>
        <w:pStyle w:val="Tekstpodstawowy"/>
        <w:spacing w:line="240" w:lineRule="auto"/>
        <w:ind w:right="-47"/>
        <w:jc w:val="center"/>
        <w:rPr>
          <w:rFonts w:ascii="Times New Roman" w:hAnsi="Times New Roman"/>
          <w:b/>
          <w:sz w:val="22"/>
          <w:szCs w:val="22"/>
        </w:rPr>
      </w:pPr>
    </w:p>
    <w:p w14:paraId="31CBDA35" w14:textId="77777777" w:rsidR="00AE0F15" w:rsidRPr="00515AFA" w:rsidRDefault="00AE0F15" w:rsidP="00AE0F1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747F0256" w14:textId="77777777" w:rsidR="00AE0F15" w:rsidRPr="00515AFA" w:rsidRDefault="00AE0F15" w:rsidP="00AE0F15">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7898A56" w14:textId="77777777" w:rsidR="00AE0F15" w:rsidRPr="00515AFA" w:rsidRDefault="00AE0F15" w:rsidP="00AE0F15">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028CF111" w14:textId="77777777" w:rsidR="00AE0F15" w:rsidRPr="00515AFA" w:rsidRDefault="00AE0F15" w:rsidP="00AE0F15">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408DB42" w14:textId="77777777" w:rsidR="00AE0F15" w:rsidRPr="00515AFA" w:rsidRDefault="00AE0F15" w:rsidP="00AE0F15">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12D07B20" w14:textId="77777777" w:rsidR="00AE0F15" w:rsidRPr="00515AFA" w:rsidRDefault="00AE0F15" w:rsidP="00AE0F15">
      <w:pPr>
        <w:pStyle w:val="Tekstpodstawowy"/>
        <w:spacing w:line="240" w:lineRule="auto"/>
        <w:ind w:right="-47"/>
        <w:jc w:val="center"/>
        <w:rPr>
          <w:rFonts w:ascii="Times New Roman" w:hAnsi="Times New Roman"/>
          <w:b/>
          <w:sz w:val="22"/>
          <w:szCs w:val="22"/>
        </w:rPr>
      </w:pPr>
    </w:p>
    <w:p w14:paraId="631046AD" w14:textId="77777777" w:rsidR="00AE0F15" w:rsidRPr="00515AFA" w:rsidRDefault="00AE0F15" w:rsidP="00AE0F1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027442B4" w14:textId="77777777" w:rsidR="00AE0F15" w:rsidRDefault="00AE0F15" w:rsidP="00AE0F15">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12F9D6D" w14:textId="77777777" w:rsidR="00AE0F15" w:rsidRPr="00515AFA" w:rsidRDefault="00AE0F15" w:rsidP="00AE0F15">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5AB7349E" w14:textId="77777777" w:rsidR="00AE0F15" w:rsidRPr="00515AFA" w:rsidRDefault="00AE0F15" w:rsidP="00AE0F15">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416A6FF5" w14:textId="77777777" w:rsidR="00AE0F15" w:rsidRPr="00515AFA" w:rsidRDefault="00AE0F15" w:rsidP="00AE0F15">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2B55ECB0" w14:textId="77777777" w:rsidR="00AE0F15" w:rsidRPr="00515AFA" w:rsidRDefault="00AE0F15" w:rsidP="00AE0F15">
      <w:pPr>
        <w:pStyle w:val="Tekstpodstawowy"/>
        <w:spacing w:line="240" w:lineRule="auto"/>
        <w:ind w:right="-47"/>
        <w:jc w:val="center"/>
        <w:rPr>
          <w:rFonts w:ascii="Times New Roman" w:hAnsi="Times New Roman"/>
          <w:b/>
          <w:sz w:val="22"/>
          <w:szCs w:val="22"/>
        </w:rPr>
      </w:pPr>
    </w:p>
    <w:p w14:paraId="1A65D7E2" w14:textId="77777777" w:rsidR="00AE0F15" w:rsidRPr="00515AFA" w:rsidRDefault="00AE0F15" w:rsidP="00AE0F1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5017B891" w14:textId="77777777" w:rsidR="00AE0F15" w:rsidRPr="00515AFA" w:rsidRDefault="00AE0F15" w:rsidP="00AE0F1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391066BF" w14:textId="77777777" w:rsidR="00AE0F15" w:rsidRPr="00515AFA" w:rsidRDefault="00AE0F15" w:rsidP="00AE0F1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5427F95" w14:textId="77777777" w:rsidR="00AE0F15" w:rsidRPr="00515AFA" w:rsidRDefault="00AE0F15" w:rsidP="00AE0F15">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23255AEF" w14:textId="77777777" w:rsidR="00AE0F15" w:rsidRPr="00515AFA" w:rsidRDefault="00AE0F15" w:rsidP="00AE0F15">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6B1E5A90" w14:textId="77777777" w:rsidR="00AE0F15" w:rsidRPr="00515AFA" w:rsidRDefault="00AE0F15" w:rsidP="00AE0F15">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06853B0E" w14:textId="77777777" w:rsidR="00AE0F15" w:rsidRPr="00515AFA" w:rsidRDefault="00AE0F15" w:rsidP="00AE0F15">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40373B90" w14:textId="77777777" w:rsidR="00AE0F15" w:rsidRPr="00515AFA" w:rsidRDefault="00AE0F15" w:rsidP="00AE0F1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21F4D4FD" w14:textId="77777777" w:rsidR="00AE0F15" w:rsidRPr="00515AFA" w:rsidRDefault="00AE0F15" w:rsidP="00AE0F15">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489BA0F0" w14:textId="77777777" w:rsidR="00AE0F15" w:rsidRPr="00515AFA" w:rsidRDefault="00AE0F15" w:rsidP="00AE0F15">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1579E56A" w14:textId="77777777" w:rsidR="00AE0F15" w:rsidRPr="00515AFA" w:rsidRDefault="00AE0F15" w:rsidP="00AE0F1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0062DF44" w14:textId="77777777" w:rsidR="00AE0F15" w:rsidRPr="00515AFA" w:rsidRDefault="00AE0F15" w:rsidP="00AE0F1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6C1BD951" w14:textId="77777777" w:rsidR="00AE0F15" w:rsidRPr="00515AFA" w:rsidRDefault="00AE0F15" w:rsidP="00AE0F1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036CD950" w14:textId="77777777" w:rsidR="00AE0F15" w:rsidRPr="00515AFA" w:rsidRDefault="00AE0F15" w:rsidP="00AE0F1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01D98EAF" w14:textId="77777777" w:rsidR="00AE0F15" w:rsidRPr="00515AFA" w:rsidRDefault="00AE0F15" w:rsidP="00AE0F15">
      <w:pPr>
        <w:pStyle w:val="Tekstpodstawowy"/>
        <w:ind w:right="-47"/>
        <w:jc w:val="center"/>
        <w:rPr>
          <w:rFonts w:ascii="Times New Roman" w:hAnsi="Times New Roman"/>
          <w:b/>
          <w:sz w:val="22"/>
          <w:szCs w:val="22"/>
        </w:rPr>
      </w:pPr>
    </w:p>
    <w:p w14:paraId="12438108" w14:textId="77777777" w:rsidR="00AE0F15" w:rsidRPr="00515AFA" w:rsidRDefault="00AE0F15" w:rsidP="00AE0F15">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42B9BEE4" w14:textId="77777777" w:rsidR="00AE0F15" w:rsidRPr="00515AFA" w:rsidRDefault="00AE0F15" w:rsidP="00AE0F15">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6ADCF709" w14:textId="77777777" w:rsidR="00AE0F15" w:rsidRPr="00515AFA" w:rsidRDefault="00AE0F15" w:rsidP="00AE0F15">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39FDF5AD" w14:textId="77777777" w:rsidR="00AE0F15" w:rsidRPr="00515AFA" w:rsidRDefault="00AE0F15" w:rsidP="00AE0F15">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EC6CCC8" w14:textId="77777777" w:rsidR="00AE0F15" w:rsidRPr="00515AFA" w:rsidRDefault="00AE0F15" w:rsidP="00AE0F15">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BAAF3D2" w14:textId="77777777" w:rsidR="00AE0F15" w:rsidRPr="00515AFA" w:rsidRDefault="00AE0F15" w:rsidP="00AE0F15">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85866A1" w14:textId="77777777" w:rsidR="00AE0F15" w:rsidRPr="00515AFA" w:rsidRDefault="00AE0F15" w:rsidP="00AE0F15">
      <w:pPr>
        <w:rPr>
          <w:color w:val="00000A"/>
          <w:sz w:val="22"/>
          <w:szCs w:val="22"/>
          <w:lang w:val="pl-PL"/>
        </w:rPr>
      </w:pPr>
    </w:p>
    <w:p w14:paraId="3265EFD4" w14:textId="77777777" w:rsidR="00AE0F15" w:rsidRPr="00515AFA" w:rsidRDefault="00AE0F15" w:rsidP="00AE0F15">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0BAE5A7B" w14:textId="77777777" w:rsidR="00AE0F15" w:rsidRPr="00515AFA" w:rsidRDefault="00AE0F15" w:rsidP="00AE0F15">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AD1D895" w14:textId="77777777" w:rsidR="00AE0F15" w:rsidRPr="00515AFA" w:rsidRDefault="00AE0F15" w:rsidP="00AE0F15">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F6E92F0" w14:textId="77777777" w:rsidR="00AE0F15" w:rsidRPr="00515AFA" w:rsidRDefault="00AE0F15" w:rsidP="00AE0F15">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7007CD9D" w14:textId="77777777" w:rsidR="00AE0F15" w:rsidRPr="00515AFA" w:rsidRDefault="00AE0F15" w:rsidP="00AE0F15">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667E45C" w14:textId="77777777" w:rsidR="00AE0F15" w:rsidRPr="00515AFA" w:rsidRDefault="00AE0F15" w:rsidP="00AE0F15">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0AB0A605" w14:textId="77777777" w:rsidR="00AE0F15" w:rsidRPr="00515AFA" w:rsidRDefault="00AE0F15" w:rsidP="00AE0F15">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35DDC663" w14:textId="77777777" w:rsidR="00AE0F15" w:rsidRPr="00515AFA" w:rsidRDefault="00AE0F15" w:rsidP="00AE0F15">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1810A320" w14:textId="77777777" w:rsidR="00AE0F15" w:rsidRPr="00515AFA" w:rsidRDefault="00AE0F15" w:rsidP="00AE0F15">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14ED053" w14:textId="77777777" w:rsidR="00AE0F15" w:rsidRPr="00515AFA" w:rsidRDefault="00AE0F15" w:rsidP="00AE0F15">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579AE7DA" w14:textId="77777777" w:rsidR="00AE0F15" w:rsidRPr="00515AFA" w:rsidRDefault="00AE0F15" w:rsidP="00AE0F15">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6CBD7F05" w14:textId="77777777" w:rsidR="00AE0F15" w:rsidRPr="00515AFA" w:rsidRDefault="00AE0F15" w:rsidP="00AE0F15">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3CBEC114" w14:textId="77777777" w:rsidR="00AE0F15" w:rsidRPr="00515AFA" w:rsidRDefault="00AE0F15" w:rsidP="00AE0F15">
      <w:pPr>
        <w:ind w:left="720"/>
        <w:jc w:val="both"/>
        <w:rPr>
          <w:color w:val="00000A"/>
          <w:sz w:val="22"/>
          <w:szCs w:val="22"/>
          <w:lang w:val="pl-PL"/>
        </w:rPr>
      </w:pPr>
    </w:p>
    <w:p w14:paraId="7D01E338" w14:textId="77777777" w:rsidR="00AE0F15" w:rsidRPr="00515AFA" w:rsidRDefault="00AE0F15" w:rsidP="00AE0F15">
      <w:pPr>
        <w:ind w:left="170"/>
        <w:jc w:val="both"/>
        <w:rPr>
          <w:color w:val="00000A"/>
          <w:sz w:val="22"/>
          <w:szCs w:val="22"/>
          <w:lang w:val="pl-PL"/>
        </w:rPr>
      </w:pPr>
    </w:p>
    <w:p w14:paraId="4C76DC12" w14:textId="77777777" w:rsidR="00AE0F15" w:rsidRDefault="00AE0F15" w:rsidP="00AE0F15">
      <w:pPr>
        <w:pStyle w:val="Tekstpodstawowy"/>
        <w:spacing w:line="240" w:lineRule="auto"/>
        <w:ind w:left="360" w:right="-47"/>
        <w:jc w:val="center"/>
        <w:rPr>
          <w:rFonts w:ascii="Times New Roman" w:hAnsi="Times New Roman"/>
          <w:b/>
          <w:sz w:val="22"/>
          <w:szCs w:val="22"/>
        </w:rPr>
      </w:pPr>
    </w:p>
    <w:p w14:paraId="06E57AC8" w14:textId="77777777" w:rsidR="00AE0F15" w:rsidRDefault="00AE0F15" w:rsidP="00AE0F15">
      <w:pPr>
        <w:pStyle w:val="Tekstpodstawowy"/>
        <w:spacing w:line="240" w:lineRule="auto"/>
        <w:ind w:left="360" w:right="-47"/>
        <w:jc w:val="center"/>
        <w:rPr>
          <w:rFonts w:ascii="Times New Roman" w:hAnsi="Times New Roman"/>
          <w:b/>
          <w:sz w:val="22"/>
          <w:szCs w:val="22"/>
        </w:rPr>
      </w:pPr>
    </w:p>
    <w:p w14:paraId="2CA3EEC6" w14:textId="77777777" w:rsidR="00AE0F15" w:rsidRDefault="00AE0F15" w:rsidP="00AE0F15">
      <w:pPr>
        <w:pStyle w:val="Tekstpodstawowy"/>
        <w:spacing w:line="240" w:lineRule="auto"/>
        <w:ind w:left="360" w:right="-47"/>
        <w:jc w:val="center"/>
        <w:rPr>
          <w:rFonts w:ascii="Times New Roman" w:hAnsi="Times New Roman"/>
          <w:b/>
          <w:sz w:val="22"/>
          <w:szCs w:val="22"/>
        </w:rPr>
      </w:pPr>
    </w:p>
    <w:p w14:paraId="280BEA89" w14:textId="77777777" w:rsidR="00AE0F15" w:rsidRPr="00515AFA" w:rsidRDefault="00AE0F15" w:rsidP="00AE0F15">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6C3163FB" w14:textId="77777777" w:rsidR="00AE0F15" w:rsidRPr="00515AFA" w:rsidRDefault="00AE0F15" w:rsidP="00AE0F15">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DD588B3" w14:textId="77777777" w:rsidR="00AE0F15" w:rsidRPr="00515AFA" w:rsidRDefault="00AE0F15" w:rsidP="00AE0F15">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w:t>
      </w:r>
      <w:r w:rsidRPr="00515AFA">
        <w:rPr>
          <w:sz w:val="22"/>
          <w:szCs w:val="22"/>
          <w:lang w:val="pl-PL"/>
        </w:rPr>
        <w:lastRenderedPageBreak/>
        <w:t xml:space="preserve">do obrotu na terytorium Rzeczypospolitej Polskiej, sprawny technicznie - w oryginalnych nienaruszonych opakowaniach. </w:t>
      </w:r>
    </w:p>
    <w:p w14:paraId="43E9FFE3" w14:textId="77777777" w:rsidR="00AE0F15" w:rsidRPr="00515AFA" w:rsidRDefault="00AE0F15" w:rsidP="00AE0F15">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30A7E89" w14:textId="77777777" w:rsidR="00AE0F15" w:rsidRPr="00515AFA" w:rsidRDefault="00AE0F15" w:rsidP="00AE0F15">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44A503CB" w14:textId="77777777" w:rsidR="00AE0F15" w:rsidRPr="00515AFA" w:rsidRDefault="00AE0F15" w:rsidP="00AE0F15">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098F5B2B" w14:textId="77777777" w:rsidR="00AE0F15" w:rsidRPr="00515AFA" w:rsidRDefault="00AE0F15" w:rsidP="00AE0F15">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BA9319F" w14:textId="77777777" w:rsidR="00AE0F15" w:rsidRPr="00515AFA" w:rsidRDefault="00AE0F15" w:rsidP="00AE0F15">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04E19907" w14:textId="77777777" w:rsidR="00AE0F15" w:rsidRPr="00515AFA" w:rsidRDefault="00AE0F15" w:rsidP="00AE0F15">
      <w:pPr>
        <w:numPr>
          <w:ilvl w:val="1"/>
          <w:numId w:val="35"/>
        </w:numPr>
        <w:jc w:val="both"/>
        <w:rPr>
          <w:bCs/>
          <w:sz w:val="22"/>
          <w:szCs w:val="22"/>
          <w:lang w:val="pl-PL" w:eastAsia="en-US"/>
        </w:rPr>
      </w:pPr>
      <w:r w:rsidRPr="00515AFA">
        <w:rPr>
          <w:bCs/>
          <w:sz w:val="22"/>
          <w:szCs w:val="22"/>
          <w:lang w:val="pl-PL" w:eastAsia="en-US"/>
        </w:rPr>
        <w:t xml:space="preserve">Czas reakcji na zgłoszenie usterki nie może być dłuższy niż </w:t>
      </w:r>
      <w:r>
        <w:rPr>
          <w:bCs/>
          <w:sz w:val="22"/>
          <w:szCs w:val="22"/>
          <w:lang w:val="pl-PL" w:eastAsia="en-US"/>
        </w:rPr>
        <w:t>5 dni roboczych</w:t>
      </w:r>
      <w:r w:rsidRPr="00515AFA">
        <w:rPr>
          <w:bCs/>
          <w:sz w:val="22"/>
          <w:szCs w:val="22"/>
          <w:lang w:val="pl-PL" w:eastAsia="en-US"/>
        </w:rPr>
        <w:t xml:space="preserve"> od momentu zgłoszenia, czas naprawy nie dłuższy niż </w:t>
      </w:r>
      <w:r>
        <w:rPr>
          <w:bCs/>
          <w:sz w:val="22"/>
          <w:szCs w:val="22"/>
          <w:lang w:val="pl-PL" w:eastAsia="en-US"/>
        </w:rPr>
        <w:t>10</w:t>
      </w:r>
      <w:r w:rsidRPr="00515AFA">
        <w:rPr>
          <w:bCs/>
          <w:sz w:val="22"/>
          <w:szCs w:val="22"/>
          <w:lang w:val="pl-PL" w:eastAsia="en-US"/>
        </w:rPr>
        <w:t xml:space="preserve"> dni roboczych od momentu zgłoszenia.</w:t>
      </w:r>
    </w:p>
    <w:p w14:paraId="5DB8431C" w14:textId="2E585CF6" w:rsidR="00AE0F15" w:rsidRPr="00515AFA" w:rsidRDefault="00AE0F15" w:rsidP="00AE0F15">
      <w:pPr>
        <w:numPr>
          <w:ilvl w:val="1"/>
          <w:numId w:val="35"/>
        </w:numPr>
        <w:jc w:val="both"/>
        <w:rPr>
          <w:bCs/>
          <w:sz w:val="22"/>
          <w:szCs w:val="22"/>
          <w:lang w:val="pl-PL" w:eastAsia="en-US"/>
        </w:rPr>
      </w:pPr>
      <w:r w:rsidRPr="00515AFA">
        <w:rPr>
          <w:bCs/>
          <w:sz w:val="22"/>
          <w:szCs w:val="22"/>
          <w:lang w:val="pl-PL" w:eastAsia="en-US"/>
        </w:rPr>
        <w:t xml:space="preserve">Wszelkie zgłoszenia usterek (wad) będą przekazywane Sprzedawcy e-mailem na adres: …………………, za zwrotnym potwierdzeniem odbioru zgłoszenia na  e-mail </w:t>
      </w:r>
      <w:r w:rsidR="0084499E" w:rsidRPr="00515AFA">
        <w:rPr>
          <w:bCs/>
          <w:sz w:val="22"/>
          <w:szCs w:val="22"/>
          <w:lang w:val="pl-PL" w:eastAsia="en-US"/>
        </w:rPr>
        <w:t xml:space="preserve">Kupującego </w:t>
      </w:r>
      <w:r w:rsidRPr="00515AFA">
        <w:rPr>
          <w:bCs/>
          <w:sz w:val="22"/>
          <w:szCs w:val="22"/>
          <w:lang w:val="pl-PL" w:eastAsia="en-US"/>
        </w:rPr>
        <w:t>na adres: ……………………………. .</w:t>
      </w:r>
    </w:p>
    <w:p w14:paraId="00F37167" w14:textId="6B49DF70" w:rsidR="00AE0F15" w:rsidRPr="00515AFA" w:rsidRDefault="00AE0F15" w:rsidP="00AE0F15">
      <w:pPr>
        <w:numPr>
          <w:ilvl w:val="1"/>
          <w:numId w:val="35"/>
        </w:numPr>
        <w:jc w:val="both"/>
        <w:rPr>
          <w:bCs/>
          <w:sz w:val="22"/>
          <w:szCs w:val="22"/>
          <w:lang w:val="pl-PL" w:eastAsia="en-US"/>
        </w:rPr>
      </w:pPr>
      <w:r w:rsidRPr="00515AFA">
        <w:rPr>
          <w:bCs/>
          <w:sz w:val="22"/>
          <w:szCs w:val="22"/>
          <w:lang w:val="pl-PL" w:eastAsia="en-US"/>
        </w:rPr>
        <w:t xml:space="preserve">W przypadku zmiany </w:t>
      </w:r>
      <w:r w:rsidR="00423D41">
        <w:rPr>
          <w:bCs/>
          <w:sz w:val="22"/>
          <w:szCs w:val="22"/>
          <w:lang w:val="pl-PL" w:eastAsia="en-US"/>
        </w:rPr>
        <w:t>adresu</w:t>
      </w:r>
      <w:r w:rsidRPr="00515AFA">
        <w:rPr>
          <w:bCs/>
          <w:sz w:val="22"/>
          <w:szCs w:val="22"/>
          <w:lang w:val="pl-PL" w:eastAsia="en-US"/>
        </w:rPr>
        <w:t xml:space="preserve"> e-maila, Sprzedawca ma obowiązek powiadomić Kupującego z 5-dniowym wyprzedzeniem pod rygorem uznania zgłoszenia o awarii za dokonane prawidłowo.</w:t>
      </w:r>
    </w:p>
    <w:p w14:paraId="165222EF" w14:textId="77777777" w:rsidR="00AE0F15" w:rsidRPr="00515AFA" w:rsidRDefault="00AE0F15" w:rsidP="00AE0F15">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6812EC3C" w14:textId="77777777" w:rsidR="00AE0F15" w:rsidRPr="00515AFA" w:rsidRDefault="00AE0F15" w:rsidP="00AE0F15">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8FDB518" w14:textId="77777777" w:rsidR="00AE0F15" w:rsidRPr="00515AFA" w:rsidRDefault="00AE0F15" w:rsidP="00AE0F15">
      <w:pPr>
        <w:ind w:left="567"/>
        <w:jc w:val="both"/>
        <w:rPr>
          <w:bCs/>
          <w:sz w:val="22"/>
          <w:szCs w:val="22"/>
          <w:lang w:val="pl-PL" w:eastAsia="en-US"/>
        </w:rPr>
      </w:pPr>
    </w:p>
    <w:p w14:paraId="78191C1A" w14:textId="77777777" w:rsidR="00AE0F15" w:rsidRPr="00515AFA" w:rsidRDefault="00AE0F15" w:rsidP="00AE0F15">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76580F19" w14:textId="77777777" w:rsidR="00AE0F15" w:rsidRPr="00515AFA" w:rsidRDefault="00AE0F15" w:rsidP="00AE0F15">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2B482373" w14:textId="77777777" w:rsidR="00AE0F15" w:rsidRPr="00515AFA" w:rsidRDefault="00AE0F15" w:rsidP="00AE0F15">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984C5E0" w14:textId="77777777" w:rsidR="00AE0F15" w:rsidRPr="00515AFA" w:rsidRDefault="00AE0F15" w:rsidP="00AE0F15">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45A7E6B6" w14:textId="77777777" w:rsidR="00AE0F15" w:rsidRPr="00515AFA" w:rsidRDefault="00AE0F15" w:rsidP="00AE0F15">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54AA0C5" w14:textId="77777777" w:rsidR="00AE0F15" w:rsidRPr="00515AFA" w:rsidRDefault="00AE0F15" w:rsidP="00AE0F15">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2B067870" w14:textId="77777777" w:rsidR="00AE0F15" w:rsidRPr="00515AFA" w:rsidRDefault="00AE0F15" w:rsidP="00AE0F15">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 xml:space="preserve">z gwarancji zamiast rzeczy wadliwej rzecz wolną od wad albo dokonał istotnych napraw rzeczy </w:t>
      </w:r>
      <w:r w:rsidRPr="00515AFA">
        <w:rPr>
          <w:bCs/>
          <w:sz w:val="22"/>
          <w:szCs w:val="22"/>
          <w:lang w:val="pl-PL" w:eastAsia="en-US"/>
        </w:rPr>
        <w:lastRenderedPageBreak/>
        <w:t>objętej gwarancją, termin gwarancji biegnie na nowo od chwili dostarczenia rzeczy wolnej od wad lub zwrócenia rzeczy naprawionej. Jeżeli sprzedawca wymienił część rzeczy, przepis powyższy stosuje się do części wymienionej.</w:t>
      </w:r>
    </w:p>
    <w:p w14:paraId="3247367B" w14:textId="77777777" w:rsidR="00AE0F15" w:rsidRPr="00515AFA" w:rsidRDefault="00AE0F15" w:rsidP="00AE0F15">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101E5B2" w14:textId="77777777" w:rsidR="00AE0F15" w:rsidRPr="00515AFA" w:rsidRDefault="00AE0F15" w:rsidP="00AE0F15">
      <w:pPr>
        <w:pStyle w:val="Tekstpodstawowy"/>
        <w:spacing w:line="240" w:lineRule="auto"/>
        <w:ind w:right="-47"/>
        <w:rPr>
          <w:rFonts w:ascii="Times New Roman" w:hAnsi="Times New Roman"/>
          <w:b/>
          <w:sz w:val="22"/>
          <w:szCs w:val="22"/>
        </w:rPr>
      </w:pPr>
    </w:p>
    <w:p w14:paraId="70D5D5C5" w14:textId="77777777" w:rsidR="00AE0F15" w:rsidRPr="00515AFA" w:rsidRDefault="00AE0F15" w:rsidP="00AE0F1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5676ED5D" w14:textId="77777777" w:rsidR="00AE0F15" w:rsidRPr="00515AFA" w:rsidRDefault="00AE0F15" w:rsidP="00AE0F1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B7CD9EF" w14:textId="77777777" w:rsidR="00AE0F15" w:rsidRPr="00515AFA" w:rsidRDefault="00AE0F15" w:rsidP="00AE0F15">
      <w:pPr>
        <w:pStyle w:val="Tekstpodstawowy"/>
        <w:spacing w:line="240" w:lineRule="auto"/>
        <w:ind w:right="-47"/>
        <w:jc w:val="both"/>
        <w:rPr>
          <w:rFonts w:ascii="Times New Roman" w:hAnsi="Times New Roman"/>
          <w:sz w:val="22"/>
          <w:szCs w:val="22"/>
        </w:rPr>
      </w:pPr>
    </w:p>
    <w:p w14:paraId="6FC174CC" w14:textId="77777777" w:rsidR="00AE0F15" w:rsidRPr="00515AFA" w:rsidRDefault="00AE0F15" w:rsidP="00AE0F15">
      <w:pPr>
        <w:spacing w:line="240" w:lineRule="atLeast"/>
        <w:ind w:right="-47"/>
        <w:jc w:val="center"/>
        <w:rPr>
          <w:b/>
          <w:sz w:val="22"/>
          <w:szCs w:val="22"/>
        </w:rPr>
      </w:pPr>
      <w:r w:rsidRPr="00515AFA">
        <w:rPr>
          <w:b/>
          <w:sz w:val="22"/>
          <w:szCs w:val="22"/>
        </w:rPr>
        <w:t>§ 10</w:t>
      </w:r>
    </w:p>
    <w:p w14:paraId="6BAAA12E" w14:textId="77777777" w:rsidR="00AE0F15" w:rsidRPr="00515AFA" w:rsidRDefault="00AE0F15" w:rsidP="00AE0F15">
      <w:pPr>
        <w:spacing w:line="240" w:lineRule="atLeast"/>
        <w:ind w:right="-47"/>
        <w:rPr>
          <w:sz w:val="22"/>
          <w:szCs w:val="22"/>
          <w:lang w:val="pl-PL"/>
        </w:rPr>
      </w:pPr>
    </w:p>
    <w:p w14:paraId="0BF65148" w14:textId="77777777" w:rsidR="00AE0F15" w:rsidRPr="00515AFA" w:rsidRDefault="00AE0F15" w:rsidP="00AE0F15">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0398FC78" w14:textId="77777777" w:rsidR="00AE0F15" w:rsidRPr="00515AFA" w:rsidRDefault="00AE0F15" w:rsidP="00AE0F15">
      <w:pPr>
        <w:tabs>
          <w:tab w:val="left" w:pos="367"/>
        </w:tabs>
        <w:spacing w:line="276" w:lineRule="auto"/>
        <w:ind w:left="360" w:right="60"/>
        <w:contextualSpacing/>
        <w:jc w:val="both"/>
        <w:rPr>
          <w:rFonts w:eastAsia="Calibri"/>
          <w:sz w:val="22"/>
          <w:szCs w:val="22"/>
          <w:lang w:val="pl-PL" w:eastAsia="en-US"/>
        </w:rPr>
      </w:pPr>
    </w:p>
    <w:p w14:paraId="1F1A3BBF" w14:textId="77777777" w:rsidR="00AE0F15" w:rsidRPr="00515AFA" w:rsidRDefault="00AE0F15" w:rsidP="00AE0F15">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4C72D20C" w14:textId="77777777" w:rsidR="00AE0F15" w:rsidRPr="00515AFA" w:rsidRDefault="00AE0F15" w:rsidP="00AE0F15">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BF0F105" w14:textId="77777777" w:rsidR="00AE0F15" w:rsidRPr="00515AFA" w:rsidRDefault="00AE0F15" w:rsidP="00AE0F15">
      <w:pPr>
        <w:tabs>
          <w:tab w:val="left" w:pos="387"/>
        </w:tabs>
        <w:spacing w:line="276" w:lineRule="auto"/>
        <w:ind w:left="720" w:right="60"/>
        <w:contextualSpacing/>
        <w:jc w:val="both"/>
        <w:rPr>
          <w:rFonts w:eastAsia="Calibri"/>
          <w:sz w:val="22"/>
          <w:szCs w:val="22"/>
          <w:lang w:val="pl-PL" w:eastAsia="en-US"/>
        </w:rPr>
      </w:pPr>
    </w:p>
    <w:p w14:paraId="155B44C8" w14:textId="77777777" w:rsidR="00AE0F15" w:rsidRPr="00515AFA" w:rsidRDefault="00AE0F15" w:rsidP="00AE0F15">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696A58C9" w14:textId="77777777" w:rsidR="00AE0F15" w:rsidRPr="00515AFA" w:rsidRDefault="00AE0F15" w:rsidP="00AE0F15">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FDD16B3" w14:textId="77777777" w:rsidR="00AE0F15" w:rsidRPr="00515AFA" w:rsidRDefault="00AE0F15" w:rsidP="00AE0F15">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FBC9849" w14:textId="77777777" w:rsidR="00AE0F15" w:rsidRPr="0084292E" w:rsidRDefault="00AE0F15" w:rsidP="00AE0F15">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Pr>
          <w:rFonts w:ascii="Times New Roman" w:hAnsi="Times New Roman" w:cs="Times New Roman"/>
        </w:rPr>
        <w:t xml:space="preserve"> </w:t>
      </w:r>
      <w:r w:rsidRPr="0084292E">
        <w:rPr>
          <w:rFonts w:ascii="Times New Roman" w:eastAsia="Lucida Sans Unicode" w:hAnsi="Times New Roman" w:cs="Times New Roman"/>
          <w:lang w:eastAsia="ar-SA"/>
        </w:rPr>
        <w:t>z tytułu realizacji niniejszej umowy.</w:t>
      </w:r>
    </w:p>
    <w:p w14:paraId="112AF865" w14:textId="77777777" w:rsidR="00AE0F15" w:rsidRPr="00515AFA" w:rsidRDefault="00AE0F15" w:rsidP="00AE0F15">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888064B" w14:textId="77777777" w:rsidR="00AE0F15" w:rsidRPr="00515AFA" w:rsidRDefault="00AE0F15" w:rsidP="00AE0F15">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55664FA6" w14:textId="77777777" w:rsidR="00AE0F15" w:rsidRPr="00515AFA" w:rsidRDefault="00AE0F15" w:rsidP="00AE0F15">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w:t>
      </w:r>
      <w:r w:rsidRPr="00515AFA">
        <w:rPr>
          <w:rFonts w:ascii="Times New Roman" w:eastAsia="Lucida Sans Unicode" w:hAnsi="Times New Roman" w:cs="Times New Roman"/>
          <w:lang w:eastAsia="ar-SA"/>
        </w:rPr>
        <w:lastRenderedPageBreak/>
        <w:t xml:space="preserve">dopiskiem „Inspektor Ochrony Danych” </w:t>
      </w:r>
    </w:p>
    <w:p w14:paraId="510A7C6E" w14:textId="77777777" w:rsidR="00AE0F15" w:rsidRPr="00515AFA" w:rsidRDefault="00AE0F15" w:rsidP="00AE0F15">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1A545BBC" w14:textId="77777777" w:rsidR="00AE0F15" w:rsidRPr="00515AFA" w:rsidRDefault="00AE0F15" w:rsidP="00AE0F15">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14FF19F" w14:textId="77777777" w:rsidR="00AE0F15" w:rsidRPr="00515AFA" w:rsidRDefault="00AE0F15" w:rsidP="00AE0F15">
      <w:pPr>
        <w:pStyle w:val="Standard"/>
        <w:widowControl w:val="0"/>
        <w:spacing w:after="0"/>
        <w:jc w:val="both"/>
        <w:rPr>
          <w:rFonts w:ascii="Times New Roman" w:eastAsia="Lucida Sans Unicode" w:hAnsi="Times New Roman" w:cs="Times New Roman"/>
          <w:lang w:eastAsia="ar-SA"/>
        </w:rPr>
      </w:pPr>
    </w:p>
    <w:p w14:paraId="62F52EAF" w14:textId="77777777" w:rsidR="00AE0F15" w:rsidRPr="00515AFA" w:rsidRDefault="00AE0F15" w:rsidP="00AE0F15">
      <w:pPr>
        <w:tabs>
          <w:tab w:val="left" w:pos="387"/>
        </w:tabs>
        <w:spacing w:line="276" w:lineRule="auto"/>
        <w:ind w:left="720" w:right="60"/>
        <w:contextualSpacing/>
        <w:jc w:val="both"/>
        <w:rPr>
          <w:rFonts w:eastAsia="Calibri"/>
          <w:sz w:val="22"/>
          <w:szCs w:val="22"/>
          <w:lang w:val="pl-PL" w:eastAsia="en-US"/>
        </w:rPr>
      </w:pPr>
    </w:p>
    <w:p w14:paraId="730CEC2D" w14:textId="77777777" w:rsidR="00AE0F15" w:rsidRPr="00515AFA" w:rsidRDefault="00AE0F15" w:rsidP="00AE0F15">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51CD7D2C" w14:textId="77777777" w:rsidR="00AE0F15" w:rsidRPr="00515AFA" w:rsidRDefault="00AE0F15" w:rsidP="00AE0F15">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5347E084" w14:textId="77777777" w:rsidR="00AE0F15" w:rsidRPr="00515AFA" w:rsidRDefault="00AE0F15" w:rsidP="00AE0F15">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77D1880" w14:textId="77777777" w:rsidR="00AE0F15" w:rsidRPr="00515AFA" w:rsidRDefault="00AE0F15" w:rsidP="00AE0F15">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0A804E96" w14:textId="2F06DD13" w:rsidR="00AE0F15" w:rsidRPr="00AE0F15" w:rsidRDefault="00AE0F15" w:rsidP="00AE0F15">
      <w:pPr>
        <w:numPr>
          <w:ilvl w:val="0"/>
          <w:numId w:val="43"/>
        </w:numPr>
        <w:suppressAutoHyphens/>
        <w:autoSpaceDN w:val="0"/>
        <w:spacing w:after="147"/>
        <w:jc w:val="both"/>
        <w:rPr>
          <w:sz w:val="22"/>
          <w:szCs w:val="22"/>
          <w:lang w:val="pl-PL"/>
        </w:rPr>
      </w:pPr>
      <w:r w:rsidRPr="00AE0F15">
        <w:rPr>
          <w:lang w:val="pl-PL"/>
        </w:rPr>
        <w:t>w zakresie zmiany terminu wykonania lub terminów pośrednich wskazanych w Umowie: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t>
      </w:r>
    </w:p>
    <w:p w14:paraId="6521933B" w14:textId="773AC618" w:rsidR="00AE0F15" w:rsidRPr="00515AFA" w:rsidRDefault="00AE0F15" w:rsidP="00AE0F15">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541A2921" w14:textId="77777777" w:rsidR="00AE0F15" w:rsidRPr="00515AFA" w:rsidRDefault="00AE0F15" w:rsidP="00AE0F15">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0AA8CA02" w14:textId="77777777" w:rsidR="00AE0F15" w:rsidRPr="00515AFA" w:rsidRDefault="00AE0F15" w:rsidP="00AE0F15">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085A5B3D" w14:textId="77777777" w:rsidR="00AE0F15" w:rsidRPr="00515AFA" w:rsidRDefault="00AE0F15" w:rsidP="00AE0F15">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0D6AE298" w14:textId="77777777" w:rsidR="00AE0F15" w:rsidRPr="00515AFA" w:rsidRDefault="00AE0F15" w:rsidP="00AE0F15">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88393DE" w14:textId="77777777" w:rsidR="00AE0F15" w:rsidRPr="00515AFA" w:rsidRDefault="00AE0F15" w:rsidP="00AE0F15">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ACCA3C2" w14:textId="77777777" w:rsidR="00AE0F15" w:rsidRPr="00515AFA" w:rsidRDefault="00AE0F15" w:rsidP="00AE0F15">
      <w:pPr>
        <w:widowControl w:val="0"/>
        <w:suppressAutoHyphens/>
        <w:autoSpaceDN w:val="0"/>
        <w:ind w:left="360"/>
        <w:jc w:val="center"/>
        <w:textAlignment w:val="baseline"/>
        <w:rPr>
          <w:rFonts w:eastAsia="SimSun"/>
          <w:b/>
          <w:bCs/>
          <w:color w:val="000000"/>
          <w:kern w:val="2"/>
          <w:sz w:val="22"/>
          <w:szCs w:val="22"/>
          <w:lang w:val="pl-PL"/>
        </w:rPr>
      </w:pPr>
    </w:p>
    <w:p w14:paraId="27B329D6" w14:textId="77777777" w:rsidR="00AE0F15" w:rsidRPr="00515AFA" w:rsidRDefault="00AE0F15" w:rsidP="00AE0F15">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1F58C0D9" w14:textId="77777777" w:rsidR="00AE0F15" w:rsidRPr="00515AFA" w:rsidRDefault="00AE0F15" w:rsidP="00AE0F15">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w:t>
      </w:r>
      <w:r w:rsidRPr="00515AFA">
        <w:rPr>
          <w:color w:val="000000"/>
          <w:kern w:val="2"/>
          <w:sz w:val="22"/>
          <w:szCs w:val="22"/>
          <w:lang w:val="pl-PL"/>
        </w:rPr>
        <w:lastRenderedPageBreak/>
        <w:t>charakterze ponadregionalnym, strajk, zamieszki społeczne, katastrofa ekologiczna, katastrofa budowlana.</w:t>
      </w:r>
    </w:p>
    <w:p w14:paraId="2AEB10F6" w14:textId="77777777" w:rsidR="00AE0F15" w:rsidRPr="00515AFA" w:rsidRDefault="00AE0F15" w:rsidP="00AE0F15">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6F675D3" w14:textId="77777777" w:rsidR="00AE0F15" w:rsidRPr="00515AFA" w:rsidRDefault="00AE0F15" w:rsidP="00AE0F15">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812EBEF" w14:textId="77777777" w:rsidR="00AE0F15" w:rsidRPr="00515AFA" w:rsidRDefault="00AE0F15" w:rsidP="00AE0F15">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8F1DFDA" w14:textId="77777777" w:rsidR="00AE0F15" w:rsidRPr="00515AFA" w:rsidRDefault="00AE0F15" w:rsidP="00AE0F1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52259898" w14:textId="77777777" w:rsidR="00AE0F15" w:rsidRPr="00515AFA" w:rsidRDefault="00AE0F15" w:rsidP="00AE0F15">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75BD65D" w14:textId="77777777" w:rsidR="00AE0F15" w:rsidRPr="00515AFA" w:rsidRDefault="00AE0F15" w:rsidP="00AE0F15">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693B6AC6" w14:textId="77777777" w:rsidR="00AE0F15" w:rsidRPr="00515AFA" w:rsidRDefault="00AE0F15" w:rsidP="00AE0F15">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277C2897" w14:textId="77777777" w:rsidR="00AE0F15" w:rsidRPr="00515AFA" w:rsidRDefault="00AE0F15" w:rsidP="00AE0F15">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12DE998" w14:textId="77777777" w:rsidR="00AE0F15" w:rsidRPr="00515AFA" w:rsidRDefault="00AE0F15" w:rsidP="00AE0F15">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396743A9" w14:textId="77777777" w:rsidR="00AE0F15" w:rsidRPr="00515AFA" w:rsidRDefault="00AE0F15" w:rsidP="00AE0F15">
      <w:pPr>
        <w:pStyle w:val="Tekstpodstawowy"/>
        <w:spacing w:line="240" w:lineRule="auto"/>
        <w:ind w:right="-47"/>
        <w:jc w:val="center"/>
        <w:rPr>
          <w:rFonts w:ascii="Times New Roman" w:hAnsi="Times New Roman"/>
          <w:b/>
          <w:sz w:val="22"/>
          <w:szCs w:val="22"/>
        </w:rPr>
      </w:pPr>
    </w:p>
    <w:p w14:paraId="499B8342" w14:textId="77777777" w:rsidR="00AE0F15" w:rsidRPr="00515AFA" w:rsidRDefault="00AE0F15" w:rsidP="00AE0F15">
      <w:pPr>
        <w:pStyle w:val="Tekstpodstawowy"/>
        <w:spacing w:line="240" w:lineRule="auto"/>
        <w:ind w:right="-47"/>
        <w:jc w:val="center"/>
        <w:rPr>
          <w:rFonts w:ascii="Times New Roman" w:hAnsi="Times New Roman"/>
          <w:b/>
          <w:sz w:val="22"/>
          <w:szCs w:val="22"/>
        </w:rPr>
      </w:pPr>
    </w:p>
    <w:p w14:paraId="6E076526" w14:textId="77777777" w:rsidR="00AE0F15" w:rsidRPr="00515AFA" w:rsidRDefault="00AE0F15" w:rsidP="00AE0F1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2CC04B68" w14:textId="77777777" w:rsidR="00AE0F15" w:rsidRPr="00515AFA" w:rsidRDefault="00AE0F15" w:rsidP="00AE0F15">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68199E22" w14:textId="77777777" w:rsidR="00AE0F15" w:rsidRPr="00515AFA" w:rsidRDefault="00AE0F15" w:rsidP="00AE0F15">
      <w:pPr>
        <w:jc w:val="center"/>
        <w:rPr>
          <w:b/>
          <w:sz w:val="22"/>
          <w:szCs w:val="22"/>
          <w:lang w:val="pl-PL"/>
        </w:rPr>
      </w:pPr>
    </w:p>
    <w:p w14:paraId="39D477E3" w14:textId="77777777" w:rsidR="00AE0F15" w:rsidRPr="00515AFA" w:rsidRDefault="00AE0F15" w:rsidP="00AE0F15">
      <w:pPr>
        <w:jc w:val="center"/>
        <w:rPr>
          <w:b/>
          <w:sz w:val="22"/>
          <w:szCs w:val="22"/>
          <w:lang w:val="pl-PL"/>
        </w:rPr>
      </w:pPr>
      <w:r w:rsidRPr="00515AFA">
        <w:rPr>
          <w:b/>
          <w:sz w:val="22"/>
          <w:szCs w:val="22"/>
          <w:lang w:val="pl-PL"/>
        </w:rPr>
        <w:t>§16</w:t>
      </w:r>
    </w:p>
    <w:p w14:paraId="27080AC5" w14:textId="77777777" w:rsidR="00AE0F15" w:rsidRPr="00515AFA" w:rsidRDefault="00AE0F15" w:rsidP="00AE0F1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7A91F018" w14:textId="77777777" w:rsidR="00AE0F15" w:rsidRPr="00515AFA" w:rsidRDefault="00AE0F15" w:rsidP="00AE0F1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4BB4C254" w14:textId="77777777" w:rsidR="00AE0F15" w:rsidRPr="00515AFA" w:rsidRDefault="00AE0F15" w:rsidP="00AE0F1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708FE2DC" w14:textId="77777777" w:rsidR="00AE0F15" w:rsidRPr="00515AFA" w:rsidRDefault="00AE0F15" w:rsidP="00AE0F15">
      <w:pPr>
        <w:pStyle w:val="Tekstpodstawowy"/>
        <w:spacing w:line="240" w:lineRule="auto"/>
        <w:ind w:right="-47"/>
        <w:jc w:val="center"/>
        <w:rPr>
          <w:rFonts w:ascii="Times New Roman" w:hAnsi="Times New Roman"/>
          <w:b/>
          <w:sz w:val="22"/>
          <w:szCs w:val="22"/>
        </w:rPr>
      </w:pPr>
    </w:p>
    <w:p w14:paraId="5AFF03A9" w14:textId="77777777" w:rsidR="00AE0F15" w:rsidRPr="00515AFA" w:rsidRDefault="00AE0F15" w:rsidP="00AE0F1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043C6069" w14:textId="77777777" w:rsidR="00AE0F15" w:rsidRPr="00515AFA" w:rsidRDefault="00AE0F15" w:rsidP="00AE0F15">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1B4B52D8" w14:textId="77777777" w:rsidR="00AE0F15" w:rsidRPr="00515AFA" w:rsidRDefault="00AE0F15" w:rsidP="00AE0F15">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33B5F2E0" w14:textId="77777777" w:rsidR="00AE0F15" w:rsidRPr="00515AFA" w:rsidRDefault="00AE0F15" w:rsidP="00AE0F15">
      <w:pPr>
        <w:pStyle w:val="Tekstpodstawowy"/>
        <w:spacing w:line="240" w:lineRule="auto"/>
        <w:ind w:right="-47"/>
        <w:jc w:val="both"/>
        <w:rPr>
          <w:rFonts w:ascii="Times New Roman" w:hAnsi="Times New Roman"/>
          <w:sz w:val="22"/>
          <w:szCs w:val="22"/>
        </w:rPr>
      </w:pPr>
    </w:p>
    <w:p w14:paraId="66333D03" w14:textId="77777777" w:rsidR="00AE0F15" w:rsidRPr="00515AFA" w:rsidRDefault="00AE0F15" w:rsidP="00AE0F1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56B87A6C" w14:textId="77777777" w:rsidR="00AE0F15" w:rsidRPr="00515AFA" w:rsidRDefault="00AE0F15" w:rsidP="00AE0F1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7E3D755F" w14:textId="77777777" w:rsidR="00AE0F15" w:rsidRPr="00515AFA" w:rsidRDefault="00AE0F15" w:rsidP="00AE0F15">
      <w:pPr>
        <w:pStyle w:val="Tekstpodstawowy2"/>
        <w:spacing w:line="240" w:lineRule="auto"/>
        <w:ind w:right="-47"/>
        <w:rPr>
          <w:sz w:val="22"/>
          <w:szCs w:val="22"/>
        </w:rPr>
      </w:pPr>
    </w:p>
    <w:p w14:paraId="16CCAC2F" w14:textId="77777777" w:rsidR="00AE0F15" w:rsidRPr="00515AFA" w:rsidRDefault="00AE0F15" w:rsidP="00AE0F15">
      <w:pPr>
        <w:pStyle w:val="Tekstpodstawowy2"/>
        <w:spacing w:line="240" w:lineRule="auto"/>
        <w:ind w:right="-47"/>
        <w:rPr>
          <w:sz w:val="22"/>
          <w:szCs w:val="22"/>
        </w:rPr>
      </w:pPr>
    </w:p>
    <w:p w14:paraId="44F6457D" w14:textId="77777777" w:rsidR="00AE0F15" w:rsidRPr="00515AFA" w:rsidRDefault="00AE0F15" w:rsidP="00AE0F15">
      <w:pPr>
        <w:pStyle w:val="Tekstpodstawowy2"/>
        <w:spacing w:line="240" w:lineRule="auto"/>
        <w:ind w:right="-47"/>
        <w:rPr>
          <w:b/>
          <w:sz w:val="22"/>
          <w:szCs w:val="22"/>
        </w:rPr>
      </w:pPr>
      <w:r w:rsidRPr="00515AFA">
        <w:rPr>
          <w:b/>
          <w:sz w:val="22"/>
          <w:szCs w:val="22"/>
        </w:rPr>
        <w:t xml:space="preserve">         Za Sprzedawcę                                                                  Za Kupującego</w:t>
      </w:r>
    </w:p>
    <w:p w14:paraId="36D4B204" w14:textId="77777777" w:rsidR="00AE0F15" w:rsidRPr="00515AFA" w:rsidRDefault="00AE0F15" w:rsidP="00AE0F15">
      <w:pPr>
        <w:rPr>
          <w:sz w:val="22"/>
          <w:szCs w:val="22"/>
          <w:lang w:val="pl-PL"/>
        </w:rPr>
      </w:pPr>
    </w:p>
    <w:p w14:paraId="18BE029F" w14:textId="77777777" w:rsidR="00AE0F15" w:rsidRPr="00515AFA" w:rsidRDefault="00AE0F15" w:rsidP="00AE0F15">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4C7745F5" w14:textId="77777777" w:rsidR="00AE0F15" w:rsidRPr="00515AFA" w:rsidRDefault="00AE0F15" w:rsidP="00AE0F15">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16C3AAB0" w14:textId="77777777" w:rsidR="00AE0F15" w:rsidRPr="00515AFA" w:rsidRDefault="00AE0F15" w:rsidP="00AE0F15">
      <w:pPr>
        <w:pStyle w:val="Zwykytekst"/>
        <w:tabs>
          <w:tab w:val="left" w:pos="7050"/>
        </w:tabs>
        <w:rPr>
          <w:rFonts w:ascii="Times New Roman" w:hAnsi="Times New Roman" w:cs="Times New Roman"/>
          <w:i/>
          <w:iCs/>
          <w:sz w:val="22"/>
          <w:szCs w:val="22"/>
          <w:lang w:val="pl-PL"/>
        </w:rPr>
      </w:pPr>
    </w:p>
    <w:p w14:paraId="6B77DDE1" w14:textId="77777777" w:rsidR="00AE0F15" w:rsidRPr="00515AFA" w:rsidRDefault="00AE0F15" w:rsidP="00AE0F15">
      <w:pPr>
        <w:pStyle w:val="Zwykytekst"/>
        <w:tabs>
          <w:tab w:val="left" w:pos="7050"/>
        </w:tabs>
        <w:rPr>
          <w:rFonts w:ascii="Times New Roman" w:hAnsi="Times New Roman" w:cs="Times New Roman"/>
          <w:i/>
          <w:iCs/>
          <w:sz w:val="22"/>
          <w:szCs w:val="22"/>
          <w:lang w:val="pl-PL"/>
        </w:rPr>
      </w:pPr>
    </w:p>
    <w:p w14:paraId="7087E690" w14:textId="77777777" w:rsidR="00AE0F15" w:rsidRPr="00515AFA" w:rsidRDefault="00AE0F15" w:rsidP="00AE0F15">
      <w:pPr>
        <w:pStyle w:val="Zwykytekst"/>
        <w:tabs>
          <w:tab w:val="left" w:pos="7050"/>
        </w:tabs>
        <w:rPr>
          <w:rFonts w:ascii="Times New Roman" w:hAnsi="Times New Roman" w:cs="Times New Roman"/>
          <w:i/>
          <w:iCs/>
          <w:sz w:val="22"/>
          <w:szCs w:val="22"/>
          <w:lang w:val="pl-PL"/>
        </w:rPr>
      </w:pPr>
    </w:p>
    <w:p w14:paraId="28A51CD2" w14:textId="77777777" w:rsidR="00AE0F15" w:rsidRPr="00515AFA" w:rsidRDefault="00AE0F15" w:rsidP="00AE0F15">
      <w:pPr>
        <w:pStyle w:val="Zwykytekst"/>
        <w:tabs>
          <w:tab w:val="left" w:pos="7050"/>
        </w:tabs>
        <w:rPr>
          <w:rFonts w:ascii="Times New Roman" w:hAnsi="Times New Roman" w:cs="Times New Roman"/>
          <w:i/>
          <w:iCs/>
          <w:sz w:val="22"/>
          <w:szCs w:val="22"/>
          <w:lang w:val="pl-PL"/>
        </w:rPr>
      </w:pPr>
    </w:p>
    <w:p w14:paraId="614F7D87" w14:textId="77777777" w:rsidR="00AE0F15" w:rsidRPr="00515AFA" w:rsidRDefault="00AE0F15" w:rsidP="00AE0F15">
      <w:pPr>
        <w:pStyle w:val="Zwykytekst"/>
        <w:tabs>
          <w:tab w:val="left" w:pos="7050"/>
        </w:tabs>
        <w:rPr>
          <w:rFonts w:ascii="Times New Roman" w:hAnsi="Times New Roman" w:cs="Times New Roman"/>
          <w:i/>
          <w:iCs/>
          <w:sz w:val="22"/>
          <w:szCs w:val="22"/>
          <w:lang w:val="pl-PL"/>
        </w:rPr>
      </w:pPr>
    </w:p>
    <w:p w14:paraId="418F8AB2" w14:textId="77777777" w:rsidR="00AE0F15" w:rsidRPr="00515AFA" w:rsidRDefault="00AE0F15" w:rsidP="00AE0F15">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3AC8A2A9" w14:textId="77777777" w:rsidR="00AE0F15" w:rsidRPr="00515AFA" w:rsidRDefault="00AE0F15" w:rsidP="00AE0F15">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3E14F89F" w14:textId="77777777" w:rsidR="00AE0F15" w:rsidRDefault="00AE0F15" w:rsidP="00AE0F15">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4592D3B0" w14:textId="77777777" w:rsidR="00AE0F15" w:rsidRPr="00515AFA" w:rsidRDefault="00AE0F15" w:rsidP="00AE0F15">
      <w:pPr>
        <w:widowControl w:val="0"/>
        <w:autoSpaceDE w:val="0"/>
        <w:autoSpaceDN w:val="0"/>
        <w:jc w:val="right"/>
        <w:textAlignment w:val="baseline"/>
        <w:rPr>
          <w:sz w:val="22"/>
          <w:szCs w:val="22"/>
          <w:lang w:val="pl-PL"/>
        </w:rPr>
      </w:pPr>
      <w:r w:rsidRPr="00515AFA">
        <w:rPr>
          <w:sz w:val="22"/>
          <w:szCs w:val="22"/>
          <w:lang w:val="pl-PL"/>
        </w:rPr>
        <w:t>Załącznik nr 2 do umowy</w:t>
      </w:r>
    </w:p>
    <w:p w14:paraId="2CCFDE4E" w14:textId="77777777" w:rsidR="00AE0F15" w:rsidRPr="00515AFA" w:rsidRDefault="00AE0F15" w:rsidP="00AE0F15">
      <w:pPr>
        <w:widowControl w:val="0"/>
        <w:autoSpaceDE w:val="0"/>
        <w:autoSpaceDN w:val="0"/>
        <w:jc w:val="both"/>
        <w:textAlignment w:val="baseline"/>
        <w:rPr>
          <w:sz w:val="22"/>
          <w:szCs w:val="22"/>
          <w:lang w:val="pl-PL"/>
        </w:rPr>
      </w:pPr>
    </w:p>
    <w:p w14:paraId="3D90283C" w14:textId="77777777" w:rsidR="00AE0F15" w:rsidRPr="00515AFA" w:rsidRDefault="00AE0F15" w:rsidP="00AE0F15">
      <w:pPr>
        <w:widowControl w:val="0"/>
        <w:autoSpaceDE w:val="0"/>
        <w:autoSpaceDN w:val="0"/>
        <w:jc w:val="both"/>
        <w:textAlignment w:val="baseline"/>
        <w:rPr>
          <w:sz w:val="22"/>
          <w:szCs w:val="22"/>
          <w:lang w:val="pl-PL"/>
        </w:rPr>
      </w:pPr>
    </w:p>
    <w:p w14:paraId="5E644DBA" w14:textId="77777777" w:rsidR="00AE0F15" w:rsidRPr="00515AFA" w:rsidRDefault="00AE0F15" w:rsidP="00AE0F15">
      <w:pPr>
        <w:widowControl w:val="0"/>
        <w:autoSpaceDE w:val="0"/>
        <w:autoSpaceDN w:val="0"/>
        <w:jc w:val="both"/>
        <w:textAlignment w:val="baseline"/>
        <w:rPr>
          <w:sz w:val="22"/>
          <w:szCs w:val="22"/>
          <w:lang w:val="pl-PL"/>
        </w:rPr>
      </w:pPr>
      <w:r w:rsidRPr="00515AFA">
        <w:rPr>
          <w:sz w:val="22"/>
          <w:szCs w:val="22"/>
          <w:lang w:val="pl-PL"/>
        </w:rPr>
        <w:t>.....................................… </w:t>
      </w:r>
    </w:p>
    <w:p w14:paraId="4906C0CC" w14:textId="77777777" w:rsidR="00AE0F15" w:rsidRPr="00515AFA" w:rsidRDefault="00AE0F15" w:rsidP="00AE0F15">
      <w:pPr>
        <w:widowControl w:val="0"/>
        <w:autoSpaceDE w:val="0"/>
        <w:autoSpaceDN w:val="0"/>
        <w:ind w:firstLine="555"/>
        <w:textAlignment w:val="baseline"/>
        <w:rPr>
          <w:sz w:val="22"/>
          <w:szCs w:val="22"/>
          <w:lang w:val="pl-PL"/>
        </w:rPr>
      </w:pPr>
      <w:r w:rsidRPr="00515AFA">
        <w:rPr>
          <w:sz w:val="22"/>
          <w:szCs w:val="22"/>
          <w:lang w:val="pl-PL"/>
        </w:rPr>
        <w:t>Nazwa Wykonawcy</w:t>
      </w:r>
    </w:p>
    <w:p w14:paraId="231F1EFD" w14:textId="77777777" w:rsidR="00AE0F15" w:rsidRPr="00515AFA" w:rsidRDefault="00AE0F15" w:rsidP="00AE0F15">
      <w:pPr>
        <w:widowControl w:val="0"/>
        <w:autoSpaceDE w:val="0"/>
        <w:autoSpaceDN w:val="0"/>
        <w:textAlignment w:val="baseline"/>
        <w:rPr>
          <w:sz w:val="22"/>
          <w:szCs w:val="22"/>
          <w:lang w:val="pl-PL"/>
        </w:rPr>
      </w:pPr>
    </w:p>
    <w:p w14:paraId="7BF49152" w14:textId="77777777" w:rsidR="00AE0F15" w:rsidRPr="00515AFA" w:rsidRDefault="00AE0F15" w:rsidP="00AE0F15">
      <w:pPr>
        <w:widowControl w:val="0"/>
        <w:autoSpaceDE w:val="0"/>
        <w:autoSpaceDN w:val="0"/>
        <w:jc w:val="both"/>
        <w:textAlignment w:val="baseline"/>
        <w:rPr>
          <w:sz w:val="22"/>
          <w:szCs w:val="22"/>
          <w:lang w:val="pl-PL"/>
        </w:rPr>
      </w:pPr>
      <w:r w:rsidRPr="00515AFA">
        <w:rPr>
          <w:sz w:val="22"/>
          <w:szCs w:val="22"/>
          <w:lang w:val="pl-PL"/>
        </w:rPr>
        <w:t>.....................................…</w:t>
      </w:r>
    </w:p>
    <w:p w14:paraId="7077E694" w14:textId="77777777" w:rsidR="00AE0F15" w:rsidRPr="00515AFA" w:rsidRDefault="00AE0F15" w:rsidP="00AE0F15">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42D5BC45" w14:textId="77777777" w:rsidR="00AE0F15" w:rsidRPr="00515AFA" w:rsidRDefault="00AE0F15" w:rsidP="00AE0F15">
      <w:pPr>
        <w:widowControl w:val="0"/>
        <w:autoSpaceDE w:val="0"/>
        <w:autoSpaceDN w:val="0"/>
        <w:spacing w:before="90"/>
        <w:ind w:left="115" w:right="110"/>
        <w:jc w:val="both"/>
        <w:outlineLvl w:val="0"/>
        <w:rPr>
          <w:rFonts w:eastAsia="Verdana"/>
          <w:b/>
          <w:bCs/>
          <w:sz w:val="22"/>
          <w:szCs w:val="22"/>
          <w:lang w:val="pl-PL" w:eastAsia="en-US"/>
        </w:rPr>
      </w:pPr>
    </w:p>
    <w:p w14:paraId="1CA46A53" w14:textId="77777777" w:rsidR="00AE0F15" w:rsidRPr="00515AFA" w:rsidRDefault="00AE0F15" w:rsidP="00AE0F15">
      <w:pPr>
        <w:widowControl w:val="0"/>
        <w:autoSpaceDE w:val="0"/>
        <w:autoSpaceDN w:val="0"/>
        <w:spacing w:before="90"/>
        <w:ind w:right="110"/>
        <w:jc w:val="both"/>
        <w:outlineLvl w:val="0"/>
        <w:rPr>
          <w:rFonts w:eastAsia="Verdana"/>
          <w:b/>
          <w:bCs/>
          <w:sz w:val="22"/>
          <w:szCs w:val="22"/>
          <w:lang w:val="pl-PL" w:eastAsia="en-US"/>
        </w:rPr>
      </w:pPr>
    </w:p>
    <w:p w14:paraId="6A8FC206" w14:textId="77777777" w:rsidR="00AE0F15" w:rsidRPr="00515AFA" w:rsidRDefault="00AE0F15" w:rsidP="00AE0F15">
      <w:pPr>
        <w:widowControl w:val="0"/>
        <w:autoSpaceDE w:val="0"/>
        <w:autoSpaceDN w:val="0"/>
        <w:jc w:val="center"/>
        <w:textAlignment w:val="baseline"/>
        <w:rPr>
          <w:b/>
          <w:bCs/>
          <w:sz w:val="22"/>
          <w:szCs w:val="22"/>
          <w:lang w:val="pl-PL"/>
        </w:rPr>
      </w:pPr>
    </w:p>
    <w:p w14:paraId="28135226" w14:textId="77777777" w:rsidR="00AE0F15" w:rsidRPr="00515AFA" w:rsidRDefault="00AE0F15" w:rsidP="00AE0F15">
      <w:pPr>
        <w:widowControl w:val="0"/>
        <w:autoSpaceDE w:val="0"/>
        <w:autoSpaceDN w:val="0"/>
        <w:jc w:val="center"/>
        <w:textAlignment w:val="baseline"/>
        <w:rPr>
          <w:b/>
          <w:bCs/>
          <w:sz w:val="22"/>
          <w:szCs w:val="22"/>
          <w:lang w:val="pl-PL"/>
        </w:rPr>
      </w:pPr>
    </w:p>
    <w:p w14:paraId="084339D9" w14:textId="77777777" w:rsidR="00AE0F15" w:rsidRPr="00515AFA" w:rsidRDefault="00AE0F15" w:rsidP="00AE0F15">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160EFC99" w14:textId="77777777" w:rsidR="00AE0F15" w:rsidRPr="00515AFA" w:rsidRDefault="00AE0F15" w:rsidP="00AE0F15">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57FD26FD" w14:textId="77777777" w:rsidR="00AE0F15" w:rsidRPr="00515AFA" w:rsidRDefault="00AE0F15" w:rsidP="00AE0F15">
      <w:pPr>
        <w:widowControl w:val="0"/>
        <w:autoSpaceDE w:val="0"/>
        <w:autoSpaceDN w:val="0"/>
        <w:jc w:val="center"/>
        <w:textAlignment w:val="baseline"/>
        <w:rPr>
          <w:b/>
          <w:bCs/>
          <w:sz w:val="22"/>
          <w:szCs w:val="22"/>
          <w:lang w:val="pl-PL"/>
        </w:rPr>
      </w:pPr>
    </w:p>
    <w:p w14:paraId="25CD9499" w14:textId="77777777" w:rsidR="00AE0F15" w:rsidRPr="00515AFA" w:rsidRDefault="00AE0F15" w:rsidP="00AE0F15">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5ACA7F82" w14:textId="77777777" w:rsidR="00AE0F15" w:rsidRPr="00515AFA" w:rsidRDefault="00AE0F15" w:rsidP="00AE0F15">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258A7479" w14:textId="77777777" w:rsidR="00AE0F15" w:rsidRPr="00515AFA" w:rsidRDefault="00AE0F15" w:rsidP="00AE0F15">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4BA2FC0E" w14:textId="77777777" w:rsidR="00AE0F15" w:rsidRPr="00515AFA" w:rsidRDefault="00AE0F15" w:rsidP="00AE0F15">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46AC8478" w14:textId="77777777" w:rsidR="00AE0F15" w:rsidRPr="00515AFA" w:rsidRDefault="00AE0F15" w:rsidP="00AE0F15">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6362D233" w14:textId="77777777" w:rsidR="00AE0F15" w:rsidRPr="00515AFA" w:rsidRDefault="00AE0F15" w:rsidP="00AE0F15">
      <w:pPr>
        <w:spacing w:after="200" w:line="276" w:lineRule="auto"/>
        <w:ind w:left="780"/>
        <w:contextualSpacing/>
        <w:textAlignment w:val="baseline"/>
        <w:rPr>
          <w:sz w:val="22"/>
          <w:szCs w:val="22"/>
          <w:lang w:val="pl-PL"/>
        </w:rPr>
      </w:pPr>
    </w:p>
    <w:p w14:paraId="6126C9DD" w14:textId="77777777" w:rsidR="00AE0F15" w:rsidRPr="00515AFA" w:rsidRDefault="00AE0F15" w:rsidP="00AE0F15">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281B0D3C" w14:textId="77777777" w:rsidR="00AE0F15" w:rsidRPr="00515AFA" w:rsidRDefault="00AE0F15" w:rsidP="00AE0F15">
      <w:pPr>
        <w:widowControl w:val="0"/>
        <w:autoSpaceDE w:val="0"/>
        <w:autoSpaceDN w:val="0"/>
        <w:spacing w:before="90"/>
        <w:ind w:right="110"/>
        <w:jc w:val="both"/>
        <w:outlineLvl w:val="0"/>
        <w:rPr>
          <w:rFonts w:eastAsia="Verdana"/>
          <w:b/>
          <w:bCs/>
          <w:sz w:val="22"/>
          <w:szCs w:val="22"/>
          <w:lang w:val="pl-PL" w:eastAsia="en-US"/>
        </w:rPr>
      </w:pPr>
    </w:p>
    <w:p w14:paraId="30D78A7E" w14:textId="77777777" w:rsidR="00AE0F15" w:rsidRPr="00515AFA" w:rsidRDefault="00AE0F15" w:rsidP="00AE0F15">
      <w:pPr>
        <w:widowControl w:val="0"/>
        <w:autoSpaceDE w:val="0"/>
        <w:autoSpaceDN w:val="0"/>
        <w:spacing w:before="90"/>
        <w:ind w:right="110"/>
        <w:jc w:val="both"/>
        <w:outlineLvl w:val="0"/>
        <w:rPr>
          <w:rFonts w:eastAsia="Verdana"/>
          <w:b/>
          <w:bCs/>
          <w:sz w:val="22"/>
          <w:szCs w:val="22"/>
          <w:lang w:val="pl-PL" w:eastAsia="en-US"/>
        </w:rPr>
      </w:pPr>
    </w:p>
    <w:p w14:paraId="57E8D97E" w14:textId="77777777" w:rsidR="00AE0F15" w:rsidRPr="00515AFA" w:rsidRDefault="00AE0F15" w:rsidP="00AE0F15">
      <w:pPr>
        <w:widowControl w:val="0"/>
        <w:autoSpaceDE w:val="0"/>
        <w:autoSpaceDN w:val="0"/>
        <w:spacing w:before="90"/>
        <w:ind w:right="110"/>
        <w:jc w:val="both"/>
        <w:outlineLvl w:val="0"/>
        <w:rPr>
          <w:rFonts w:eastAsia="Verdana"/>
          <w:b/>
          <w:bCs/>
          <w:sz w:val="22"/>
          <w:szCs w:val="22"/>
          <w:lang w:val="pl-PL" w:eastAsia="en-US"/>
        </w:rPr>
      </w:pPr>
    </w:p>
    <w:p w14:paraId="1AEC88D3" w14:textId="77777777" w:rsidR="00AE0F15" w:rsidRPr="00515AFA" w:rsidRDefault="00AE0F15" w:rsidP="00AE0F15">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AE0F15" w:rsidRPr="00423D41" w14:paraId="642D21A7" w14:textId="77777777" w:rsidTr="00975A38">
        <w:tc>
          <w:tcPr>
            <w:tcW w:w="4105" w:type="dxa"/>
            <w:hideMark/>
          </w:tcPr>
          <w:p w14:paraId="7F49B627" w14:textId="77777777" w:rsidR="00AE0F15" w:rsidRPr="00515AFA" w:rsidRDefault="00AE0F15" w:rsidP="00975A38">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49DDFC84" w14:textId="77777777" w:rsidR="00AE0F15" w:rsidRPr="00515AFA" w:rsidRDefault="00AE0F15" w:rsidP="00975A38">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upoważnionej/ych do reprezentacji)</w:t>
            </w:r>
          </w:p>
        </w:tc>
      </w:tr>
    </w:tbl>
    <w:p w14:paraId="3270EB5F" w14:textId="77777777" w:rsidR="00AE0F15" w:rsidRPr="00515AFA" w:rsidRDefault="00AE0F15" w:rsidP="00AE0F15">
      <w:pPr>
        <w:spacing w:line="360" w:lineRule="auto"/>
        <w:jc w:val="both"/>
        <w:rPr>
          <w:rFonts w:eastAsia="Calibri"/>
          <w:color w:val="222A35"/>
          <w:sz w:val="22"/>
          <w:szCs w:val="22"/>
          <w:lang w:val="pl-PL" w:eastAsia="x-none"/>
        </w:rPr>
      </w:pPr>
    </w:p>
    <w:p w14:paraId="31025DF9" w14:textId="77777777" w:rsidR="00AE0F15" w:rsidRPr="002E3AF9" w:rsidRDefault="00AE0F15" w:rsidP="00AE0F15">
      <w:pPr>
        <w:rPr>
          <w:lang w:val="pl-PL"/>
        </w:rPr>
      </w:pPr>
    </w:p>
    <w:p w14:paraId="42DBF7B8" w14:textId="77777777" w:rsidR="00AE0F15" w:rsidRPr="00107444" w:rsidRDefault="00AE0F15" w:rsidP="00AE0F15">
      <w:pPr>
        <w:rPr>
          <w:lang w:val="pl-PL"/>
        </w:rPr>
      </w:pPr>
    </w:p>
    <w:p w14:paraId="0BBB14A8" w14:textId="77777777" w:rsidR="00AE0F15" w:rsidRPr="00233C0F" w:rsidRDefault="00AE0F15" w:rsidP="00AE0F15">
      <w:pPr>
        <w:rPr>
          <w:lang w:val="pl-PL"/>
        </w:rPr>
      </w:pPr>
    </w:p>
    <w:p w14:paraId="23141719" w14:textId="77777777" w:rsidR="00AE0F15" w:rsidRPr="00F76E64" w:rsidRDefault="00AE0F15" w:rsidP="00AE0F15">
      <w:pPr>
        <w:rPr>
          <w:lang w:val="pl-PL"/>
        </w:rPr>
      </w:pPr>
    </w:p>
    <w:p w14:paraId="54C6D80C" w14:textId="77777777" w:rsidR="00AE0F15" w:rsidRPr="009169FF" w:rsidRDefault="00AE0F15" w:rsidP="00AE0F15">
      <w:pPr>
        <w:rPr>
          <w:lang w:val="pl-PL"/>
        </w:rPr>
      </w:pPr>
    </w:p>
    <w:p w14:paraId="6B5B2683" w14:textId="77777777" w:rsidR="00AE0F15" w:rsidRPr="00624B17" w:rsidRDefault="00AE0F15" w:rsidP="00AE0F15">
      <w:pPr>
        <w:pStyle w:val="Zwykytekst"/>
        <w:tabs>
          <w:tab w:val="left" w:pos="7050"/>
        </w:tabs>
        <w:rPr>
          <w:lang w:val="pl-PL"/>
        </w:rPr>
      </w:pPr>
    </w:p>
    <w:p w14:paraId="22E16DD9" w14:textId="77777777" w:rsidR="00AE0F15" w:rsidRPr="005F5928" w:rsidRDefault="00AE0F15" w:rsidP="00AE0F15">
      <w:pPr>
        <w:rPr>
          <w:lang w:val="pl-PL"/>
        </w:rPr>
      </w:pPr>
    </w:p>
    <w:p w14:paraId="7EE9862B" w14:textId="77777777" w:rsidR="00496551" w:rsidRPr="00AE0F15" w:rsidRDefault="00496551" w:rsidP="00AE0F15">
      <w:pPr>
        <w:rPr>
          <w:lang w:val="pl-PL"/>
        </w:rPr>
      </w:pPr>
    </w:p>
    <w:sectPr w:rsidR="00496551" w:rsidRPr="00AE0F1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16AE2" w14:textId="77777777" w:rsidR="00EF5A49" w:rsidRDefault="00EF5A49">
      <w:r>
        <w:separator/>
      </w:r>
    </w:p>
  </w:endnote>
  <w:endnote w:type="continuationSeparator" w:id="0">
    <w:p w14:paraId="72EE376B" w14:textId="77777777" w:rsidR="00EF5A49" w:rsidRDefault="00EF5A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C2C91" w14:textId="77777777" w:rsidR="000056DD" w:rsidRDefault="000056D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A9E9E" w14:textId="77777777" w:rsidR="00AE0F15" w:rsidRDefault="00AE0F15">
    <w:pPr>
      <w:pStyle w:val="Stopka"/>
      <w:jc w:val="right"/>
    </w:pPr>
    <w:r>
      <w:fldChar w:fldCharType="begin"/>
    </w:r>
    <w:r>
      <w:instrText>PAGE   \* MERGEFORMAT</w:instrText>
    </w:r>
    <w:r>
      <w:fldChar w:fldCharType="separate"/>
    </w:r>
    <w:r>
      <w:rPr>
        <w:lang w:val="pl-PL"/>
      </w:rPr>
      <w:t>2</w:t>
    </w:r>
    <w:r>
      <w:fldChar w:fldCharType="end"/>
    </w:r>
  </w:p>
  <w:p w14:paraId="7592CA6A" w14:textId="77777777" w:rsidR="000056DD" w:rsidRDefault="000056D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7BF14" w14:textId="77777777" w:rsidR="000056DD" w:rsidRDefault="000056D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BFA26" w14:textId="77777777" w:rsidR="00EF5A49" w:rsidRDefault="00EF5A49">
      <w:r>
        <w:separator/>
      </w:r>
    </w:p>
  </w:footnote>
  <w:footnote w:type="continuationSeparator" w:id="0">
    <w:p w14:paraId="70CF3152" w14:textId="77777777" w:rsidR="00EF5A49" w:rsidRDefault="00EF5A49">
      <w:r>
        <w:continuationSeparator/>
      </w:r>
    </w:p>
  </w:footnote>
  <w:footnote w:id="1">
    <w:p w14:paraId="3D3FD3DB" w14:textId="77777777" w:rsidR="00AE0F15" w:rsidRDefault="00AE0F15" w:rsidP="00AE0F1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4AF50F9" w14:textId="77777777" w:rsidR="00AE0F15" w:rsidRDefault="00AE0F15" w:rsidP="00AE0F15">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4C2472F" w14:textId="77777777" w:rsidR="00AE0F15" w:rsidRDefault="00AE0F15" w:rsidP="00AE0F15">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C31B10A" w14:textId="77777777" w:rsidR="00AE0F15" w:rsidRDefault="00AE0F15" w:rsidP="00AE0F15">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96193BD" w14:textId="77777777" w:rsidR="00AE0F15" w:rsidRDefault="00AE0F15" w:rsidP="00AE0F15">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F6DA1F5" w14:textId="77777777" w:rsidR="00AE0F15" w:rsidRDefault="00AE0F15" w:rsidP="00AE0F15">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BEB2E37" w14:textId="77777777" w:rsidR="00AE0F15" w:rsidRDefault="00AE0F15" w:rsidP="00AE0F15">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858B145" w14:textId="77777777" w:rsidR="00AE0F15" w:rsidRDefault="00AE0F15" w:rsidP="00AE0F15">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D95943C" w14:textId="77777777" w:rsidR="00AE0F15" w:rsidRDefault="00AE0F15" w:rsidP="00AE0F15">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E64986A" w14:textId="77777777" w:rsidR="00AE0F15" w:rsidRDefault="00AE0F15" w:rsidP="00AE0F15">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437F374" w14:textId="77777777" w:rsidR="00AE0F15" w:rsidRDefault="00AE0F15" w:rsidP="00AE0F15">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1834D8E" w14:textId="77777777" w:rsidR="00AE0F15" w:rsidRDefault="00AE0F15" w:rsidP="00AE0F15">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5432510" w14:textId="77777777" w:rsidR="00AE0F15" w:rsidRDefault="00AE0F15" w:rsidP="00AE0F15">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BF1C6FC" w14:textId="77777777" w:rsidR="00AE0F15" w:rsidRDefault="00AE0F15" w:rsidP="00AE0F1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56B61CD" w14:textId="77777777" w:rsidR="00AE0F15" w:rsidRDefault="00AE0F15" w:rsidP="00AE0F15">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393CE6A" w14:textId="77777777" w:rsidR="00AE0F15" w:rsidRDefault="00AE0F15" w:rsidP="00AE0F1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862834A" w14:textId="77777777" w:rsidR="00AE0F15" w:rsidRDefault="00AE0F15" w:rsidP="00AE0F15">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6536BFF" w14:textId="77777777" w:rsidR="00AE0F15" w:rsidRDefault="00AE0F15" w:rsidP="00AE0F15">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96305BB" w14:textId="77777777" w:rsidR="00AE0F15" w:rsidRDefault="00AE0F15" w:rsidP="00AE0F15">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6DFA695" w14:textId="77777777" w:rsidR="00AE0F15" w:rsidRDefault="00AE0F15" w:rsidP="00AE0F1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D067F30" w14:textId="77777777" w:rsidR="00AE0F15" w:rsidRDefault="00AE0F15" w:rsidP="00AE0F1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D4A4534" w14:textId="77777777" w:rsidR="00AE0F15" w:rsidRDefault="00AE0F15" w:rsidP="00AE0F15">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54DC3E5" w14:textId="77777777" w:rsidR="00AE0F15" w:rsidRDefault="00AE0F15" w:rsidP="00AE0F15">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360E02A" w14:textId="77777777" w:rsidR="00AE0F15" w:rsidRDefault="00AE0F15" w:rsidP="00AE0F15">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684790A" w14:textId="77777777" w:rsidR="00AE0F15" w:rsidRDefault="00AE0F15" w:rsidP="00AE0F15">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3241694" w14:textId="77777777" w:rsidR="00AE0F15" w:rsidRDefault="00AE0F15" w:rsidP="00AE0F15">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A82EA1B" w14:textId="77777777" w:rsidR="00AE0F15" w:rsidRDefault="00AE0F15" w:rsidP="00AE0F15">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B5BEC71" w14:textId="77777777" w:rsidR="00AE0F15" w:rsidRDefault="00AE0F15" w:rsidP="00AE0F15">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08A94B4" w14:textId="77777777" w:rsidR="00AE0F15" w:rsidRDefault="00AE0F15" w:rsidP="00AE0F15">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F777535" w14:textId="77777777" w:rsidR="00AE0F15" w:rsidRDefault="00AE0F15" w:rsidP="00AE0F15">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EA961" w14:textId="77777777" w:rsidR="000056DD" w:rsidRDefault="000056D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E74DB" w14:textId="77777777" w:rsidR="000056DD" w:rsidRDefault="000056D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83898" w14:textId="77777777" w:rsidR="000056DD" w:rsidRDefault="000056D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79726789">
    <w:abstractNumId w:val="19"/>
  </w:num>
  <w:num w:numId="2" w16cid:durableId="139088395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815800">
    <w:abstractNumId w:val="29"/>
  </w:num>
  <w:num w:numId="4" w16cid:durableId="1331757824">
    <w:abstractNumId w:val="11"/>
  </w:num>
  <w:num w:numId="5" w16cid:durableId="1434131179">
    <w:abstractNumId w:val="30"/>
  </w:num>
  <w:num w:numId="6" w16cid:durableId="1738354019">
    <w:abstractNumId w:val="32"/>
  </w:num>
  <w:num w:numId="7" w16cid:durableId="2073657246">
    <w:abstractNumId w:val="35"/>
  </w:num>
  <w:num w:numId="8" w16cid:durableId="743182312">
    <w:abstractNumId w:val="25"/>
  </w:num>
  <w:num w:numId="9" w16cid:durableId="1644433517">
    <w:abstractNumId w:val="39"/>
  </w:num>
  <w:num w:numId="10" w16cid:durableId="1664239195">
    <w:abstractNumId w:val="27"/>
  </w:num>
  <w:num w:numId="11" w16cid:durableId="1608386724">
    <w:abstractNumId w:val="6"/>
  </w:num>
  <w:num w:numId="12" w16cid:durableId="439450687">
    <w:abstractNumId w:val="10"/>
  </w:num>
  <w:num w:numId="13" w16cid:durableId="1577664421">
    <w:abstractNumId w:val="14"/>
  </w:num>
  <w:num w:numId="14" w16cid:durableId="1630042154">
    <w:abstractNumId w:val="40"/>
  </w:num>
  <w:num w:numId="15" w16cid:durableId="736322100">
    <w:abstractNumId w:val="13"/>
  </w:num>
  <w:num w:numId="16" w16cid:durableId="944267045">
    <w:abstractNumId w:val="9"/>
  </w:num>
  <w:num w:numId="17" w16cid:durableId="1455756157">
    <w:abstractNumId w:val="37"/>
  </w:num>
  <w:num w:numId="18" w16cid:durableId="1737317355">
    <w:abstractNumId w:val="28"/>
  </w:num>
  <w:num w:numId="19" w16cid:durableId="304092276">
    <w:abstractNumId w:val="23"/>
  </w:num>
  <w:num w:numId="20" w16cid:durableId="1523938451">
    <w:abstractNumId w:val="26"/>
  </w:num>
  <w:num w:numId="21" w16cid:durableId="63265848">
    <w:abstractNumId w:val="20"/>
  </w:num>
  <w:num w:numId="22" w16cid:durableId="228732400">
    <w:abstractNumId w:val="0"/>
  </w:num>
  <w:num w:numId="23" w16cid:durableId="316111889">
    <w:abstractNumId w:val="38"/>
  </w:num>
  <w:num w:numId="24" w16cid:durableId="1796757439">
    <w:abstractNumId w:val="18"/>
  </w:num>
  <w:num w:numId="25" w16cid:durableId="219096606">
    <w:abstractNumId w:val="3"/>
  </w:num>
  <w:num w:numId="26" w16cid:durableId="129322512">
    <w:abstractNumId w:val="31"/>
  </w:num>
  <w:num w:numId="27" w16cid:durableId="4950325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893950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621114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57874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2840010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12350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4901636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9565198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566948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444295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783617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688845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723193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352996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323390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859639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3475847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659540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151606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838427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376006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5861850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F5A49"/>
    <w:rsid w:val="000033EA"/>
    <w:rsid w:val="000056DD"/>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23D41"/>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4499E"/>
    <w:rsid w:val="0086736E"/>
    <w:rsid w:val="008D3AF3"/>
    <w:rsid w:val="008E0730"/>
    <w:rsid w:val="00911F89"/>
    <w:rsid w:val="0092337E"/>
    <w:rsid w:val="0092730E"/>
    <w:rsid w:val="009561DA"/>
    <w:rsid w:val="0098432D"/>
    <w:rsid w:val="00997B0E"/>
    <w:rsid w:val="009A694A"/>
    <w:rsid w:val="009A7064"/>
    <w:rsid w:val="009F7ECA"/>
    <w:rsid w:val="00A57131"/>
    <w:rsid w:val="00A601F8"/>
    <w:rsid w:val="00A701A7"/>
    <w:rsid w:val="00A70EA7"/>
    <w:rsid w:val="00AA7F39"/>
    <w:rsid w:val="00AE0F15"/>
    <w:rsid w:val="00AF7449"/>
    <w:rsid w:val="00B31F7F"/>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A65A6"/>
    <w:rsid w:val="00DD0EDB"/>
    <w:rsid w:val="00DE2464"/>
    <w:rsid w:val="00E13592"/>
    <w:rsid w:val="00E256BD"/>
    <w:rsid w:val="00E27575"/>
    <w:rsid w:val="00E3334C"/>
    <w:rsid w:val="00E41EFD"/>
    <w:rsid w:val="00E4751B"/>
    <w:rsid w:val="00E874DC"/>
    <w:rsid w:val="00ED7A5A"/>
    <w:rsid w:val="00EE6740"/>
    <w:rsid w:val="00EF0390"/>
    <w:rsid w:val="00EF5A49"/>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264A7A"/>
  <w15:chartTrackingRefBased/>
  <w15:docId w15:val="{F4F0668D-1FE9-4822-A97B-9C73BE78D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E0F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AE0F1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10</TotalTime>
  <Pages>9</Pages>
  <Words>3282</Words>
  <Characters>21954</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25186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5</cp:revision>
  <cp:lastPrinted>2025-02-17T08:31:00Z</cp:lastPrinted>
  <dcterms:created xsi:type="dcterms:W3CDTF">2025-02-17T08:25:00Z</dcterms:created>
  <dcterms:modified xsi:type="dcterms:W3CDTF">2025-02-20T12:44:00Z</dcterms:modified>
</cp:coreProperties>
</file>