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FBA7E" w14:textId="77777777" w:rsidR="008167BF" w:rsidRPr="002A16E2" w:rsidRDefault="007423D8" w:rsidP="008167BF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6AF83680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8167BF" w:rsidRPr="002A16E2">
        <w:rPr>
          <w:rFonts w:ascii="Times New Roman" w:hAnsi="Times New Roman"/>
          <w:b w:val="0"/>
          <w:sz w:val="22"/>
          <w:szCs w:val="22"/>
        </w:rPr>
        <w:tab/>
      </w:r>
      <w:r w:rsidR="008167BF" w:rsidRPr="002A16E2">
        <w:rPr>
          <w:rFonts w:ascii="Times New Roman" w:hAnsi="Times New Roman"/>
          <w:b w:val="0"/>
          <w:sz w:val="22"/>
          <w:szCs w:val="22"/>
        </w:rPr>
        <w:tab/>
      </w:r>
      <w:r w:rsidR="008167BF" w:rsidRPr="002A16E2">
        <w:rPr>
          <w:rFonts w:ascii="Times New Roman" w:hAnsi="Times New Roman"/>
          <w:b w:val="0"/>
          <w:sz w:val="22"/>
          <w:szCs w:val="22"/>
        </w:rPr>
        <w:tab/>
      </w:r>
      <w:r w:rsidR="008167BF" w:rsidRPr="002A16E2">
        <w:rPr>
          <w:rFonts w:ascii="Times New Roman" w:hAnsi="Times New Roman"/>
          <w:b w:val="0"/>
          <w:sz w:val="22"/>
          <w:szCs w:val="22"/>
        </w:rPr>
        <w:tab/>
      </w:r>
      <w:r w:rsidR="008167BF" w:rsidRPr="002A16E2">
        <w:rPr>
          <w:rFonts w:ascii="Times New Roman" w:hAnsi="Times New Roman"/>
          <w:b w:val="0"/>
          <w:sz w:val="22"/>
          <w:szCs w:val="22"/>
        </w:rPr>
        <w:tab/>
      </w:r>
      <w:r w:rsidR="008167BF" w:rsidRPr="002A16E2">
        <w:rPr>
          <w:rFonts w:ascii="Times New Roman" w:hAnsi="Times New Roman"/>
          <w:b w:val="0"/>
          <w:sz w:val="22"/>
          <w:szCs w:val="22"/>
        </w:rPr>
        <w:tab/>
      </w:r>
      <w:r w:rsidR="008167BF" w:rsidRPr="002A16E2">
        <w:rPr>
          <w:rFonts w:ascii="Times New Roman" w:hAnsi="Times New Roman"/>
          <w:b w:val="0"/>
          <w:sz w:val="22"/>
          <w:szCs w:val="22"/>
        </w:rPr>
        <w:tab/>
      </w:r>
      <w:r w:rsidR="008167BF" w:rsidRPr="002A16E2">
        <w:rPr>
          <w:rFonts w:ascii="Times New Roman" w:hAnsi="Times New Roman"/>
          <w:sz w:val="22"/>
          <w:szCs w:val="22"/>
        </w:rPr>
        <w:t>Załącznik nr 1</w:t>
      </w:r>
    </w:p>
    <w:p w14:paraId="40B2667D" w14:textId="77777777" w:rsidR="008167BF" w:rsidRPr="002A16E2" w:rsidRDefault="008167BF" w:rsidP="008167BF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712A6C6" w14:textId="77777777" w:rsidR="008167BF" w:rsidRPr="002A16E2" w:rsidRDefault="008167BF" w:rsidP="008167BF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4194B9D8" w14:textId="77777777" w:rsidR="008167BF" w:rsidRPr="002A16E2" w:rsidRDefault="008167BF" w:rsidP="008167BF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1AA6AFD" w14:textId="77777777" w:rsidR="008167BF" w:rsidRPr="002A16E2" w:rsidRDefault="008167BF" w:rsidP="008167B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1D72562" w14:textId="77777777" w:rsidR="008167BF" w:rsidRPr="00FA50AF" w:rsidRDefault="008167BF" w:rsidP="008167BF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5C1E04B" w14:textId="77777777" w:rsidR="008167BF" w:rsidRPr="002A16E2" w:rsidRDefault="008167BF" w:rsidP="008167B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9C676DA" w14:textId="77777777" w:rsidR="008167BF" w:rsidRPr="002A16E2" w:rsidRDefault="008167BF" w:rsidP="008167B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7DCA8B0B" w14:textId="77777777" w:rsidR="008167BF" w:rsidRPr="002A16E2" w:rsidRDefault="008167BF" w:rsidP="008167B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5E451CE1" w14:textId="77777777" w:rsidR="008167BF" w:rsidRPr="002A16E2" w:rsidRDefault="008167BF" w:rsidP="008167B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1C71D58F" w14:textId="77777777" w:rsidR="008167BF" w:rsidRPr="002A16E2" w:rsidRDefault="008167BF" w:rsidP="008167B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61A7F0D" w14:textId="77777777" w:rsidR="008167BF" w:rsidRPr="002A16E2" w:rsidRDefault="008167BF" w:rsidP="008167B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51890717" w14:textId="77777777" w:rsidR="008167BF" w:rsidRPr="002A16E2" w:rsidRDefault="008167BF" w:rsidP="008167B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10E1D061" w14:textId="77777777" w:rsidR="008167BF" w:rsidRPr="002A16E2" w:rsidRDefault="008167BF" w:rsidP="008167BF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4203D69B" w14:textId="77777777" w:rsidR="008167BF" w:rsidRPr="002A16E2" w:rsidRDefault="008167BF" w:rsidP="008167B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84CC915" w14:textId="77777777" w:rsidR="008167BF" w:rsidRPr="002A16E2" w:rsidRDefault="008167BF" w:rsidP="008167B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24CAFD20" w14:textId="77777777" w:rsidR="008167BF" w:rsidRPr="002A16E2" w:rsidRDefault="008167BF" w:rsidP="008167B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1A5D8DF1" w14:textId="77777777" w:rsidR="008167BF" w:rsidRPr="002A16E2" w:rsidRDefault="008167BF" w:rsidP="008167B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121B1DD0" w14:textId="77777777" w:rsidR="008167BF" w:rsidRPr="002A16E2" w:rsidRDefault="008167BF" w:rsidP="008167BF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35535E13" w14:textId="77777777" w:rsidR="008167BF" w:rsidRPr="002A16E2" w:rsidRDefault="008167BF" w:rsidP="008167BF">
      <w:pPr>
        <w:ind w:firstLine="3969"/>
        <w:rPr>
          <w:b/>
          <w:sz w:val="22"/>
          <w:szCs w:val="22"/>
        </w:rPr>
      </w:pPr>
    </w:p>
    <w:p w14:paraId="5A4CCA81" w14:textId="7404D3A1" w:rsidR="008167BF" w:rsidRDefault="008167BF" w:rsidP="008167BF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BF2A3B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komputerów przenośnych</w:t>
      </w:r>
      <w:r w:rsidRPr="00BF2A3B">
        <w:rPr>
          <w:b/>
          <w:sz w:val="22"/>
          <w:szCs w:val="22"/>
        </w:rPr>
        <w:t xml:space="preserve"> na potrzeby </w:t>
      </w:r>
      <w:r>
        <w:rPr>
          <w:b/>
          <w:sz w:val="22"/>
          <w:szCs w:val="22"/>
        </w:rPr>
        <w:t xml:space="preserve">Wydziału Zarządzania AGH,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86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5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warunków zamówienia.</w:t>
      </w:r>
    </w:p>
    <w:p w14:paraId="0BAE68D5" w14:textId="77777777" w:rsidR="008167BF" w:rsidRPr="00BB4283" w:rsidRDefault="008167BF" w:rsidP="008167BF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1</w:t>
      </w:r>
    </w:p>
    <w:p w14:paraId="3CF860C9" w14:textId="5FC0AD21" w:rsidR="008167BF" w:rsidRPr="004E7108" w:rsidRDefault="008167BF" w:rsidP="008167BF">
      <w:pPr>
        <w:widowControl w:val="0"/>
        <w:ind w:right="1"/>
        <w:jc w:val="both"/>
        <w:rPr>
          <w:b/>
          <w:bCs/>
          <w:color w:val="FF0000"/>
        </w:rPr>
      </w:pPr>
      <w:r w:rsidRPr="004E7108">
        <w:rPr>
          <w:b/>
          <w:bCs/>
          <w:color w:val="FF0000"/>
        </w:rPr>
        <w:t xml:space="preserve">Dostawa </w:t>
      </w:r>
      <w:r>
        <w:rPr>
          <w:b/>
          <w:bCs/>
          <w:color w:val="FF0000"/>
        </w:rPr>
        <w:t>2 szt. komputerów przenośnych uniwersalnych (14”)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8167BF" w:rsidRPr="008A2B7D" w14:paraId="3361C323" w14:textId="77777777" w:rsidTr="00B238D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A5DBB5" w14:textId="77777777" w:rsidR="008167BF" w:rsidRPr="002A16E2" w:rsidRDefault="008167BF" w:rsidP="00B238D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EA7CAE" w14:textId="77777777" w:rsidR="008167BF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16BDF575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7E3F9B" w14:textId="77777777" w:rsidR="008167BF" w:rsidRPr="0084309D" w:rsidRDefault="008167BF" w:rsidP="00B238DE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5AD654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75DD371E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987B99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CA869A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6A9AC2F8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E369C34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20135740" w14:textId="77777777" w:rsidR="008167BF" w:rsidRPr="008A2B7D" w:rsidRDefault="008167BF" w:rsidP="00B238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2106FC5B" w14:textId="77777777" w:rsidR="008167BF" w:rsidRPr="008A2B7D" w:rsidRDefault="008167BF" w:rsidP="00B238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40BFB30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7AB028E4" w14:textId="77777777" w:rsidR="008167BF" w:rsidRPr="008A2B7D" w:rsidRDefault="008167BF" w:rsidP="00B238DE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531DA578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8167BF" w:rsidRPr="002A16E2" w14:paraId="39EBFBF5" w14:textId="77777777" w:rsidTr="00B238D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887E7B0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D019D7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A7C0AD8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B8F416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78ADE2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B3924B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4FFFCE5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B95B920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8167BF" w:rsidRPr="002A16E2" w14:paraId="08DF7CE4" w14:textId="77777777" w:rsidTr="00B238D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2DBF3F" w14:textId="77777777" w:rsidR="008167BF" w:rsidRPr="002A16E2" w:rsidRDefault="008167BF" w:rsidP="00B238D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E942D" w14:textId="183C6818" w:rsidR="008167BF" w:rsidRPr="00125021" w:rsidRDefault="001B2790" w:rsidP="00B238DE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komputer przenośny uniwersalny (14”)</w:t>
            </w:r>
            <w:r w:rsidR="007423D8">
              <w:rPr>
                <w:b/>
                <w:sz w:val="18"/>
                <w:szCs w:val="18"/>
              </w:rPr>
              <w:t xml:space="preserve"> + system operacyjny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75657" w14:textId="77777777" w:rsidR="008167BF" w:rsidRPr="00A47B30" w:rsidRDefault="008167BF" w:rsidP="00B238D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83933" w14:textId="0C820F71" w:rsidR="008167BF" w:rsidRPr="00F55968" w:rsidRDefault="001B2790" w:rsidP="00B238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</w:t>
            </w:r>
            <w:r w:rsidR="008167BF">
              <w:rPr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71B17" w14:textId="77777777" w:rsidR="008167BF" w:rsidRPr="002A16E2" w:rsidRDefault="008167BF" w:rsidP="00B238D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718B9" w14:textId="77777777" w:rsidR="008167BF" w:rsidRPr="002A16E2" w:rsidRDefault="008167BF" w:rsidP="00B238D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BC431B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672ABD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</w:tr>
      <w:tr w:rsidR="008167BF" w:rsidRPr="002A16E2" w14:paraId="5DC81081" w14:textId="77777777" w:rsidTr="00B238DE">
        <w:trPr>
          <w:trHeight w:val="105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14B626" w14:textId="77777777" w:rsidR="008167BF" w:rsidRDefault="008167BF" w:rsidP="00B238DE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3D9CA227" w14:textId="77777777" w:rsidR="008167BF" w:rsidRPr="002A16E2" w:rsidRDefault="008167BF" w:rsidP="00B238DE">
            <w:pPr>
              <w:ind w:right="425"/>
              <w:jc w:val="right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7D8C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AE335C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F51F8C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</w:tr>
      <w:tr w:rsidR="008167BF" w:rsidRPr="002A16E2" w14:paraId="33D5B9E6" w14:textId="77777777" w:rsidTr="00B238D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F2E0C1D" w14:textId="77777777" w:rsidR="008167BF" w:rsidRPr="001B2790" w:rsidRDefault="008167BF" w:rsidP="001B2790">
            <w:pPr>
              <w:rPr>
                <w:sz w:val="16"/>
                <w:szCs w:val="16"/>
              </w:rPr>
            </w:pPr>
            <w:r w:rsidRPr="001B2790"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049399EB" w14:textId="77777777" w:rsidR="008167BF" w:rsidRPr="002A16E2" w:rsidRDefault="008167BF" w:rsidP="001B2790">
            <w:pPr>
              <w:rPr>
                <w:sz w:val="22"/>
                <w:szCs w:val="22"/>
              </w:rPr>
            </w:pPr>
            <w:r w:rsidRPr="001B2790">
              <w:rPr>
                <w:sz w:val="16"/>
                <w:szCs w:val="16"/>
              </w:rPr>
              <w:t xml:space="preserve">Cena brutto za całość zamówienia/słownie: </w:t>
            </w:r>
            <w:r w:rsidRPr="002A16E2">
              <w:rPr>
                <w:sz w:val="22"/>
                <w:szCs w:val="22"/>
              </w:rPr>
              <w:t>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76A2" w14:textId="77777777" w:rsidR="008167BF" w:rsidRPr="002A16E2" w:rsidRDefault="008167BF" w:rsidP="001B279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C7E969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5242B4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4458769" w14:textId="2A3C573D" w:rsidR="008167BF" w:rsidRDefault="008167BF" w:rsidP="008167BF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1B2790">
        <w:rPr>
          <w:b/>
          <w:bCs/>
          <w:sz w:val="22"/>
          <w:szCs w:val="22"/>
        </w:rPr>
        <w:t>21</w:t>
      </w:r>
      <w:r>
        <w:rPr>
          <w:b/>
          <w:bCs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</w:p>
    <w:p w14:paraId="67EB7794" w14:textId="77777777" w:rsidR="001B2790" w:rsidRDefault="008167BF" w:rsidP="001B2790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1B2790">
        <w:rPr>
          <w:b/>
          <w:bCs/>
          <w:sz w:val="22"/>
          <w:szCs w:val="22"/>
        </w:rPr>
        <w:t>………………</w:t>
      </w:r>
      <w:r>
        <w:rPr>
          <w:b/>
          <w:bCs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="001B2790" w:rsidRPr="00F47191">
        <w:rPr>
          <w:sz w:val="22"/>
          <w:szCs w:val="22"/>
          <w:highlight w:val="yellow"/>
        </w:rPr>
        <w:t>(</w:t>
      </w:r>
      <w:r w:rsidR="001B2790" w:rsidRPr="00F47191">
        <w:rPr>
          <w:i/>
          <w:sz w:val="22"/>
          <w:szCs w:val="22"/>
          <w:highlight w:val="yellow"/>
        </w:rPr>
        <w:t xml:space="preserve">kryterium </w:t>
      </w:r>
      <w:r w:rsidR="001B2790" w:rsidRPr="002A16E2">
        <w:rPr>
          <w:i/>
          <w:sz w:val="22"/>
          <w:szCs w:val="22"/>
          <w:highlight w:val="yellow"/>
        </w:rPr>
        <w:t>oceny ofert)</w:t>
      </w:r>
    </w:p>
    <w:p w14:paraId="5FD7C819" w14:textId="77777777" w:rsidR="008167BF" w:rsidRPr="001B2790" w:rsidRDefault="008167BF" w:rsidP="008167BF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1B2790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1B2790">
        <w:rPr>
          <w:b/>
          <w:sz w:val="20"/>
          <w:szCs w:val="20"/>
        </w:rPr>
        <w:t xml:space="preserve"> TAK/NIE</w:t>
      </w:r>
    </w:p>
    <w:p w14:paraId="74244DF5" w14:textId="77777777" w:rsidR="008167BF" w:rsidRPr="001B2790" w:rsidRDefault="008167BF" w:rsidP="008167BF">
      <w:pPr>
        <w:tabs>
          <w:tab w:val="left" w:pos="426"/>
        </w:tabs>
        <w:spacing w:after="120"/>
        <w:jc w:val="both"/>
        <w:rPr>
          <w:sz w:val="20"/>
          <w:szCs w:val="20"/>
        </w:rPr>
      </w:pPr>
      <w:r w:rsidRPr="001B2790">
        <w:rPr>
          <w:b/>
          <w:sz w:val="20"/>
          <w:szCs w:val="20"/>
        </w:rPr>
        <w:lastRenderedPageBreak/>
        <w:t xml:space="preserve">Termin płatności: </w:t>
      </w:r>
      <w:r w:rsidRPr="001B279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FCF98E8" w14:textId="77777777" w:rsidR="008167BF" w:rsidRDefault="008167BF" w:rsidP="008167BF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A29BB25" w14:textId="77777777" w:rsidR="008167BF" w:rsidRDefault="008167BF" w:rsidP="008167BF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DFD637E" w14:textId="77777777" w:rsidR="008167BF" w:rsidRPr="00BB4283" w:rsidRDefault="008167BF" w:rsidP="008167BF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2</w:t>
      </w:r>
    </w:p>
    <w:p w14:paraId="18FF2593" w14:textId="51EF8F9F" w:rsidR="008167BF" w:rsidRPr="004E7108" w:rsidRDefault="008167BF" w:rsidP="008167BF">
      <w:pPr>
        <w:widowControl w:val="0"/>
        <w:ind w:right="1"/>
        <w:jc w:val="both"/>
        <w:rPr>
          <w:b/>
          <w:bCs/>
          <w:color w:val="FF0000"/>
        </w:rPr>
      </w:pPr>
      <w:r w:rsidRPr="004E7108">
        <w:rPr>
          <w:b/>
          <w:bCs/>
          <w:color w:val="FF0000"/>
        </w:rPr>
        <w:t xml:space="preserve">Dostawa </w:t>
      </w:r>
      <w:r>
        <w:rPr>
          <w:b/>
          <w:bCs/>
          <w:color w:val="FF0000"/>
        </w:rPr>
        <w:t>3 szt. komputerów przenośnych uniwersalnych (16”)</w:t>
      </w:r>
    </w:p>
    <w:p w14:paraId="4482D936" w14:textId="77777777" w:rsidR="008167BF" w:rsidRPr="002A16E2" w:rsidRDefault="008167BF" w:rsidP="008167BF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8167BF" w:rsidRPr="008A2B7D" w14:paraId="77D3B13C" w14:textId="77777777" w:rsidTr="00B238D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AD3BA2A" w14:textId="77777777" w:rsidR="008167BF" w:rsidRPr="002A16E2" w:rsidRDefault="008167BF" w:rsidP="00B238D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99DD62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CEE9D1" w14:textId="77777777" w:rsidR="008167BF" w:rsidRPr="0084309D" w:rsidRDefault="008167BF" w:rsidP="00B238DE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ECE25F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2AB5427C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C45F13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6800F14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69CF4E6D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1009578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1E730FB0" w14:textId="77777777" w:rsidR="008167BF" w:rsidRPr="008A2B7D" w:rsidRDefault="008167BF" w:rsidP="00B238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3F2D866A" w14:textId="77777777" w:rsidR="008167BF" w:rsidRPr="008A2B7D" w:rsidRDefault="008167BF" w:rsidP="00B238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8A622E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7E55819" w14:textId="77777777" w:rsidR="008167BF" w:rsidRPr="008A2B7D" w:rsidRDefault="008167BF" w:rsidP="00B238DE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6471ABAB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8167BF" w:rsidRPr="002A16E2" w14:paraId="44B78218" w14:textId="77777777" w:rsidTr="00B238D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433D24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18D48C0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2CA9D8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7C90E0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CE86D7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17B90E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230FF2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827AA28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8167BF" w:rsidRPr="002A16E2" w14:paraId="6D935307" w14:textId="77777777" w:rsidTr="00B238D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06AA16" w14:textId="77777777" w:rsidR="008167BF" w:rsidRDefault="008167BF" w:rsidP="00B238D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DFE3" w14:textId="0E4049DC" w:rsidR="008167BF" w:rsidRDefault="001B2790" w:rsidP="00B238DE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komputer przenośny uniwersalny (16”)</w:t>
            </w:r>
            <w:r w:rsidR="007423D8">
              <w:rPr>
                <w:b/>
                <w:sz w:val="18"/>
                <w:szCs w:val="18"/>
              </w:rPr>
              <w:t>+ system operacyjny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4F5C3" w14:textId="77777777" w:rsidR="008167BF" w:rsidRPr="00A47B30" w:rsidRDefault="008167BF" w:rsidP="00B238D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4FBB4" w14:textId="3399931C" w:rsidR="008167BF" w:rsidRDefault="001B2790" w:rsidP="00B238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8167BF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8F545" w14:textId="77777777" w:rsidR="008167BF" w:rsidRPr="002A16E2" w:rsidRDefault="008167BF" w:rsidP="00B238D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197B" w14:textId="77777777" w:rsidR="008167BF" w:rsidRPr="002A16E2" w:rsidRDefault="008167BF" w:rsidP="00B238D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4C4D1E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372BAC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</w:tr>
      <w:tr w:rsidR="008167BF" w:rsidRPr="002A16E2" w14:paraId="526F7278" w14:textId="77777777" w:rsidTr="00B238D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DCCDC6" w14:textId="77777777" w:rsidR="008167BF" w:rsidRDefault="008167BF" w:rsidP="00B238DE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7ECEE4B1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  <w:p w14:paraId="62284A3E" w14:textId="77777777" w:rsidR="008167BF" w:rsidRDefault="008167BF" w:rsidP="00B238DE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3EB514C0" w14:textId="77777777" w:rsidR="008167BF" w:rsidRPr="002A16E2" w:rsidRDefault="008167BF" w:rsidP="00B238DE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D6A0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DB9FE6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922A5A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</w:tr>
      <w:tr w:rsidR="008167BF" w:rsidRPr="002A16E2" w14:paraId="35392929" w14:textId="77777777" w:rsidTr="00B238D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8875324" w14:textId="77777777" w:rsidR="008167BF" w:rsidRPr="002A16E2" w:rsidRDefault="008167BF" w:rsidP="00B238D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A8D54FC" w14:textId="77777777" w:rsidR="008167BF" w:rsidRPr="002A16E2" w:rsidRDefault="008167BF" w:rsidP="00B238DE">
            <w:pPr>
              <w:rPr>
                <w:sz w:val="22"/>
                <w:szCs w:val="22"/>
              </w:rPr>
            </w:pPr>
          </w:p>
          <w:p w14:paraId="3B021745" w14:textId="77777777" w:rsidR="008167BF" w:rsidRPr="002A16E2" w:rsidRDefault="008167BF" w:rsidP="00B238D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5A439618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2035D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A7EF2A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8ED2C8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CECCFF3" w14:textId="77777777" w:rsidR="008167BF" w:rsidRPr="002A16E2" w:rsidRDefault="008167BF" w:rsidP="008167BF">
      <w:pPr>
        <w:tabs>
          <w:tab w:val="right" w:pos="9000"/>
        </w:tabs>
        <w:rPr>
          <w:sz w:val="22"/>
          <w:szCs w:val="22"/>
        </w:rPr>
      </w:pPr>
    </w:p>
    <w:p w14:paraId="53F2971C" w14:textId="13C9D60D" w:rsidR="008167BF" w:rsidRDefault="008167BF" w:rsidP="008167BF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1B2790">
        <w:rPr>
          <w:b/>
          <w:bCs/>
          <w:sz w:val="22"/>
          <w:szCs w:val="22"/>
        </w:rPr>
        <w:t>21</w:t>
      </w:r>
      <w:r>
        <w:rPr>
          <w:b/>
          <w:bCs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</w:p>
    <w:p w14:paraId="412574AF" w14:textId="77777777" w:rsidR="001B2790" w:rsidRDefault="008167BF" w:rsidP="001B2790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1B2790">
        <w:rPr>
          <w:b/>
          <w:bCs/>
          <w:sz w:val="22"/>
          <w:szCs w:val="22"/>
        </w:rPr>
        <w:t>……………………</w:t>
      </w:r>
      <w:r>
        <w:rPr>
          <w:b/>
          <w:bCs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="001B2790" w:rsidRPr="00F47191">
        <w:rPr>
          <w:sz w:val="22"/>
          <w:szCs w:val="22"/>
          <w:highlight w:val="yellow"/>
        </w:rPr>
        <w:t>(</w:t>
      </w:r>
      <w:r w:rsidR="001B2790" w:rsidRPr="00F47191">
        <w:rPr>
          <w:i/>
          <w:sz w:val="22"/>
          <w:szCs w:val="22"/>
          <w:highlight w:val="yellow"/>
        </w:rPr>
        <w:t xml:space="preserve">kryterium </w:t>
      </w:r>
      <w:r w:rsidR="001B2790" w:rsidRPr="002A16E2">
        <w:rPr>
          <w:i/>
          <w:sz w:val="22"/>
          <w:szCs w:val="22"/>
          <w:highlight w:val="yellow"/>
        </w:rPr>
        <w:t>oceny ofert)</w:t>
      </w:r>
    </w:p>
    <w:p w14:paraId="0ED47B29" w14:textId="54FA2DBF" w:rsidR="008167BF" w:rsidRPr="002A16E2" w:rsidRDefault="008167BF" w:rsidP="008167B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08858B92" w14:textId="77777777" w:rsidR="008167BF" w:rsidRPr="002A16E2" w:rsidRDefault="008167BF" w:rsidP="008167BF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064811F2" w14:textId="77777777" w:rsidR="008167BF" w:rsidRPr="00E63BA7" w:rsidRDefault="008167BF" w:rsidP="008167BF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E126D0A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5B2E159C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2177EC8A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0AB9007B" w14:textId="77777777" w:rsidR="001B2790" w:rsidRDefault="001B2790" w:rsidP="008167BF">
      <w:pPr>
        <w:rPr>
          <w:b/>
          <w:sz w:val="22"/>
          <w:szCs w:val="22"/>
          <w:u w:val="single"/>
        </w:rPr>
      </w:pPr>
    </w:p>
    <w:p w14:paraId="13EBD95D" w14:textId="77777777" w:rsidR="001B2790" w:rsidRDefault="001B2790" w:rsidP="008167BF">
      <w:pPr>
        <w:rPr>
          <w:b/>
          <w:sz w:val="22"/>
          <w:szCs w:val="22"/>
          <w:u w:val="single"/>
        </w:rPr>
      </w:pPr>
    </w:p>
    <w:p w14:paraId="140D605B" w14:textId="77777777" w:rsidR="001B2790" w:rsidRDefault="001B2790" w:rsidP="008167BF">
      <w:pPr>
        <w:rPr>
          <w:b/>
          <w:sz w:val="22"/>
          <w:szCs w:val="22"/>
          <w:u w:val="single"/>
        </w:rPr>
      </w:pPr>
    </w:p>
    <w:p w14:paraId="1EA28BBB" w14:textId="77777777" w:rsidR="001B2790" w:rsidRDefault="001B2790" w:rsidP="008167BF">
      <w:pPr>
        <w:rPr>
          <w:b/>
          <w:sz w:val="22"/>
          <w:szCs w:val="22"/>
          <w:u w:val="single"/>
        </w:rPr>
      </w:pPr>
    </w:p>
    <w:p w14:paraId="4B8438D0" w14:textId="77777777" w:rsidR="001B2790" w:rsidRDefault="001B2790" w:rsidP="008167BF">
      <w:pPr>
        <w:rPr>
          <w:b/>
          <w:sz w:val="22"/>
          <w:szCs w:val="22"/>
          <w:u w:val="single"/>
        </w:rPr>
      </w:pPr>
    </w:p>
    <w:p w14:paraId="30BB6437" w14:textId="77777777" w:rsidR="001B2790" w:rsidRDefault="001B2790" w:rsidP="008167BF">
      <w:pPr>
        <w:rPr>
          <w:b/>
          <w:sz w:val="22"/>
          <w:szCs w:val="22"/>
          <w:u w:val="single"/>
        </w:rPr>
      </w:pPr>
    </w:p>
    <w:p w14:paraId="49693DA7" w14:textId="77777777" w:rsidR="001B2790" w:rsidRDefault="001B2790" w:rsidP="008167BF">
      <w:pPr>
        <w:rPr>
          <w:b/>
          <w:sz w:val="22"/>
          <w:szCs w:val="22"/>
          <w:u w:val="single"/>
        </w:rPr>
      </w:pPr>
    </w:p>
    <w:p w14:paraId="70CF4642" w14:textId="77777777" w:rsidR="001B2790" w:rsidRDefault="001B2790" w:rsidP="008167BF">
      <w:pPr>
        <w:rPr>
          <w:b/>
          <w:sz w:val="22"/>
          <w:szCs w:val="22"/>
          <w:u w:val="single"/>
        </w:rPr>
      </w:pPr>
    </w:p>
    <w:p w14:paraId="27C02D77" w14:textId="77777777" w:rsidR="001B2790" w:rsidRDefault="001B2790" w:rsidP="008167BF">
      <w:pPr>
        <w:rPr>
          <w:b/>
          <w:sz w:val="22"/>
          <w:szCs w:val="22"/>
          <w:u w:val="single"/>
        </w:rPr>
      </w:pPr>
    </w:p>
    <w:p w14:paraId="2AB929D4" w14:textId="77777777" w:rsidR="001B2790" w:rsidRDefault="001B2790" w:rsidP="008167BF">
      <w:pPr>
        <w:rPr>
          <w:b/>
          <w:sz w:val="22"/>
          <w:szCs w:val="22"/>
          <w:u w:val="single"/>
        </w:rPr>
      </w:pPr>
    </w:p>
    <w:p w14:paraId="6D1EB584" w14:textId="77777777" w:rsidR="001B2790" w:rsidRDefault="001B2790" w:rsidP="008167BF">
      <w:pPr>
        <w:rPr>
          <w:b/>
          <w:sz w:val="22"/>
          <w:szCs w:val="22"/>
          <w:u w:val="single"/>
        </w:rPr>
      </w:pPr>
    </w:p>
    <w:p w14:paraId="21CDF535" w14:textId="77777777" w:rsidR="001B2790" w:rsidRDefault="001B2790" w:rsidP="008167BF">
      <w:pPr>
        <w:rPr>
          <w:b/>
          <w:sz w:val="22"/>
          <w:szCs w:val="22"/>
          <w:u w:val="single"/>
        </w:rPr>
      </w:pPr>
    </w:p>
    <w:p w14:paraId="681AABA2" w14:textId="77777777" w:rsidR="001B2790" w:rsidRDefault="001B2790" w:rsidP="008167BF">
      <w:pPr>
        <w:rPr>
          <w:b/>
          <w:sz w:val="22"/>
          <w:szCs w:val="22"/>
          <w:u w:val="single"/>
        </w:rPr>
      </w:pPr>
    </w:p>
    <w:p w14:paraId="01EB7D6B" w14:textId="77777777" w:rsidR="001B2790" w:rsidRDefault="001B2790" w:rsidP="008167BF">
      <w:pPr>
        <w:rPr>
          <w:b/>
          <w:sz w:val="22"/>
          <w:szCs w:val="22"/>
          <w:u w:val="single"/>
        </w:rPr>
      </w:pPr>
    </w:p>
    <w:p w14:paraId="57CBE293" w14:textId="77777777" w:rsidR="001B2790" w:rsidRDefault="001B2790" w:rsidP="008167BF">
      <w:pPr>
        <w:rPr>
          <w:b/>
          <w:sz w:val="22"/>
          <w:szCs w:val="22"/>
          <w:u w:val="single"/>
        </w:rPr>
      </w:pPr>
    </w:p>
    <w:p w14:paraId="3A2CC7A2" w14:textId="77777777" w:rsidR="001B2790" w:rsidRDefault="001B2790" w:rsidP="008167BF">
      <w:pPr>
        <w:rPr>
          <w:b/>
          <w:sz w:val="22"/>
          <w:szCs w:val="22"/>
          <w:u w:val="single"/>
        </w:rPr>
      </w:pPr>
    </w:p>
    <w:p w14:paraId="356BCC3F" w14:textId="77777777" w:rsidR="001B2790" w:rsidRDefault="001B2790" w:rsidP="008167BF">
      <w:pPr>
        <w:rPr>
          <w:b/>
          <w:sz w:val="22"/>
          <w:szCs w:val="22"/>
          <w:u w:val="single"/>
        </w:rPr>
      </w:pPr>
    </w:p>
    <w:p w14:paraId="63B015A3" w14:textId="7B6BD5D2" w:rsidR="008167BF" w:rsidRPr="00BB4283" w:rsidRDefault="008167BF" w:rsidP="008167BF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 xml:space="preserve">Zadanie nr </w:t>
      </w:r>
      <w:r>
        <w:rPr>
          <w:b/>
          <w:bCs/>
          <w:color w:val="0070C0"/>
          <w:u w:val="single"/>
        </w:rPr>
        <w:t>3</w:t>
      </w:r>
    </w:p>
    <w:p w14:paraId="753AE760" w14:textId="7115DFE5" w:rsidR="008167BF" w:rsidRPr="004E7108" w:rsidRDefault="008167BF" w:rsidP="008167BF">
      <w:pPr>
        <w:widowControl w:val="0"/>
        <w:ind w:right="1"/>
        <w:jc w:val="both"/>
        <w:rPr>
          <w:b/>
          <w:bCs/>
          <w:color w:val="FF0000"/>
        </w:rPr>
      </w:pPr>
      <w:r w:rsidRPr="004E7108">
        <w:rPr>
          <w:b/>
          <w:bCs/>
          <w:color w:val="FF0000"/>
        </w:rPr>
        <w:t xml:space="preserve">Dostawa </w:t>
      </w:r>
      <w:r>
        <w:rPr>
          <w:b/>
          <w:bCs/>
          <w:color w:val="FF0000"/>
        </w:rPr>
        <w:t>komputera przenośnego typu 2w1 z odłączaną klawiaturą</w:t>
      </w:r>
    </w:p>
    <w:p w14:paraId="6FCB53EB" w14:textId="77777777" w:rsidR="008167BF" w:rsidRPr="002A16E2" w:rsidRDefault="008167BF" w:rsidP="008167BF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8167BF" w:rsidRPr="008A2B7D" w14:paraId="1949BE59" w14:textId="77777777" w:rsidTr="00B238D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5F5CEC" w14:textId="77777777" w:rsidR="008167BF" w:rsidRPr="002A16E2" w:rsidRDefault="008167BF" w:rsidP="00B238D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7CC1FE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2B1B92" w14:textId="77777777" w:rsidR="008167BF" w:rsidRPr="0084309D" w:rsidRDefault="008167BF" w:rsidP="00B238DE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CD71E6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689777CB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DB8E86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F7741D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0A2E3050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900343F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07E11DCC" w14:textId="77777777" w:rsidR="008167BF" w:rsidRPr="008A2B7D" w:rsidRDefault="008167BF" w:rsidP="00B238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6240C478" w14:textId="77777777" w:rsidR="008167BF" w:rsidRPr="008A2B7D" w:rsidRDefault="008167BF" w:rsidP="00B238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9BE139F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3C03A769" w14:textId="77777777" w:rsidR="008167BF" w:rsidRPr="008A2B7D" w:rsidRDefault="008167BF" w:rsidP="00B238DE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733A2927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8167BF" w:rsidRPr="002A16E2" w14:paraId="4F9B6A06" w14:textId="77777777" w:rsidTr="00B238D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181581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FDC00A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BD3918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44120F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756FBC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4C7887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4B8CF59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0F77049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8167BF" w:rsidRPr="002A16E2" w14:paraId="577793F5" w14:textId="77777777" w:rsidTr="00B238D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83F494A" w14:textId="77777777" w:rsidR="008167BF" w:rsidRDefault="008167BF" w:rsidP="00B238D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5EF1" w14:textId="5B6FFF87" w:rsidR="008167BF" w:rsidRDefault="008167BF" w:rsidP="00B238DE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komputer przenośny 2w1 z odłączaną klawiaturą</w:t>
            </w:r>
            <w:r w:rsidR="007423D8">
              <w:rPr>
                <w:b/>
                <w:sz w:val="18"/>
                <w:szCs w:val="18"/>
              </w:rPr>
              <w:t xml:space="preserve"> + system </w:t>
            </w:r>
            <w:proofErr w:type="spellStart"/>
            <w:r w:rsidR="007423D8">
              <w:rPr>
                <w:b/>
                <w:sz w:val="18"/>
                <w:szCs w:val="18"/>
              </w:rPr>
              <w:t>operacyny</w:t>
            </w:r>
            <w:proofErr w:type="spellEnd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63332" w14:textId="77777777" w:rsidR="008167BF" w:rsidRPr="00A47B30" w:rsidRDefault="008167BF" w:rsidP="00B238D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D15E" w14:textId="77777777" w:rsidR="008167BF" w:rsidRDefault="008167BF" w:rsidP="00B238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D293" w14:textId="77777777" w:rsidR="008167BF" w:rsidRPr="002A16E2" w:rsidRDefault="008167BF" w:rsidP="00B238D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D198F" w14:textId="77777777" w:rsidR="008167BF" w:rsidRPr="002A16E2" w:rsidRDefault="008167BF" w:rsidP="00B238D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1A59B7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F0A85C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</w:tr>
      <w:tr w:rsidR="008167BF" w:rsidRPr="002A16E2" w14:paraId="7DDEADCD" w14:textId="77777777" w:rsidTr="00B238D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74033C" w14:textId="77777777" w:rsidR="008167BF" w:rsidRDefault="008167BF" w:rsidP="00B238DE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7AACD77B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  <w:p w14:paraId="53D37CD9" w14:textId="77777777" w:rsidR="008167BF" w:rsidRDefault="008167BF" w:rsidP="00B238DE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736971B6" w14:textId="77777777" w:rsidR="008167BF" w:rsidRPr="002A16E2" w:rsidRDefault="008167BF" w:rsidP="00B238DE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4E00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892BA5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5C2406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</w:tr>
      <w:tr w:rsidR="008167BF" w:rsidRPr="002A16E2" w14:paraId="61BD86D3" w14:textId="77777777" w:rsidTr="00B238D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BE9771" w14:textId="77777777" w:rsidR="008167BF" w:rsidRPr="002A16E2" w:rsidRDefault="008167BF" w:rsidP="00B238D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4C4C190" w14:textId="77777777" w:rsidR="008167BF" w:rsidRPr="002A16E2" w:rsidRDefault="008167BF" w:rsidP="00B238DE">
            <w:pPr>
              <w:rPr>
                <w:sz w:val="22"/>
                <w:szCs w:val="22"/>
              </w:rPr>
            </w:pPr>
          </w:p>
          <w:p w14:paraId="4B428049" w14:textId="77777777" w:rsidR="008167BF" w:rsidRPr="002A16E2" w:rsidRDefault="008167BF" w:rsidP="00B238D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51405B97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69F5A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1BFDF5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EA9E09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EEA3866" w14:textId="77777777" w:rsidR="008167BF" w:rsidRPr="002A16E2" w:rsidRDefault="008167BF" w:rsidP="008167BF">
      <w:pPr>
        <w:tabs>
          <w:tab w:val="right" w:pos="9000"/>
        </w:tabs>
        <w:rPr>
          <w:sz w:val="22"/>
          <w:szCs w:val="22"/>
        </w:rPr>
      </w:pPr>
    </w:p>
    <w:p w14:paraId="3A828289" w14:textId="4FBD9248" w:rsidR="008167BF" w:rsidRDefault="008167BF" w:rsidP="008167BF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…………….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</w:p>
    <w:p w14:paraId="36A1AB39" w14:textId="77777777" w:rsidR="001B2790" w:rsidRDefault="008167BF" w:rsidP="001B2790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1B2790">
        <w:rPr>
          <w:b/>
          <w:bCs/>
          <w:sz w:val="22"/>
          <w:szCs w:val="22"/>
        </w:rPr>
        <w:t>…………………….</w:t>
      </w:r>
      <w:r>
        <w:rPr>
          <w:b/>
          <w:bCs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="001B2790" w:rsidRPr="00F47191">
        <w:rPr>
          <w:sz w:val="22"/>
          <w:szCs w:val="22"/>
          <w:highlight w:val="yellow"/>
        </w:rPr>
        <w:t>(</w:t>
      </w:r>
      <w:r w:rsidR="001B2790" w:rsidRPr="00F47191">
        <w:rPr>
          <w:i/>
          <w:sz w:val="22"/>
          <w:szCs w:val="22"/>
          <w:highlight w:val="yellow"/>
        </w:rPr>
        <w:t xml:space="preserve">kryterium </w:t>
      </w:r>
      <w:r w:rsidR="001B2790" w:rsidRPr="002A16E2">
        <w:rPr>
          <w:i/>
          <w:sz w:val="22"/>
          <w:szCs w:val="22"/>
          <w:highlight w:val="yellow"/>
        </w:rPr>
        <w:t>oceny ofert)</w:t>
      </w:r>
    </w:p>
    <w:p w14:paraId="4F82964B" w14:textId="73328617" w:rsidR="008167BF" w:rsidRPr="002A16E2" w:rsidRDefault="008167BF" w:rsidP="008167B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5FCC8F77" w14:textId="77777777" w:rsidR="008167BF" w:rsidRPr="002A16E2" w:rsidRDefault="008167BF" w:rsidP="008167BF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5A8A85D" w14:textId="77777777" w:rsidR="008167BF" w:rsidRPr="00E63BA7" w:rsidRDefault="008167BF" w:rsidP="008167BF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EB87F39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65944990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4774173C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4E3645A6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050A2677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480E0B1A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128A49BF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3A6D3898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097897B7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0B383552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02A8009F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7EAC5F18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7DAB82C8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2311D589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069E66DC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7FD28EF2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1A6A4215" w14:textId="77777777" w:rsidR="001B2790" w:rsidRDefault="001B2790" w:rsidP="008167BF">
      <w:pPr>
        <w:rPr>
          <w:b/>
          <w:sz w:val="22"/>
          <w:szCs w:val="22"/>
          <w:u w:val="single"/>
        </w:rPr>
      </w:pPr>
    </w:p>
    <w:p w14:paraId="385E8269" w14:textId="77777777" w:rsidR="001B2790" w:rsidRDefault="001B2790" w:rsidP="008167BF">
      <w:pPr>
        <w:rPr>
          <w:b/>
          <w:sz w:val="22"/>
          <w:szCs w:val="22"/>
          <w:u w:val="single"/>
        </w:rPr>
      </w:pPr>
    </w:p>
    <w:p w14:paraId="3A73361D" w14:textId="77777777" w:rsidR="001B2790" w:rsidRDefault="001B2790" w:rsidP="008167BF">
      <w:pPr>
        <w:rPr>
          <w:b/>
          <w:sz w:val="22"/>
          <w:szCs w:val="22"/>
          <w:u w:val="single"/>
        </w:rPr>
      </w:pPr>
    </w:p>
    <w:p w14:paraId="3ACF07E9" w14:textId="77777777" w:rsidR="001B2790" w:rsidRDefault="001B2790" w:rsidP="008167BF">
      <w:pPr>
        <w:rPr>
          <w:b/>
          <w:sz w:val="22"/>
          <w:szCs w:val="22"/>
          <w:u w:val="single"/>
        </w:rPr>
      </w:pPr>
    </w:p>
    <w:p w14:paraId="26817B83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5D857395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39EDACF4" w14:textId="038EA64E" w:rsidR="008167BF" w:rsidRPr="00BB4283" w:rsidRDefault="008167BF" w:rsidP="008167BF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 xml:space="preserve">Zadanie nr </w:t>
      </w:r>
      <w:r>
        <w:rPr>
          <w:b/>
          <w:bCs/>
          <w:color w:val="0070C0"/>
          <w:u w:val="single"/>
        </w:rPr>
        <w:t>4</w:t>
      </w:r>
    </w:p>
    <w:p w14:paraId="6E10DA1D" w14:textId="27C8457D" w:rsidR="008167BF" w:rsidRPr="004E7108" w:rsidRDefault="008167BF" w:rsidP="008167BF">
      <w:pPr>
        <w:widowControl w:val="0"/>
        <w:ind w:right="1"/>
        <w:jc w:val="both"/>
        <w:rPr>
          <w:b/>
          <w:bCs/>
          <w:color w:val="FF0000"/>
        </w:rPr>
      </w:pPr>
      <w:r w:rsidRPr="004E7108">
        <w:rPr>
          <w:b/>
          <w:bCs/>
          <w:color w:val="FF0000"/>
        </w:rPr>
        <w:t xml:space="preserve">Dostawa </w:t>
      </w:r>
      <w:r>
        <w:rPr>
          <w:b/>
          <w:bCs/>
          <w:color w:val="FF0000"/>
        </w:rPr>
        <w:t>komputera do przetwarzania danych</w:t>
      </w:r>
    </w:p>
    <w:p w14:paraId="178C83B2" w14:textId="77777777" w:rsidR="008167BF" w:rsidRPr="002A16E2" w:rsidRDefault="008167BF" w:rsidP="008167BF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8167BF" w:rsidRPr="008A2B7D" w14:paraId="66B7A421" w14:textId="77777777" w:rsidTr="00B238D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A51291" w14:textId="77777777" w:rsidR="008167BF" w:rsidRPr="002A16E2" w:rsidRDefault="008167BF" w:rsidP="00B238D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C6026B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579020" w14:textId="77777777" w:rsidR="008167BF" w:rsidRPr="0084309D" w:rsidRDefault="008167BF" w:rsidP="00B238DE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40D983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1AE57825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3ED916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61B234B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4A25C94A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6A7FBF1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15792126" w14:textId="77777777" w:rsidR="008167BF" w:rsidRPr="008A2B7D" w:rsidRDefault="008167BF" w:rsidP="00B238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62F9650D" w14:textId="77777777" w:rsidR="008167BF" w:rsidRPr="008A2B7D" w:rsidRDefault="008167BF" w:rsidP="00B238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4A6910C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5172D5C" w14:textId="77777777" w:rsidR="008167BF" w:rsidRPr="008A2B7D" w:rsidRDefault="008167BF" w:rsidP="00B238DE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7533FE81" w14:textId="77777777" w:rsidR="008167BF" w:rsidRPr="008A2B7D" w:rsidRDefault="008167BF" w:rsidP="00B238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8167BF" w:rsidRPr="002A16E2" w14:paraId="41053482" w14:textId="77777777" w:rsidTr="00B238D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E207D33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6FE6FE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FD7377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438A3B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1A9F6C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62CF99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BC2EEE2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05326D2" w14:textId="77777777" w:rsidR="008167BF" w:rsidRPr="002A16E2" w:rsidRDefault="008167BF" w:rsidP="00B238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8167BF" w:rsidRPr="002A16E2" w14:paraId="7122F21E" w14:textId="77777777" w:rsidTr="00B238D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BC408E" w14:textId="77777777" w:rsidR="008167BF" w:rsidRDefault="008167BF" w:rsidP="00B238D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585EA" w14:textId="04E40CA9" w:rsidR="008167BF" w:rsidRDefault="008167BF" w:rsidP="00B238DE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komputer przenośny 2w1 z odłączaną klawiaturą</w:t>
            </w:r>
            <w:r w:rsidR="007423D8">
              <w:rPr>
                <w:b/>
                <w:sz w:val="18"/>
                <w:szCs w:val="18"/>
              </w:rPr>
              <w:t xml:space="preserve"> + system operacyjny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F4571" w14:textId="77777777" w:rsidR="008167BF" w:rsidRPr="00A47B30" w:rsidRDefault="008167BF" w:rsidP="00B238D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B508" w14:textId="77777777" w:rsidR="008167BF" w:rsidRDefault="008167BF" w:rsidP="00B238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89121" w14:textId="77777777" w:rsidR="008167BF" w:rsidRPr="002A16E2" w:rsidRDefault="008167BF" w:rsidP="00B238D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472B0" w14:textId="77777777" w:rsidR="008167BF" w:rsidRPr="002A16E2" w:rsidRDefault="008167BF" w:rsidP="00B238D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1087AD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31EB77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</w:tr>
      <w:tr w:rsidR="008167BF" w:rsidRPr="002A16E2" w14:paraId="36F1D24E" w14:textId="77777777" w:rsidTr="00B238D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AF6A73" w14:textId="77777777" w:rsidR="008167BF" w:rsidRDefault="008167BF" w:rsidP="00B238DE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389399DD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  <w:p w14:paraId="11829632" w14:textId="77777777" w:rsidR="008167BF" w:rsidRDefault="008167BF" w:rsidP="00B238DE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59C8A6A6" w14:textId="77777777" w:rsidR="008167BF" w:rsidRPr="002A16E2" w:rsidRDefault="008167BF" w:rsidP="00B238DE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E07C6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6CE5C3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B73179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</w:tr>
      <w:tr w:rsidR="008167BF" w:rsidRPr="002A16E2" w14:paraId="0DF786D9" w14:textId="77777777" w:rsidTr="00B238D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1DBF58" w14:textId="77777777" w:rsidR="008167BF" w:rsidRPr="002A16E2" w:rsidRDefault="008167BF" w:rsidP="00B238D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E4277F8" w14:textId="77777777" w:rsidR="008167BF" w:rsidRPr="002A16E2" w:rsidRDefault="008167BF" w:rsidP="00B238DE">
            <w:pPr>
              <w:rPr>
                <w:sz w:val="22"/>
                <w:szCs w:val="22"/>
              </w:rPr>
            </w:pPr>
          </w:p>
          <w:p w14:paraId="07015F9B" w14:textId="77777777" w:rsidR="008167BF" w:rsidRPr="002A16E2" w:rsidRDefault="008167BF" w:rsidP="00B238D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5ABD702F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5A1BA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9A3091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45F5E7" w14:textId="77777777" w:rsidR="008167BF" w:rsidRPr="002A16E2" w:rsidRDefault="008167BF" w:rsidP="00B238DE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BFCE3D5" w14:textId="77777777" w:rsidR="008167BF" w:rsidRPr="002A16E2" w:rsidRDefault="008167BF" w:rsidP="008167BF">
      <w:pPr>
        <w:tabs>
          <w:tab w:val="right" w:pos="9000"/>
        </w:tabs>
        <w:rPr>
          <w:sz w:val="22"/>
          <w:szCs w:val="22"/>
        </w:rPr>
      </w:pPr>
    </w:p>
    <w:p w14:paraId="5FBD5AA3" w14:textId="74F1DD0F" w:rsidR="008167BF" w:rsidRDefault="008167BF" w:rsidP="008167BF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1B2790">
        <w:rPr>
          <w:b/>
          <w:bCs/>
          <w:sz w:val="22"/>
          <w:szCs w:val="22"/>
        </w:rPr>
        <w:t>21</w:t>
      </w:r>
      <w:r>
        <w:rPr>
          <w:b/>
          <w:bCs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</w:p>
    <w:p w14:paraId="7E4B0D95" w14:textId="76C493CA" w:rsidR="008167BF" w:rsidRDefault="008167BF" w:rsidP="008167BF">
      <w:pPr>
        <w:widowControl w:val="0"/>
        <w:jc w:val="both"/>
        <w:rPr>
          <w:b/>
          <w:bCs/>
          <w:sz w:val="22"/>
          <w:szCs w:val="22"/>
        </w:rPr>
      </w:pPr>
    </w:p>
    <w:p w14:paraId="2054FC53" w14:textId="77777777" w:rsidR="008167BF" w:rsidRDefault="008167BF" w:rsidP="008167BF">
      <w:pPr>
        <w:widowControl w:val="0"/>
        <w:jc w:val="both"/>
        <w:rPr>
          <w:b/>
          <w:sz w:val="22"/>
          <w:szCs w:val="22"/>
        </w:rPr>
      </w:pPr>
    </w:p>
    <w:p w14:paraId="7760C4E8" w14:textId="77777777" w:rsidR="008167BF" w:rsidRDefault="008167BF" w:rsidP="008167BF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* </w:t>
      </w:r>
      <w:r w:rsidRPr="00724438">
        <w:rPr>
          <w:bCs/>
          <w:i/>
          <w:iCs/>
          <w:sz w:val="22"/>
          <w:szCs w:val="22"/>
        </w:rPr>
        <w:t>Nie potrzebne skreślić</w:t>
      </w:r>
    </w:p>
    <w:p w14:paraId="7DBA88F3" w14:textId="77777777" w:rsidR="001B2790" w:rsidRDefault="008167BF" w:rsidP="001B2790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1B2790">
        <w:rPr>
          <w:b/>
          <w:bCs/>
          <w:sz w:val="22"/>
          <w:szCs w:val="22"/>
        </w:rPr>
        <w:t>……………….</w:t>
      </w:r>
      <w:r>
        <w:rPr>
          <w:b/>
          <w:bCs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="001B2790" w:rsidRPr="00F47191">
        <w:rPr>
          <w:sz w:val="22"/>
          <w:szCs w:val="22"/>
          <w:highlight w:val="yellow"/>
        </w:rPr>
        <w:t>(</w:t>
      </w:r>
      <w:r w:rsidR="001B2790" w:rsidRPr="00F47191">
        <w:rPr>
          <w:i/>
          <w:sz w:val="22"/>
          <w:szCs w:val="22"/>
          <w:highlight w:val="yellow"/>
        </w:rPr>
        <w:t xml:space="preserve">kryterium </w:t>
      </w:r>
      <w:r w:rsidR="001B2790" w:rsidRPr="002A16E2">
        <w:rPr>
          <w:i/>
          <w:sz w:val="22"/>
          <w:szCs w:val="22"/>
          <w:highlight w:val="yellow"/>
        </w:rPr>
        <w:t>oceny ofert)</w:t>
      </w:r>
    </w:p>
    <w:p w14:paraId="566EE06E" w14:textId="7824BFE5" w:rsidR="008167BF" w:rsidRPr="002A16E2" w:rsidRDefault="008167BF" w:rsidP="008167B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76A4C861" w14:textId="77777777" w:rsidR="008167BF" w:rsidRPr="002A16E2" w:rsidRDefault="008167BF" w:rsidP="008167BF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2AA82B13" w14:textId="77777777" w:rsidR="008167BF" w:rsidRPr="00E63BA7" w:rsidRDefault="008167BF" w:rsidP="008167BF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822A169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7B5762A1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715A4111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5B4FCEDB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10BA18E5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6365A0C4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32694E47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73073076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729CE359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0A5E50F8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577B7399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6A96D315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48512BE0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297B8413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010E2BD7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76B3E982" w14:textId="77777777" w:rsidR="001B2790" w:rsidRDefault="001B2790" w:rsidP="008167BF">
      <w:pPr>
        <w:rPr>
          <w:b/>
          <w:sz w:val="22"/>
          <w:szCs w:val="22"/>
          <w:u w:val="single"/>
        </w:rPr>
      </w:pPr>
    </w:p>
    <w:p w14:paraId="4F072834" w14:textId="77777777" w:rsidR="001B2790" w:rsidRDefault="001B2790" w:rsidP="008167BF">
      <w:pPr>
        <w:rPr>
          <w:b/>
          <w:sz w:val="22"/>
          <w:szCs w:val="22"/>
          <w:u w:val="single"/>
        </w:rPr>
      </w:pPr>
    </w:p>
    <w:p w14:paraId="21B5B8DA" w14:textId="77777777" w:rsidR="001B2790" w:rsidRDefault="001B2790" w:rsidP="008167BF">
      <w:pPr>
        <w:rPr>
          <w:b/>
          <w:sz w:val="22"/>
          <w:szCs w:val="22"/>
          <w:u w:val="single"/>
        </w:rPr>
      </w:pPr>
    </w:p>
    <w:p w14:paraId="65BA5F7A" w14:textId="77777777" w:rsidR="008167BF" w:rsidRDefault="008167BF" w:rsidP="008167BF">
      <w:pPr>
        <w:rPr>
          <w:b/>
          <w:sz w:val="22"/>
          <w:szCs w:val="22"/>
          <w:u w:val="single"/>
        </w:rPr>
      </w:pPr>
    </w:p>
    <w:p w14:paraId="15E52358" w14:textId="506C1599" w:rsidR="008167BF" w:rsidRPr="002A16E2" w:rsidRDefault="008167BF" w:rsidP="008167BF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1289A3D0" w14:textId="77777777" w:rsidR="008167BF" w:rsidRDefault="008167BF" w:rsidP="008167B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455E28EC" w14:textId="77777777" w:rsidR="008167BF" w:rsidRPr="001E70CA" w:rsidRDefault="008167BF" w:rsidP="008167B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 w:rsidRPr="001E70CA">
        <w:rPr>
          <w:color w:val="000000"/>
          <w:sz w:val="22"/>
          <w:szCs w:val="22"/>
          <w:lang w:eastAsia="ar-SA"/>
        </w:rPr>
        <w:br/>
        <w:t>w Specyfikacji Istotnych Warunków Zamówienia, w miejscu i terminie wyznaczonym przez zamawiającego</w:t>
      </w:r>
      <w:r w:rsidRPr="001E70CA">
        <w:rPr>
          <w:color w:val="000000"/>
          <w:sz w:val="22"/>
          <w:szCs w:val="22"/>
        </w:rPr>
        <w:t xml:space="preserve"> i nie wnosimy do nich żadnych zastrzeżeń.</w:t>
      </w:r>
    </w:p>
    <w:p w14:paraId="4854AEB7" w14:textId="77777777" w:rsidR="008167BF" w:rsidRPr="003E2056" w:rsidRDefault="008167BF" w:rsidP="008167BF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3BF792B" w14:textId="77777777" w:rsidR="008167BF" w:rsidRPr="002A16E2" w:rsidRDefault="008167BF" w:rsidP="008167B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3986CE5" w14:textId="77777777" w:rsidR="008167BF" w:rsidRPr="002A16E2" w:rsidRDefault="008167BF" w:rsidP="008167BF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99653D9" w14:textId="77777777" w:rsidR="008167BF" w:rsidRPr="002A16E2" w:rsidRDefault="008167BF" w:rsidP="008167BF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71B90AF" w14:textId="77777777" w:rsidR="008167BF" w:rsidRPr="002A16E2" w:rsidRDefault="008167BF" w:rsidP="008167B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167BF" w:rsidRPr="002A16E2" w14:paraId="63342A94" w14:textId="77777777" w:rsidTr="00B238D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A7624" w14:textId="77777777" w:rsidR="008167BF" w:rsidRPr="002A16E2" w:rsidRDefault="008167BF" w:rsidP="00B238D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E34AED" w14:textId="77777777" w:rsidR="008167BF" w:rsidRPr="002A16E2" w:rsidRDefault="008167BF" w:rsidP="00B238D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4BBE25B6" w14:textId="77777777" w:rsidR="008167BF" w:rsidRPr="002A16E2" w:rsidRDefault="008167BF" w:rsidP="00B238D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B9991F" w14:textId="77777777" w:rsidR="008167BF" w:rsidRPr="002A16E2" w:rsidRDefault="008167BF" w:rsidP="00B238D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8167BF" w:rsidRPr="002A16E2" w14:paraId="56AB909F" w14:textId="77777777" w:rsidTr="00B238D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5451" w14:textId="77777777" w:rsidR="008167BF" w:rsidRPr="002A16E2" w:rsidRDefault="008167BF" w:rsidP="00B238D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99E7C" w14:textId="77777777" w:rsidR="008167BF" w:rsidRPr="002A16E2" w:rsidRDefault="008167BF" w:rsidP="00B238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1ECF1" w14:textId="77777777" w:rsidR="008167BF" w:rsidRPr="002A16E2" w:rsidRDefault="008167BF" w:rsidP="00B238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167BF" w:rsidRPr="002A16E2" w14:paraId="72A8A41F" w14:textId="77777777" w:rsidTr="00B238D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81103" w14:textId="77777777" w:rsidR="008167BF" w:rsidRPr="002A16E2" w:rsidRDefault="008167BF" w:rsidP="00B238D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114D20" w14:textId="77777777" w:rsidR="008167BF" w:rsidRPr="002A16E2" w:rsidRDefault="008167BF" w:rsidP="00B238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87E78" w14:textId="77777777" w:rsidR="008167BF" w:rsidRPr="002A16E2" w:rsidRDefault="008167BF" w:rsidP="00B238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AAD33FE" w14:textId="77777777" w:rsidR="008167BF" w:rsidRPr="002A16E2" w:rsidRDefault="008167BF" w:rsidP="008167B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71B0857E" w14:textId="77777777" w:rsidR="008167BF" w:rsidRPr="002A16E2" w:rsidRDefault="008167BF" w:rsidP="008167B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1BFE1408" w14:textId="77777777" w:rsidR="008167BF" w:rsidRPr="002A16E2" w:rsidRDefault="008167BF" w:rsidP="008167B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D53480D" w14:textId="77777777" w:rsidR="008167BF" w:rsidRPr="002A16E2" w:rsidRDefault="008167BF" w:rsidP="008167B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7F00100F" w14:textId="77777777" w:rsidR="008167BF" w:rsidRPr="002A16E2" w:rsidRDefault="008167BF" w:rsidP="008167B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4074FAAC" w14:textId="77777777" w:rsidR="008167BF" w:rsidRPr="002A16E2" w:rsidRDefault="008167BF" w:rsidP="008167BF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2C16FA0" w14:textId="77777777" w:rsidR="008167BF" w:rsidRPr="002A16E2" w:rsidRDefault="008167BF" w:rsidP="008167B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31E4307B" w14:textId="77777777" w:rsidR="008167BF" w:rsidRPr="002A16E2" w:rsidRDefault="008167BF" w:rsidP="008167B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1A24B2FB" w14:textId="77777777" w:rsidR="008167BF" w:rsidRPr="002A16E2" w:rsidRDefault="008167BF" w:rsidP="008167B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0CF307ED" w14:textId="77777777" w:rsidR="008167BF" w:rsidRPr="00F47191" w:rsidRDefault="008167BF" w:rsidP="008167BF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6283C02D" w14:textId="77777777" w:rsidR="008167BF" w:rsidRPr="000A160D" w:rsidRDefault="008167BF" w:rsidP="008167BF"/>
    <w:p w14:paraId="73705736" w14:textId="77777777" w:rsidR="008167BF" w:rsidRPr="00707BF9" w:rsidRDefault="008167BF" w:rsidP="008167BF"/>
    <w:sectPr w:rsidR="008167BF" w:rsidRPr="00707B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5E1B8" w14:textId="77777777" w:rsidR="00865C68" w:rsidRDefault="00865C68">
      <w:r>
        <w:separator/>
      </w:r>
    </w:p>
  </w:endnote>
  <w:endnote w:type="continuationSeparator" w:id="0">
    <w:p w14:paraId="253336A8" w14:textId="77777777" w:rsidR="00865C68" w:rsidRDefault="00865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5FB99" w14:textId="77777777" w:rsidR="00AC2210" w:rsidRDefault="00AC22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45E1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ABADF" w14:textId="77777777" w:rsidR="00AC2210" w:rsidRDefault="00AC22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7DB8E" w14:textId="77777777" w:rsidR="00865C68" w:rsidRDefault="00865C68">
      <w:r>
        <w:separator/>
      </w:r>
    </w:p>
  </w:footnote>
  <w:footnote w:type="continuationSeparator" w:id="0">
    <w:p w14:paraId="75DBE0A4" w14:textId="77777777" w:rsidR="00865C68" w:rsidRDefault="00865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7B7CB" w14:textId="77777777" w:rsidR="00AC2210" w:rsidRDefault="00AC22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A70C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02333" w14:textId="77777777" w:rsidR="00AC2210" w:rsidRDefault="00AC22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15830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78585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0955700">
    <w:abstractNumId w:val="0"/>
  </w:num>
  <w:num w:numId="4" w16cid:durableId="14990330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5C6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B2790"/>
    <w:rsid w:val="001D4612"/>
    <w:rsid w:val="00207E98"/>
    <w:rsid w:val="002723B0"/>
    <w:rsid w:val="002C0A55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423D8"/>
    <w:rsid w:val="007748F0"/>
    <w:rsid w:val="007A4321"/>
    <w:rsid w:val="008167BF"/>
    <w:rsid w:val="00833933"/>
    <w:rsid w:val="00853083"/>
    <w:rsid w:val="00865C68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C2210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ABAF628"/>
  <w15:chartTrackingRefBased/>
  <w15:docId w15:val="{F66F4D70-EE18-4347-8C51-EA3246D34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7B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1019</Words>
  <Characters>7030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2025-02-18T11:21:00Z</cp:lastPrinted>
  <dcterms:created xsi:type="dcterms:W3CDTF">2025-02-18T11:21:00Z</dcterms:created>
  <dcterms:modified xsi:type="dcterms:W3CDTF">2025-02-18T11:21:00Z</dcterms:modified>
</cp:coreProperties>
</file>